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5781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567"/>
        <w:gridCol w:w="1020"/>
        <w:gridCol w:w="567"/>
        <w:gridCol w:w="1020"/>
        <w:gridCol w:w="567"/>
        <w:gridCol w:w="1020"/>
      </w:tblGrid>
      <w:tr w:rsidR="00D00503" w14:paraId="3AF48A08" w14:textId="77777777" w:rsidTr="00D456F2">
        <w:trPr>
          <w:cantSplit/>
          <w:trHeight w:val="2806"/>
          <w:jc w:val="right"/>
        </w:trPr>
        <w:tc>
          <w:tcPr>
            <w:tcW w:w="1020" w:type="dxa"/>
            <w:textDirection w:val="tbRlV"/>
            <w:vAlign w:val="center"/>
          </w:tcPr>
          <w:p w14:paraId="62FA7F9F" w14:textId="77777777" w:rsidR="00D00503" w:rsidRPr="00A42D51" w:rsidRDefault="00D00503" w:rsidP="00D0050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9AB">
              <w:rPr>
                <w:rFonts w:ascii="標楷體" w:eastAsia="標楷體" w:hAnsi="標楷體" w:hint="eastAsia"/>
                <w:spacing w:val="40"/>
                <w:kern w:val="0"/>
                <w:sz w:val="28"/>
                <w:szCs w:val="28"/>
                <w:fitText w:val="2800" w:id="-1281103104"/>
              </w:rPr>
              <w:t>台灣神學研究學</w:t>
            </w:r>
            <w:r w:rsidRPr="006A29AB">
              <w:rPr>
                <w:rFonts w:ascii="標楷體" w:eastAsia="標楷體" w:hAnsi="標楷體" w:hint="eastAsia"/>
                <w:kern w:val="0"/>
                <w:sz w:val="28"/>
                <w:szCs w:val="28"/>
                <w:fitText w:val="2800" w:id="-1281103104"/>
              </w:rPr>
              <w:t>院</w:t>
            </w:r>
          </w:p>
          <w:p w14:paraId="3EFED0C0" w14:textId="77777777" w:rsidR="00D00503" w:rsidRDefault="00D00503" w:rsidP="00D00503">
            <w:pPr>
              <w:spacing w:line="360" w:lineRule="exact"/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靈性照顧碩士在職專班</w:t>
            </w:r>
          </w:p>
        </w:tc>
        <w:tc>
          <w:tcPr>
            <w:tcW w:w="567" w:type="dxa"/>
            <w:textDirection w:val="tbRlV"/>
            <w:vAlign w:val="center"/>
          </w:tcPr>
          <w:p w14:paraId="509B355C" w14:textId="77777777" w:rsidR="00D00503" w:rsidRPr="00A42D51" w:rsidRDefault="00D00503" w:rsidP="00D0050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6D5ADB91" w14:textId="77777777" w:rsidR="00D00503" w:rsidRDefault="00D00503" w:rsidP="00D00503">
            <w:pPr>
              <w:spacing w:line="360" w:lineRule="exact"/>
              <w:jc w:val="both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台灣神學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研究學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</w:tc>
        <w:tc>
          <w:tcPr>
            <w:tcW w:w="567" w:type="dxa"/>
            <w:textDirection w:val="tbRlV"/>
            <w:vAlign w:val="center"/>
          </w:tcPr>
          <w:p w14:paraId="51A63F03" w14:textId="77777777" w:rsidR="00D00503" w:rsidRPr="00A42D51" w:rsidRDefault="00D00503" w:rsidP="00D0050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71CC414F" w14:textId="77777777" w:rsidR="00D00503" w:rsidRDefault="00D00503" w:rsidP="00D00503">
            <w:pPr>
              <w:spacing w:line="360" w:lineRule="exact"/>
              <w:jc w:val="both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台灣神學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研究學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院道學</w:t>
            </w:r>
          </w:p>
        </w:tc>
        <w:tc>
          <w:tcPr>
            <w:tcW w:w="567" w:type="dxa"/>
            <w:textDirection w:val="tbRlV"/>
            <w:vAlign w:val="center"/>
          </w:tcPr>
          <w:p w14:paraId="43F27121" w14:textId="77777777" w:rsidR="00D00503" w:rsidRPr="00A42D51" w:rsidRDefault="00D00503" w:rsidP="00D0050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46EADB86" w14:textId="77777777" w:rsidR="00D00503" w:rsidRDefault="00D00503" w:rsidP="00D00503">
            <w:pPr>
              <w:spacing w:line="360" w:lineRule="exact"/>
              <w:jc w:val="both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台灣神學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研究學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神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</w:tc>
      </w:tr>
      <w:tr w:rsidR="00D00503" w14:paraId="6E8CD54E" w14:textId="77777777" w:rsidTr="00D456F2">
        <w:trPr>
          <w:cantSplit/>
          <w:trHeight w:val="1460"/>
          <w:jc w:val="right"/>
        </w:trPr>
        <w:tc>
          <w:tcPr>
            <w:tcW w:w="1020" w:type="dxa"/>
            <w:textDirection w:val="tbRlV"/>
            <w:vAlign w:val="center"/>
          </w:tcPr>
          <w:p w14:paraId="52603364" w14:textId="77777777" w:rsidR="00D00503" w:rsidRPr="00D00503" w:rsidRDefault="00D00503" w:rsidP="00D00503">
            <w:pPr>
              <w:widowControl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碩士論文</w:t>
            </w:r>
          </w:p>
        </w:tc>
        <w:tc>
          <w:tcPr>
            <w:tcW w:w="567" w:type="dxa"/>
            <w:textDirection w:val="tbRlV"/>
            <w:vAlign w:val="center"/>
          </w:tcPr>
          <w:p w14:paraId="4FA05F0A" w14:textId="77777777" w:rsidR="00D00503" w:rsidRPr="00A42D51" w:rsidRDefault="00D00503" w:rsidP="00D0050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566AE90F" w14:textId="77777777" w:rsidR="00D00503" w:rsidRPr="00A42D51" w:rsidRDefault="00D00503" w:rsidP="00D0050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碩士論文</w:t>
            </w:r>
          </w:p>
        </w:tc>
        <w:tc>
          <w:tcPr>
            <w:tcW w:w="567" w:type="dxa"/>
            <w:textDirection w:val="tbRlV"/>
            <w:vAlign w:val="center"/>
          </w:tcPr>
          <w:p w14:paraId="5E7BC9E7" w14:textId="77777777" w:rsidR="00D00503" w:rsidRPr="00A42D51" w:rsidRDefault="00D00503" w:rsidP="00D0050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4DFD7A82" w14:textId="77777777" w:rsidR="00D00503" w:rsidRPr="00A42D51" w:rsidRDefault="00D00503" w:rsidP="00D0050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碩士論文</w:t>
            </w:r>
          </w:p>
        </w:tc>
        <w:tc>
          <w:tcPr>
            <w:tcW w:w="567" w:type="dxa"/>
            <w:textDirection w:val="tbRlV"/>
            <w:vAlign w:val="center"/>
          </w:tcPr>
          <w:p w14:paraId="1051B408" w14:textId="77777777" w:rsidR="00D00503" w:rsidRDefault="00D00503" w:rsidP="00D0050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2974527A" w14:textId="77777777" w:rsidR="00D00503" w:rsidRPr="00A42D51" w:rsidRDefault="00D00503" w:rsidP="00D0050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碩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士論文</w:t>
            </w:r>
          </w:p>
        </w:tc>
      </w:tr>
      <w:tr w:rsidR="00D00503" w14:paraId="2B011AFD" w14:textId="77777777" w:rsidTr="006E5664">
        <w:trPr>
          <w:cantSplit/>
          <w:trHeight w:val="5896"/>
          <w:jc w:val="right"/>
        </w:trPr>
        <w:tc>
          <w:tcPr>
            <w:tcW w:w="1020" w:type="dxa"/>
            <w:textDirection w:val="tbRlV"/>
            <w:vAlign w:val="center"/>
          </w:tcPr>
          <w:p w14:paraId="2BDFFA03" w14:textId="77777777" w:rsidR="00D00503" w:rsidRPr="00A42D51" w:rsidRDefault="00D00503" w:rsidP="00D0050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論文主標題</w:t>
            </w:r>
          </w:p>
          <w:p w14:paraId="4A87157D" w14:textId="77777777" w:rsidR="00D00503" w:rsidRDefault="00D00503" w:rsidP="00D00503">
            <w:pPr>
              <w:spacing w:line="360" w:lineRule="exact"/>
              <w:jc w:val="both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論文副標題</w:t>
            </w:r>
          </w:p>
        </w:tc>
        <w:tc>
          <w:tcPr>
            <w:tcW w:w="567" w:type="dxa"/>
            <w:textDirection w:val="tbRlV"/>
            <w:vAlign w:val="center"/>
          </w:tcPr>
          <w:p w14:paraId="3B50326E" w14:textId="77777777" w:rsidR="00D00503" w:rsidRPr="00A42D51" w:rsidRDefault="00D00503" w:rsidP="00D0050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0EAB6D85" w14:textId="77777777" w:rsidR="00D00503" w:rsidRPr="00A42D51" w:rsidRDefault="00D00503" w:rsidP="00D0050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論文主標題</w:t>
            </w:r>
          </w:p>
          <w:p w14:paraId="61954CB3" w14:textId="77777777" w:rsidR="00D00503" w:rsidRDefault="00D00503" w:rsidP="00D00503">
            <w:pPr>
              <w:spacing w:line="360" w:lineRule="exact"/>
              <w:jc w:val="both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論文副標題</w:t>
            </w:r>
          </w:p>
        </w:tc>
        <w:tc>
          <w:tcPr>
            <w:tcW w:w="567" w:type="dxa"/>
            <w:textDirection w:val="tbRlV"/>
            <w:vAlign w:val="center"/>
          </w:tcPr>
          <w:p w14:paraId="37AC5083" w14:textId="77777777" w:rsidR="00D00503" w:rsidRPr="00A42D51" w:rsidRDefault="00D00503" w:rsidP="00D0050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68997120" w14:textId="77777777" w:rsidR="00D00503" w:rsidRPr="00A42D51" w:rsidRDefault="00D00503" w:rsidP="00D0050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論文主標題</w:t>
            </w:r>
          </w:p>
          <w:p w14:paraId="6195DA06" w14:textId="77777777" w:rsidR="00D00503" w:rsidRDefault="00D00503" w:rsidP="00D00503">
            <w:pPr>
              <w:spacing w:line="360" w:lineRule="exact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論文副標題</w:t>
            </w:r>
          </w:p>
        </w:tc>
        <w:tc>
          <w:tcPr>
            <w:tcW w:w="567" w:type="dxa"/>
            <w:textDirection w:val="tbRlV"/>
            <w:vAlign w:val="center"/>
          </w:tcPr>
          <w:p w14:paraId="4CDA0C9E" w14:textId="77777777" w:rsidR="00D00503" w:rsidRDefault="00D00503" w:rsidP="00D0050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6422ED93" w14:textId="77777777" w:rsidR="00D00503" w:rsidRDefault="00D00503" w:rsidP="00D00503">
            <w:pPr>
              <w:spacing w:line="360" w:lineRule="exac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論文標題</w:t>
            </w:r>
          </w:p>
        </w:tc>
      </w:tr>
      <w:tr w:rsidR="00D00503" w14:paraId="6B8F926F" w14:textId="77777777" w:rsidTr="00D456F2">
        <w:trPr>
          <w:cantSplit/>
          <w:trHeight w:val="3667"/>
          <w:jc w:val="right"/>
        </w:trPr>
        <w:tc>
          <w:tcPr>
            <w:tcW w:w="1020" w:type="dxa"/>
            <w:textDirection w:val="tbRlV"/>
            <w:vAlign w:val="center"/>
          </w:tcPr>
          <w:p w14:paraId="647515AE" w14:textId="77777777" w:rsidR="00D00503" w:rsidRDefault="006A29AB" w:rsidP="00D00503">
            <w:pPr>
              <w:spacing w:line="360" w:lineRule="exact"/>
              <w:jc w:val="righ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  <w:tc>
          <w:tcPr>
            <w:tcW w:w="567" w:type="dxa"/>
            <w:textDirection w:val="tbRlV"/>
            <w:vAlign w:val="center"/>
          </w:tcPr>
          <w:p w14:paraId="7ACD8FC5" w14:textId="77777777" w:rsidR="00D00503" w:rsidRDefault="00D00503" w:rsidP="00D00503">
            <w:pPr>
              <w:spacing w:line="360" w:lineRule="exact"/>
              <w:jc w:val="right"/>
            </w:pPr>
          </w:p>
        </w:tc>
        <w:tc>
          <w:tcPr>
            <w:tcW w:w="1020" w:type="dxa"/>
            <w:textDirection w:val="tbRlV"/>
            <w:vAlign w:val="center"/>
          </w:tcPr>
          <w:p w14:paraId="3B11776C" w14:textId="77777777" w:rsidR="00D00503" w:rsidRDefault="006A29AB" w:rsidP="00D00503">
            <w:pPr>
              <w:spacing w:line="360" w:lineRule="exact"/>
              <w:jc w:val="righ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  <w:tc>
          <w:tcPr>
            <w:tcW w:w="567" w:type="dxa"/>
            <w:textDirection w:val="tbRlV"/>
            <w:vAlign w:val="center"/>
          </w:tcPr>
          <w:p w14:paraId="281F31A5" w14:textId="77777777" w:rsidR="00D00503" w:rsidRDefault="00D00503" w:rsidP="00D00503">
            <w:pPr>
              <w:spacing w:line="360" w:lineRule="exact"/>
              <w:jc w:val="right"/>
            </w:pPr>
          </w:p>
        </w:tc>
        <w:tc>
          <w:tcPr>
            <w:tcW w:w="1020" w:type="dxa"/>
            <w:textDirection w:val="tbRlV"/>
            <w:vAlign w:val="center"/>
          </w:tcPr>
          <w:p w14:paraId="4FC03E63" w14:textId="77777777" w:rsidR="00D00503" w:rsidRDefault="006A29AB" w:rsidP="00D00503">
            <w:pPr>
              <w:spacing w:line="360" w:lineRule="exact"/>
              <w:jc w:val="righ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  <w:tc>
          <w:tcPr>
            <w:tcW w:w="567" w:type="dxa"/>
            <w:textDirection w:val="tbRlV"/>
            <w:vAlign w:val="center"/>
          </w:tcPr>
          <w:p w14:paraId="1D2645B1" w14:textId="77777777" w:rsidR="00D00503" w:rsidRDefault="00D00503" w:rsidP="00D00503">
            <w:pPr>
              <w:spacing w:line="3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textDirection w:val="tbRlV"/>
            <w:vAlign w:val="center"/>
          </w:tcPr>
          <w:p w14:paraId="604C5617" w14:textId="77777777" w:rsidR="00D00503" w:rsidRDefault="00D00503" w:rsidP="00D00503">
            <w:pPr>
              <w:spacing w:line="360" w:lineRule="exact"/>
              <w:jc w:val="righ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</w:tr>
    </w:tbl>
    <w:p w14:paraId="7DF1A39B" w14:textId="77777777" w:rsidR="006647BC" w:rsidRDefault="006647BC" w:rsidP="0079711B">
      <w:pPr>
        <w:spacing w:line="120" w:lineRule="exact"/>
      </w:pPr>
    </w:p>
    <w:sectPr w:rsidR="006647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10852" w14:textId="77777777" w:rsidR="006E5664" w:rsidRDefault="006E5664" w:rsidP="00EE54FF">
      <w:r>
        <w:separator/>
      </w:r>
    </w:p>
  </w:endnote>
  <w:endnote w:type="continuationSeparator" w:id="0">
    <w:p w14:paraId="099DDE8A" w14:textId="77777777" w:rsidR="006E5664" w:rsidRDefault="006E5664" w:rsidP="00EE5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E781B" w14:textId="77777777" w:rsidR="006E5664" w:rsidRDefault="006E5664" w:rsidP="00EE54FF">
      <w:r>
        <w:separator/>
      </w:r>
    </w:p>
  </w:footnote>
  <w:footnote w:type="continuationSeparator" w:id="0">
    <w:p w14:paraId="197DA9FB" w14:textId="77777777" w:rsidR="006E5664" w:rsidRDefault="006E5664" w:rsidP="00EE54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664"/>
    <w:rsid w:val="000F7645"/>
    <w:rsid w:val="001470E5"/>
    <w:rsid w:val="004D024A"/>
    <w:rsid w:val="00586DA5"/>
    <w:rsid w:val="006647BC"/>
    <w:rsid w:val="006A29AB"/>
    <w:rsid w:val="006E5664"/>
    <w:rsid w:val="00701439"/>
    <w:rsid w:val="007223A9"/>
    <w:rsid w:val="0079711B"/>
    <w:rsid w:val="00A42D51"/>
    <w:rsid w:val="00A60AB0"/>
    <w:rsid w:val="00AB24FF"/>
    <w:rsid w:val="00B668E1"/>
    <w:rsid w:val="00B81D18"/>
    <w:rsid w:val="00BF1B95"/>
    <w:rsid w:val="00C12B49"/>
    <w:rsid w:val="00C307DE"/>
    <w:rsid w:val="00CC651C"/>
    <w:rsid w:val="00D00503"/>
    <w:rsid w:val="00D456F2"/>
    <w:rsid w:val="00EE54FF"/>
    <w:rsid w:val="00F22695"/>
    <w:rsid w:val="00F9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2997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12B4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E54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E54FF"/>
    <w:rPr>
      <w:kern w:val="2"/>
    </w:rPr>
  </w:style>
  <w:style w:type="paragraph" w:styleId="a5">
    <w:name w:val="footer"/>
    <w:basedOn w:val="a"/>
    <w:link w:val="a6"/>
    <w:rsid w:val="00EE54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E54FF"/>
    <w:rPr>
      <w:kern w:val="2"/>
    </w:rPr>
  </w:style>
  <w:style w:type="table" w:styleId="a7">
    <w:name w:val="Table Grid"/>
    <w:basedOn w:val="a1"/>
    <w:rsid w:val="006647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書背範本202303</Template>
  <TotalTime>1</TotalTime>
  <Pages>1</Pages>
  <Words>134</Words>
  <Characters>65</Characters>
  <Application>Microsoft Office Word</Application>
  <DocSecurity>0</DocSecurity>
  <Lines>1</Lines>
  <Paragraphs>1</Paragraphs>
  <ScaleCrop>false</ScaleCrop>
  <Company>Taiwan Theological Seminary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fantine</dc:creator>
  <cp:lastModifiedBy>何曉芳</cp:lastModifiedBy>
  <cp:revision>1</cp:revision>
  <cp:lastPrinted>2018-08-15T03:34:00Z</cp:lastPrinted>
  <dcterms:created xsi:type="dcterms:W3CDTF">2023-03-20T08:35:00Z</dcterms:created>
  <dcterms:modified xsi:type="dcterms:W3CDTF">2023-03-20T08:36:00Z</dcterms:modified>
</cp:coreProperties>
</file>