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20313" w14:textId="38EC0033" w:rsidR="00774A8B" w:rsidRPr="00BB757B" w:rsidRDefault="00774A8B" w:rsidP="000B261B">
      <w:pPr>
        <w:pStyle w:val="afe"/>
        <w:jc w:val="distribute"/>
      </w:pPr>
      <w:r w:rsidRPr="000B261B">
        <w:rPr>
          <w:rFonts w:hint="eastAsia"/>
          <w:w w:val="97"/>
          <w:fitText w:val="8400" w:id="-765294847"/>
        </w:rPr>
        <w:t>台灣神學研究學院</w:t>
      </w:r>
      <w:r w:rsidR="000B261B" w:rsidRPr="000B261B">
        <w:rPr>
          <w:rFonts w:hint="eastAsia"/>
          <w:w w:val="97"/>
          <w:fitText w:val="8400" w:id="-765294847"/>
        </w:rPr>
        <w:t>靈性照顧</w:t>
      </w:r>
      <w:r w:rsidRPr="000B261B">
        <w:rPr>
          <w:rFonts w:hint="eastAsia"/>
          <w:w w:val="97"/>
          <w:fitText w:val="8400" w:id="-765294847"/>
        </w:rPr>
        <w:t>碩士</w:t>
      </w:r>
      <w:r w:rsidR="000B261B" w:rsidRPr="000B261B">
        <w:rPr>
          <w:rFonts w:hint="eastAsia"/>
          <w:w w:val="97"/>
          <w:fitText w:val="8400" w:id="-765294847"/>
        </w:rPr>
        <w:t>在職專</w:t>
      </w:r>
      <w:r w:rsidR="000B261B" w:rsidRPr="000B261B">
        <w:rPr>
          <w:rFonts w:hint="eastAsia"/>
          <w:spacing w:val="15"/>
          <w:w w:val="97"/>
          <w:fitText w:val="8400" w:id="-765294847"/>
        </w:rPr>
        <w:t>班</w:t>
      </w:r>
      <w:r w:rsidR="000B261B">
        <w:br/>
      </w:r>
      <w:r w:rsidR="000B261B">
        <w:rPr>
          <w:rFonts w:hint="eastAsia"/>
        </w:rPr>
        <w:t>碩士</w:t>
      </w:r>
      <w:r w:rsidRPr="00BB757B">
        <w:rPr>
          <w:rFonts w:hint="eastAsia"/>
        </w:rPr>
        <w:t>論文</w:t>
      </w:r>
    </w:p>
    <w:p w14:paraId="137CB643" w14:textId="77777777" w:rsidR="00774A8B" w:rsidRPr="00BB757B" w:rsidRDefault="00774A8B" w:rsidP="00EE0739"/>
    <w:p w14:paraId="3268F152" w14:textId="77777777" w:rsidR="00774A8B" w:rsidRPr="00BB757B" w:rsidRDefault="00774A8B" w:rsidP="00EE0739"/>
    <w:p w14:paraId="7EFEAD7A" w14:textId="77777777" w:rsidR="00774A8B" w:rsidRPr="00BB757B" w:rsidRDefault="00774A8B" w:rsidP="00EE0739"/>
    <w:p w14:paraId="0B522798" w14:textId="77777777" w:rsidR="00774A8B" w:rsidRPr="00BB757B" w:rsidRDefault="00774A8B" w:rsidP="00EE0739"/>
    <w:p w14:paraId="69C5B8E0" w14:textId="77777777" w:rsidR="00774A8B" w:rsidRPr="00BB757B" w:rsidRDefault="00774A8B" w:rsidP="00EE0739"/>
    <w:p w14:paraId="2D8FF3A5" w14:textId="77777777" w:rsidR="00774A8B" w:rsidRPr="00BB757B" w:rsidRDefault="00774A8B" w:rsidP="00EE0739">
      <w:pPr>
        <w:pStyle w:val="a3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套用中文論文題目名稱</w:t>
      </w:r>
    </w:p>
    <w:p w14:paraId="0682BBFD" w14:textId="77777777" w:rsidR="00774A8B" w:rsidRPr="00BB757B" w:rsidRDefault="00774A8B" w:rsidP="00EE0739">
      <w:pPr>
        <w:pStyle w:val="afd"/>
      </w:pPr>
      <w:r w:rsidRPr="00BB757B">
        <w:rPr>
          <w:rFonts w:hint="eastAsia"/>
        </w:rPr>
        <w:t>套用中文論文子題樣式名稱</w:t>
      </w:r>
    </w:p>
    <w:p w14:paraId="6072917B" w14:textId="77777777" w:rsidR="00774A8B" w:rsidRPr="00BB757B" w:rsidRDefault="00774A8B" w:rsidP="00EE0739">
      <w:pPr>
        <w:jc w:val="center"/>
        <w:rPr>
          <w:rFonts w:eastAsia="新細明體"/>
          <w:color w:val="000000"/>
          <w:sz w:val="40"/>
          <w:szCs w:val="40"/>
        </w:rPr>
      </w:pPr>
      <w:r w:rsidRPr="00BB757B">
        <w:rPr>
          <w:rFonts w:eastAsia="新細明體"/>
          <w:color w:val="000000"/>
          <w:sz w:val="40"/>
          <w:szCs w:val="40"/>
        </w:rPr>
        <w:t>English Title</w:t>
      </w:r>
    </w:p>
    <w:p w14:paraId="2643FAD8" w14:textId="77777777" w:rsidR="00774A8B" w:rsidRPr="00BB757B" w:rsidRDefault="00774A8B" w:rsidP="00EE0739"/>
    <w:p w14:paraId="18FAFE2C" w14:textId="77777777" w:rsidR="00774A8B" w:rsidRPr="00BB757B" w:rsidRDefault="00774A8B" w:rsidP="00EE0739"/>
    <w:p w14:paraId="6FF59F52" w14:textId="77777777" w:rsidR="00774A8B" w:rsidRPr="00BB757B" w:rsidRDefault="00774A8B" w:rsidP="00EE0739"/>
    <w:p w14:paraId="3CEDF59D" w14:textId="77777777" w:rsidR="00774A8B" w:rsidRPr="00BB757B" w:rsidRDefault="00774A8B" w:rsidP="00EE0739"/>
    <w:p w14:paraId="0FF46660" w14:textId="77777777" w:rsidR="00774A8B" w:rsidRPr="00BB757B" w:rsidRDefault="00774A8B" w:rsidP="00EE0739"/>
    <w:p w14:paraId="2E08184A" w14:textId="77777777" w:rsidR="00774A8B" w:rsidRPr="00BB757B" w:rsidRDefault="00774A8B" w:rsidP="00EE0739"/>
    <w:p w14:paraId="07989731" w14:textId="77777777" w:rsidR="00774A8B" w:rsidRPr="00BB757B" w:rsidRDefault="00774A8B" w:rsidP="00EE0739"/>
    <w:p w14:paraId="03ECF125" w14:textId="77777777" w:rsidR="00774A8B" w:rsidRPr="00BB757B" w:rsidRDefault="00774A8B" w:rsidP="00EE0739"/>
    <w:p w14:paraId="33EBD0B7" w14:textId="77777777" w:rsidR="00774A8B" w:rsidRPr="00BB757B" w:rsidRDefault="00774A8B" w:rsidP="00EE0739"/>
    <w:p w14:paraId="78B2BFC3" w14:textId="77777777" w:rsidR="00774A8B" w:rsidRPr="00BB757B" w:rsidRDefault="00774A8B" w:rsidP="00EE0739"/>
    <w:p w14:paraId="7C73A062" w14:textId="77777777" w:rsidR="00774A8B" w:rsidRPr="00BB757B" w:rsidRDefault="00774A8B" w:rsidP="00EE0739"/>
    <w:p w14:paraId="7ADCDC3D" w14:textId="77777777" w:rsidR="00774A8B" w:rsidRPr="00BB757B" w:rsidRDefault="00774A8B" w:rsidP="00EE0739"/>
    <w:p w14:paraId="05FA0E1E" w14:textId="77777777" w:rsidR="00774A8B" w:rsidRPr="00BB757B" w:rsidRDefault="00774A8B" w:rsidP="00EE0739">
      <w:pPr>
        <w:pStyle w:val="a5"/>
      </w:pPr>
      <w:r w:rsidRPr="00BB757B">
        <w:rPr>
          <w:rFonts w:hint="eastAsia"/>
        </w:rPr>
        <w:t>指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導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教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授：　　　　　　（置中）</w:t>
      </w:r>
    </w:p>
    <w:p w14:paraId="64FC5569" w14:textId="77777777" w:rsidR="00774A8B" w:rsidRPr="00BB757B" w:rsidRDefault="00774A8B" w:rsidP="00EE0739">
      <w:pPr>
        <w:ind w:firstLineChars="450" w:firstLine="1260"/>
        <w:rPr>
          <w:sz w:val="28"/>
          <w:szCs w:val="28"/>
        </w:rPr>
      </w:pPr>
    </w:p>
    <w:p w14:paraId="3F65860B" w14:textId="77777777" w:rsidR="00774A8B" w:rsidRPr="00BB757B" w:rsidRDefault="00774A8B" w:rsidP="00EE0739">
      <w:pPr>
        <w:pStyle w:val="a6"/>
      </w:pPr>
      <w:proofErr w:type="gramStart"/>
      <w:r w:rsidRPr="00BB757B">
        <w:rPr>
          <w:rFonts w:hint="eastAsia"/>
        </w:rPr>
        <w:t>研</w:t>
      </w:r>
      <w:proofErr w:type="gramEnd"/>
      <w:r w:rsidRPr="00BB757B">
        <w:rPr>
          <w:rFonts w:hint="eastAsia"/>
        </w:rPr>
        <w:t xml:space="preserve">    </w:t>
      </w:r>
      <w:r w:rsidRPr="00BB757B">
        <w:rPr>
          <w:rFonts w:hint="eastAsia"/>
        </w:rPr>
        <w:t>究</w:t>
      </w:r>
      <w:r w:rsidRPr="00BB757B">
        <w:rPr>
          <w:rFonts w:hint="eastAsia"/>
        </w:rPr>
        <w:t xml:space="preserve">    </w:t>
      </w:r>
      <w:r w:rsidRPr="00BB757B">
        <w:rPr>
          <w:rFonts w:hint="eastAsia"/>
        </w:rPr>
        <w:t>生：　　　　　　（置中）</w:t>
      </w:r>
    </w:p>
    <w:p w14:paraId="34D4393A" w14:textId="77777777" w:rsidR="00774A8B" w:rsidRPr="00BB757B" w:rsidRDefault="00774A8B" w:rsidP="00EE0739">
      <w:pPr>
        <w:ind w:firstLineChars="450" w:firstLine="1260"/>
        <w:rPr>
          <w:sz w:val="28"/>
          <w:szCs w:val="28"/>
        </w:rPr>
      </w:pPr>
    </w:p>
    <w:p w14:paraId="4CA428C2" w14:textId="77777777" w:rsidR="00774A8B" w:rsidRPr="00BB757B" w:rsidRDefault="00774A8B" w:rsidP="00EE0739">
      <w:pPr>
        <w:pStyle w:val="a4"/>
        <w:ind w:rightChars="-80" w:right="-192"/>
      </w:pPr>
      <w:r w:rsidRPr="00BB757B">
        <w:rPr>
          <w:rFonts w:hint="eastAsia"/>
        </w:rPr>
        <w:t>日</w:t>
      </w:r>
      <w:r w:rsidRPr="00BB757B">
        <w:rPr>
          <w:rFonts w:hint="eastAsia"/>
        </w:rPr>
        <w:t xml:space="preserve">          </w:t>
      </w:r>
      <w:r w:rsidRPr="00BB757B">
        <w:rPr>
          <w:rFonts w:hint="eastAsia"/>
        </w:rPr>
        <w:t>期：</w:t>
      </w:r>
      <w:r w:rsidRPr="00BB757B">
        <w:t xml:space="preserve">     </w:t>
      </w:r>
      <w:r w:rsidRPr="00BB757B">
        <w:rPr>
          <w:rFonts w:hint="eastAsia"/>
        </w:rPr>
        <w:t>年</w:t>
      </w:r>
      <w:r w:rsidRPr="00BB757B">
        <w:rPr>
          <w:rFonts w:hint="eastAsia"/>
        </w:rPr>
        <w:t xml:space="preserve"> </w:t>
      </w:r>
      <w:r w:rsidRPr="00BB757B">
        <w:t xml:space="preserve">  </w:t>
      </w:r>
      <w:r w:rsidRPr="00BB757B">
        <w:rPr>
          <w:rFonts w:hint="eastAsia"/>
        </w:rPr>
        <w:t>月（置中）</w:t>
      </w:r>
    </w:p>
    <w:p w14:paraId="50BC6747" w14:textId="77777777" w:rsidR="00774A8B" w:rsidRPr="00BB757B" w:rsidRDefault="00774A8B" w:rsidP="00EE0739">
      <w:pPr>
        <w:pStyle w:val="DFKai-SB181522pt"/>
        <w:ind w:firstLineChars="0" w:firstLine="0"/>
        <w:rPr>
          <w:rFonts w:ascii="Times New Roman"/>
        </w:rPr>
        <w:sectPr w:rsidR="00774A8B" w:rsidRPr="00BB757B" w:rsidSect="00EE0739">
          <w:headerReference w:type="even" r:id="rId8"/>
          <w:footerReference w:type="even" r:id="rId9"/>
          <w:footerReference w:type="default" r:id="rId10"/>
          <w:footerReference w:type="first" r:id="rId11"/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14:paraId="35A99B7B" w14:textId="77777777" w:rsidR="000B261B" w:rsidRPr="00BB757B" w:rsidRDefault="000B261B" w:rsidP="000B261B">
      <w:pPr>
        <w:pStyle w:val="afe"/>
        <w:jc w:val="distribute"/>
      </w:pPr>
      <w:r w:rsidRPr="000B261B">
        <w:rPr>
          <w:rFonts w:hint="eastAsia"/>
          <w:w w:val="97"/>
          <w:fitText w:val="8400" w:id="-765294592"/>
        </w:rPr>
        <w:lastRenderedPageBreak/>
        <w:t>台灣神學研究學院靈性照顧碩士在職專</w:t>
      </w:r>
      <w:r w:rsidRPr="000B261B">
        <w:rPr>
          <w:rFonts w:hint="eastAsia"/>
          <w:spacing w:val="15"/>
          <w:w w:val="97"/>
          <w:fitText w:val="8400" w:id="-765294592"/>
        </w:rPr>
        <w:t>班</w:t>
      </w:r>
      <w:r>
        <w:br/>
      </w:r>
      <w:r>
        <w:rPr>
          <w:rFonts w:hint="eastAsia"/>
        </w:rPr>
        <w:t>碩士</w:t>
      </w:r>
      <w:r w:rsidRPr="00BB757B">
        <w:rPr>
          <w:rFonts w:hint="eastAsia"/>
        </w:rPr>
        <w:t>論文</w:t>
      </w:r>
    </w:p>
    <w:p w14:paraId="119F45E7" w14:textId="77777777" w:rsidR="00EE0739" w:rsidRPr="000B261B" w:rsidRDefault="00EE0739"/>
    <w:p w14:paraId="264979A0" w14:textId="77777777" w:rsidR="00EE0739" w:rsidRPr="00BB757B" w:rsidRDefault="00EE0739"/>
    <w:p w14:paraId="6BCBA645" w14:textId="77777777" w:rsidR="00EE0739" w:rsidRPr="00BB757B" w:rsidRDefault="00EE0739"/>
    <w:p w14:paraId="7EB69947" w14:textId="77777777" w:rsidR="00EE0739" w:rsidRPr="00BB757B" w:rsidRDefault="00EE0739"/>
    <w:p w14:paraId="3E232E81" w14:textId="77777777" w:rsidR="00EE0739" w:rsidRPr="00BB757B" w:rsidRDefault="00EE0739"/>
    <w:p w14:paraId="66BBF27D" w14:textId="77777777" w:rsidR="00EE0739" w:rsidRPr="00BB757B" w:rsidRDefault="00EE0739" w:rsidP="00EE0739">
      <w:pPr>
        <w:pStyle w:val="a3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套用中文論文題目名稱</w:t>
      </w:r>
    </w:p>
    <w:p w14:paraId="53528744" w14:textId="77777777" w:rsidR="00EE0739" w:rsidRPr="00BB757B" w:rsidRDefault="00EE0739" w:rsidP="00EE0739">
      <w:pPr>
        <w:pStyle w:val="afd"/>
      </w:pPr>
      <w:r w:rsidRPr="00BB757B">
        <w:rPr>
          <w:rFonts w:hint="eastAsia"/>
        </w:rPr>
        <w:t>套用中文論文子題樣式名稱</w:t>
      </w:r>
    </w:p>
    <w:p w14:paraId="201C1E16" w14:textId="77777777" w:rsidR="00EE0739" w:rsidRPr="00BB757B" w:rsidRDefault="00EE0739" w:rsidP="00EE0739">
      <w:pPr>
        <w:jc w:val="center"/>
        <w:rPr>
          <w:rFonts w:eastAsia="新細明體"/>
          <w:color w:val="000000"/>
          <w:sz w:val="40"/>
          <w:szCs w:val="40"/>
        </w:rPr>
      </w:pPr>
      <w:r w:rsidRPr="00BB757B">
        <w:rPr>
          <w:rFonts w:eastAsia="新細明體"/>
          <w:color w:val="000000"/>
          <w:sz w:val="40"/>
          <w:szCs w:val="40"/>
        </w:rPr>
        <w:t>English Title</w:t>
      </w:r>
    </w:p>
    <w:p w14:paraId="71BAF86C" w14:textId="77777777" w:rsidR="00EE0739" w:rsidRPr="00BB757B" w:rsidRDefault="00EE0739" w:rsidP="00EE0739"/>
    <w:p w14:paraId="251AF682" w14:textId="77777777" w:rsidR="00EE0739" w:rsidRPr="00BB757B" w:rsidRDefault="00EE0739" w:rsidP="00EE0739"/>
    <w:p w14:paraId="166F9A1E" w14:textId="77777777" w:rsidR="00EE0739" w:rsidRPr="00BB757B" w:rsidRDefault="00EE0739" w:rsidP="00EE0739"/>
    <w:p w14:paraId="52782FEA" w14:textId="77777777" w:rsidR="00EE0739" w:rsidRPr="00BB757B" w:rsidRDefault="00EE0739" w:rsidP="00EE0739"/>
    <w:p w14:paraId="67D2F4A1" w14:textId="77777777" w:rsidR="00EE0739" w:rsidRPr="00BB757B" w:rsidRDefault="00EE0739" w:rsidP="00EE0739"/>
    <w:p w14:paraId="22FFAF6A" w14:textId="77777777" w:rsidR="00EE0739" w:rsidRPr="00BB757B" w:rsidRDefault="00EE0739" w:rsidP="00EE0739"/>
    <w:p w14:paraId="45F930B3" w14:textId="77777777" w:rsidR="00EE0739" w:rsidRPr="00BB757B" w:rsidRDefault="00EE0739" w:rsidP="00EE0739"/>
    <w:p w14:paraId="03CE2FE7" w14:textId="77777777" w:rsidR="00EE0739" w:rsidRPr="00BB757B" w:rsidRDefault="00EE0739" w:rsidP="00EE0739"/>
    <w:p w14:paraId="18106179" w14:textId="77777777" w:rsidR="00EE0739" w:rsidRPr="00BB757B" w:rsidRDefault="00EE0739" w:rsidP="00EE0739"/>
    <w:p w14:paraId="47782D68" w14:textId="77777777" w:rsidR="00EE0739" w:rsidRPr="00BB757B" w:rsidRDefault="00EE0739" w:rsidP="00EE0739"/>
    <w:p w14:paraId="6872CF70" w14:textId="77777777" w:rsidR="00EE0739" w:rsidRPr="00BB757B" w:rsidRDefault="00EE0739" w:rsidP="00EE0739"/>
    <w:p w14:paraId="178CE1AB" w14:textId="77777777" w:rsidR="00EE0739" w:rsidRPr="00BB757B" w:rsidRDefault="00EE0739" w:rsidP="00EE0739">
      <w:pPr>
        <w:pStyle w:val="a5"/>
      </w:pPr>
      <w:r w:rsidRPr="00BB757B">
        <w:rPr>
          <w:rFonts w:hint="eastAsia"/>
        </w:rPr>
        <w:t>指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導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教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授：　　　　　　（置中）</w:t>
      </w:r>
    </w:p>
    <w:p w14:paraId="12BA18C4" w14:textId="77777777" w:rsidR="00EE0739" w:rsidRPr="00BB757B" w:rsidRDefault="00EE0739" w:rsidP="00EE0739">
      <w:pPr>
        <w:ind w:firstLineChars="450" w:firstLine="1260"/>
        <w:rPr>
          <w:sz w:val="28"/>
          <w:szCs w:val="28"/>
        </w:rPr>
      </w:pPr>
    </w:p>
    <w:p w14:paraId="0854E129" w14:textId="77777777" w:rsidR="00EE0739" w:rsidRPr="00BB757B" w:rsidRDefault="00EE0739" w:rsidP="00EE0739">
      <w:pPr>
        <w:pStyle w:val="a6"/>
      </w:pPr>
      <w:proofErr w:type="gramStart"/>
      <w:r w:rsidRPr="00BB757B">
        <w:rPr>
          <w:rFonts w:hint="eastAsia"/>
        </w:rPr>
        <w:t>研</w:t>
      </w:r>
      <w:proofErr w:type="gramEnd"/>
      <w:r w:rsidRPr="00BB757B">
        <w:rPr>
          <w:rFonts w:hint="eastAsia"/>
        </w:rPr>
        <w:t xml:space="preserve">    </w:t>
      </w:r>
      <w:r w:rsidRPr="00BB757B">
        <w:rPr>
          <w:rFonts w:hint="eastAsia"/>
        </w:rPr>
        <w:t>究</w:t>
      </w:r>
      <w:r w:rsidRPr="00BB757B">
        <w:rPr>
          <w:rFonts w:hint="eastAsia"/>
        </w:rPr>
        <w:t xml:space="preserve">    </w:t>
      </w:r>
      <w:r w:rsidRPr="00BB757B">
        <w:rPr>
          <w:rFonts w:hint="eastAsia"/>
        </w:rPr>
        <w:t>生：　　　　　　（置中）</w:t>
      </w:r>
    </w:p>
    <w:p w14:paraId="3B4EA016" w14:textId="77777777" w:rsidR="00EE0739" w:rsidRPr="00BB757B" w:rsidRDefault="00EE0739" w:rsidP="00EE0739">
      <w:pPr>
        <w:ind w:firstLineChars="450" w:firstLine="1260"/>
        <w:rPr>
          <w:sz w:val="28"/>
          <w:szCs w:val="28"/>
        </w:rPr>
      </w:pPr>
    </w:p>
    <w:p w14:paraId="52603CB0" w14:textId="77777777" w:rsidR="00EE0739" w:rsidRPr="005537D6" w:rsidRDefault="00EE0739" w:rsidP="00EE0739">
      <w:pPr>
        <w:pStyle w:val="a4"/>
        <w:ind w:rightChars="-80" w:right="-192"/>
      </w:pPr>
      <w:r w:rsidRPr="00BB757B">
        <w:rPr>
          <w:rFonts w:hint="eastAsia"/>
        </w:rPr>
        <w:t>日</w:t>
      </w:r>
      <w:r w:rsidRPr="00BB757B">
        <w:rPr>
          <w:rFonts w:hint="eastAsia"/>
        </w:rPr>
        <w:t xml:space="preserve">          </w:t>
      </w:r>
      <w:r w:rsidRPr="00BB757B">
        <w:rPr>
          <w:rFonts w:hint="eastAsia"/>
        </w:rPr>
        <w:t>期：</w:t>
      </w:r>
      <w:r w:rsidRPr="00BB757B">
        <w:t xml:space="preserve">     </w:t>
      </w:r>
      <w:r w:rsidRPr="00BB757B">
        <w:rPr>
          <w:rFonts w:hint="eastAsia"/>
        </w:rPr>
        <w:t>年</w:t>
      </w:r>
      <w:r w:rsidRPr="00BB757B">
        <w:rPr>
          <w:rFonts w:hint="eastAsia"/>
        </w:rPr>
        <w:t xml:space="preserve"> </w:t>
      </w:r>
      <w:r w:rsidRPr="00BB757B">
        <w:t xml:space="preserve">  </w:t>
      </w:r>
      <w:r w:rsidRPr="00BB757B">
        <w:rPr>
          <w:rFonts w:hint="eastAsia"/>
        </w:rPr>
        <w:t>月（置中）</w:t>
      </w:r>
    </w:p>
    <w:p w14:paraId="51051DD4" w14:textId="77777777" w:rsidR="00EE0739" w:rsidRPr="00BB757B" w:rsidRDefault="00EE0739">
      <w:pPr>
        <w:pStyle w:val="DFKai-SB181522pt"/>
        <w:ind w:firstLineChars="0" w:firstLine="0"/>
        <w:rPr>
          <w:rFonts w:ascii="Times New Roman"/>
        </w:rPr>
        <w:sectPr w:rsidR="00EE0739" w:rsidRPr="00BB757B" w:rsidSect="00EE0739">
          <w:headerReference w:type="even" r:id="rId12"/>
          <w:footerReference w:type="even" r:id="rId13"/>
          <w:footerReference w:type="default" r:id="rId14"/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14:paraId="4C562B73" w14:textId="77777777" w:rsidR="005537D6" w:rsidRDefault="005537D6" w:rsidP="005537D6">
      <w:pPr>
        <w:spacing w:beforeLines="50" w:before="200"/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lastRenderedPageBreak/>
        <w:t>台灣神學</w:t>
      </w:r>
      <w:r>
        <w:rPr>
          <w:rFonts w:ascii="標楷體" w:eastAsia="標楷體" w:hAnsi="標楷體" w:hint="eastAsia"/>
          <w:sz w:val="36"/>
          <w:szCs w:val="36"/>
        </w:rPr>
        <w:t>研究學</w:t>
      </w:r>
      <w:r w:rsidRPr="003653AF">
        <w:rPr>
          <w:rFonts w:ascii="標楷體" w:eastAsia="標楷體" w:hAnsi="標楷體" w:hint="eastAsia"/>
          <w:sz w:val="36"/>
          <w:szCs w:val="36"/>
        </w:rPr>
        <w:t>院</w:t>
      </w:r>
      <w:r w:rsidRPr="008A4BC4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8A4BC4">
        <w:rPr>
          <w:rFonts w:ascii="標楷體" w:eastAsia="標楷體" w:hAnsi="標楷體"/>
          <w:sz w:val="36"/>
          <w:szCs w:val="36"/>
          <w:u w:val="single"/>
        </w:rPr>
        <w:t xml:space="preserve"> </w:t>
      </w:r>
      <w:r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Pr="008A4BC4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</w:rPr>
        <w:t>碩士</w:t>
      </w:r>
      <w:r>
        <w:rPr>
          <w:rFonts w:ascii="標楷體" w:eastAsia="標楷體" w:hAnsi="標楷體" w:hint="eastAsia"/>
          <w:sz w:val="36"/>
          <w:szCs w:val="36"/>
        </w:rPr>
        <w:t>學位</w:t>
      </w:r>
      <w:r w:rsidRPr="003653AF">
        <w:rPr>
          <w:rFonts w:ascii="標楷體" w:eastAsia="標楷體" w:hAnsi="標楷體" w:hint="eastAsia"/>
          <w:sz w:val="36"/>
          <w:szCs w:val="36"/>
        </w:rPr>
        <w:t>論文審定書</w:t>
      </w:r>
    </w:p>
    <w:p w14:paraId="20CDC806" w14:textId="77777777" w:rsidR="005537D6" w:rsidRDefault="005537D6" w:rsidP="005537D6">
      <w:pPr>
        <w:spacing w:beforeLines="50" w:before="200"/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</w:t>
      </w:r>
      <w:r w:rsidRPr="003653AF">
        <w:rPr>
          <w:rFonts w:ascii="標楷體" w:eastAsia="標楷體" w:hAnsi="標楷體" w:hint="eastAsia"/>
          <w:sz w:val="36"/>
          <w:szCs w:val="36"/>
        </w:rPr>
        <w:t>所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 w:rsidRPr="003653AF">
        <w:rPr>
          <w:rFonts w:ascii="標楷體" w:eastAsia="標楷體" w:hAnsi="標楷體" w:hint="eastAsia"/>
          <w:sz w:val="36"/>
          <w:szCs w:val="36"/>
        </w:rPr>
        <w:t>班</w:t>
      </w:r>
    </w:p>
    <w:p w14:paraId="117F6194" w14:textId="77777777" w:rsidR="005537D6" w:rsidRDefault="005537D6" w:rsidP="005537D6">
      <w:pPr>
        <w:spacing w:beforeLines="50" w:before="200"/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研究生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 w:rsidRPr="003653AF">
        <w:rPr>
          <w:rFonts w:ascii="標楷體" w:eastAsia="標楷體" w:hAnsi="標楷體" w:hint="eastAsia"/>
          <w:sz w:val="36"/>
          <w:szCs w:val="36"/>
        </w:rPr>
        <w:t>所提之論文</w:t>
      </w:r>
    </w:p>
    <w:p w14:paraId="5ECF249C" w14:textId="77777777" w:rsidR="005537D6" w:rsidRDefault="005537D6" w:rsidP="005537D6">
      <w:pPr>
        <w:spacing w:beforeLines="50" w:before="200"/>
        <w:rPr>
          <w:rFonts w:ascii="標楷體" w:eastAsia="標楷體" w:hAnsi="標楷體"/>
          <w:sz w:val="36"/>
          <w:szCs w:val="36"/>
          <w:u w:val="single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               </w:t>
      </w:r>
    </w:p>
    <w:p w14:paraId="4BBC5734" w14:textId="77777777" w:rsidR="005537D6" w:rsidRDefault="005537D6" w:rsidP="005537D6">
      <w:pPr>
        <w:jc w:val="center"/>
        <w:rPr>
          <w:rFonts w:ascii="標楷體" w:eastAsia="標楷體" w:hAnsi="標楷體"/>
          <w:sz w:val="36"/>
          <w:szCs w:val="36"/>
        </w:rPr>
      </w:pPr>
    </w:p>
    <w:p w14:paraId="136A3A43" w14:textId="77777777" w:rsidR="005537D6" w:rsidRDefault="005537D6" w:rsidP="005537D6">
      <w:pPr>
        <w:jc w:val="both"/>
        <w:rPr>
          <w:rFonts w:ascii="標楷體" w:eastAsia="標楷體" w:hAnsi="標楷體"/>
          <w:sz w:val="36"/>
          <w:szCs w:val="36"/>
        </w:rPr>
      </w:pPr>
      <w:r w:rsidRPr="0076388D">
        <w:rPr>
          <w:rFonts w:ascii="標楷體" w:eastAsia="標楷體" w:hAnsi="標楷體" w:hint="eastAsia"/>
          <w:sz w:val="36"/>
          <w:szCs w:val="36"/>
        </w:rPr>
        <w:t>經本委員會審查並舉行口試，符合碩士學位論文標準。</w:t>
      </w:r>
    </w:p>
    <w:p w14:paraId="6D49E40B" w14:textId="77777777" w:rsidR="005537D6" w:rsidRDefault="005537D6" w:rsidP="005537D6">
      <w:pPr>
        <w:rPr>
          <w:rFonts w:ascii="標楷體" w:eastAsia="標楷體" w:hAnsi="標楷體"/>
          <w:sz w:val="36"/>
          <w:szCs w:val="36"/>
        </w:rPr>
      </w:pPr>
    </w:p>
    <w:p w14:paraId="46BE73AE" w14:textId="77777777" w:rsidR="005537D6" w:rsidRDefault="005537D6" w:rsidP="005537D6">
      <w:pPr>
        <w:rPr>
          <w:rFonts w:ascii="標楷體" w:eastAsia="標楷體" w:hAnsi="標楷體"/>
          <w:sz w:val="36"/>
          <w:szCs w:val="36"/>
        </w:rPr>
      </w:pPr>
    </w:p>
    <w:p w14:paraId="1368B374" w14:textId="77777777" w:rsidR="005537D6" w:rsidRDefault="005537D6" w:rsidP="005537D6">
      <w:pPr>
        <w:rPr>
          <w:rFonts w:ascii="標楷體" w:eastAsia="標楷體" w:hAnsi="標楷體"/>
          <w:sz w:val="36"/>
          <w:szCs w:val="36"/>
        </w:rPr>
      </w:pPr>
    </w:p>
    <w:p w14:paraId="32B9296E" w14:textId="77777777" w:rsidR="005537D6" w:rsidRDefault="005537D6" w:rsidP="005537D6">
      <w:pPr>
        <w:ind w:firstLineChars="300" w:firstLine="10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學位考試委員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14:paraId="047734F6" w14:textId="77777777" w:rsidR="005537D6" w:rsidRDefault="005537D6" w:rsidP="005537D6">
      <w:pPr>
        <w:rPr>
          <w:rFonts w:ascii="標楷體" w:eastAsia="標楷體" w:hAnsi="標楷體"/>
          <w:sz w:val="36"/>
          <w:szCs w:val="36"/>
          <w:u w:val="single"/>
        </w:rPr>
      </w:pPr>
    </w:p>
    <w:p w14:paraId="6C37663B" w14:textId="77777777" w:rsidR="005537D6" w:rsidRDefault="005537D6" w:rsidP="005537D6">
      <w:pPr>
        <w:jc w:val="right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14:paraId="2459CD5C" w14:textId="77777777" w:rsidR="005537D6" w:rsidRDefault="005537D6" w:rsidP="005537D6">
      <w:pPr>
        <w:jc w:val="right"/>
        <w:rPr>
          <w:rFonts w:ascii="標楷體" w:eastAsia="標楷體" w:hAnsi="標楷體"/>
          <w:sz w:val="36"/>
          <w:szCs w:val="36"/>
          <w:u w:val="single"/>
        </w:rPr>
      </w:pPr>
    </w:p>
    <w:p w14:paraId="242819DD" w14:textId="77777777" w:rsidR="005537D6" w:rsidRDefault="005537D6" w:rsidP="005537D6">
      <w:pPr>
        <w:jc w:val="right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14:paraId="31750C27" w14:textId="77777777" w:rsidR="005537D6" w:rsidRDefault="005537D6" w:rsidP="005537D6">
      <w:pPr>
        <w:rPr>
          <w:rFonts w:ascii="標楷體" w:eastAsia="標楷體" w:hAnsi="標楷體"/>
          <w:sz w:val="36"/>
          <w:szCs w:val="36"/>
        </w:rPr>
      </w:pPr>
    </w:p>
    <w:p w14:paraId="725FF7FA" w14:textId="77777777" w:rsidR="005537D6" w:rsidRPr="003653AF" w:rsidRDefault="005537D6" w:rsidP="005537D6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西元              年         月</w:t>
      </w:r>
    </w:p>
    <w:p w14:paraId="66B91A6B" w14:textId="77777777" w:rsidR="005537D6" w:rsidRDefault="005537D6" w:rsidP="00252F4F">
      <w:pPr>
        <w:spacing w:line="360" w:lineRule="auto"/>
        <w:jc w:val="center"/>
        <w:rPr>
          <w:rFonts w:eastAsiaTheme="minorEastAsia"/>
          <w:sz w:val="36"/>
          <w:szCs w:val="36"/>
        </w:rPr>
        <w:sectPr w:rsidR="005537D6" w:rsidSect="00376BC0">
          <w:footerReference w:type="default" r:id="rId15"/>
          <w:footerReference w:type="first" r:id="rId16"/>
          <w:pgSz w:w="11900" w:h="16840"/>
          <w:pgMar w:top="1440" w:right="1800" w:bottom="1440" w:left="1800" w:header="851" w:footer="992" w:gutter="0"/>
          <w:pgNumType w:fmt="lowerRoman" w:start="1"/>
          <w:cols w:space="425"/>
          <w:titlePg/>
          <w:docGrid w:type="lines" w:linePitch="400"/>
        </w:sectPr>
      </w:pPr>
    </w:p>
    <w:p w14:paraId="66376A96" w14:textId="77777777" w:rsidR="00C37364" w:rsidRPr="00BB757B" w:rsidRDefault="00981823" w:rsidP="00252F4F">
      <w:pPr>
        <w:spacing w:line="360" w:lineRule="auto"/>
        <w:jc w:val="center"/>
        <w:rPr>
          <w:rFonts w:eastAsiaTheme="minorEastAsia"/>
          <w:sz w:val="36"/>
          <w:szCs w:val="36"/>
          <w:shd w:val="pct15" w:color="auto" w:fill="FFFFFF"/>
        </w:rPr>
      </w:pPr>
      <w:r w:rsidRPr="00BB757B">
        <w:rPr>
          <w:rFonts w:eastAsiaTheme="minorEastAsia"/>
          <w:sz w:val="36"/>
          <w:szCs w:val="36"/>
        </w:rPr>
        <w:lastRenderedPageBreak/>
        <w:t>摘</w:t>
      </w:r>
      <w:r w:rsidRPr="00BB757B">
        <w:rPr>
          <w:rFonts w:eastAsiaTheme="minorEastAsia"/>
          <w:sz w:val="36"/>
          <w:szCs w:val="36"/>
        </w:rPr>
        <w:t xml:space="preserve">  </w:t>
      </w:r>
      <w:r w:rsidRPr="00BB757B">
        <w:rPr>
          <w:rFonts w:eastAsiaTheme="minorEastAsia"/>
          <w:sz w:val="36"/>
          <w:szCs w:val="36"/>
        </w:rPr>
        <w:t>要</w:t>
      </w:r>
    </w:p>
    <w:p w14:paraId="7700F606" w14:textId="77777777" w:rsidR="00C37364" w:rsidRPr="00BB757B" w:rsidRDefault="00981823" w:rsidP="00887484">
      <w:pPr>
        <w:snapToGrid w:val="0"/>
        <w:spacing w:line="360" w:lineRule="auto"/>
        <w:jc w:val="both"/>
        <w:rPr>
          <w:rFonts w:eastAsiaTheme="minorEastAsia"/>
          <w:szCs w:val="24"/>
        </w:rPr>
      </w:pPr>
      <w:proofErr w:type="gramStart"/>
      <w:r w:rsidRPr="00BB757B">
        <w:rPr>
          <w:rFonts w:eastAsiaTheme="minorEastAsia"/>
          <w:szCs w:val="24"/>
        </w:rPr>
        <w:t>（</w:t>
      </w:r>
      <w:proofErr w:type="gramEnd"/>
      <w:r w:rsidRPr="00BB757B">
        <w:rPr>
          <w:rFonts w:eastAsiaTheme="minorEastAsia"/>
          <w:szCs w:val="24"/>
        </w:rPr>
        <w:t>計劃書</w:t>
      </w:r>
      <w:r w:rsidR="0051745D" w:rsidRPr="00BB757B">
        <w:rPr>
          <w:rFonts w:eastAsiaTheme="minorEastAsia" w:hint="eastAsia"/>
          <w:szCs w:val="24"/>
        </w:rPr>
        <w:t>字數</w:t>
      </w:r>
      <w:r w:rsidRPr="00BB757B">
        <w:rPr>
          <w:rFonts w:eastAsiaTheme="minorEastAsia"/>
          <w:szCs w:val="24"/>
        </w:rPr>
        <w:t>約</w:t>
      </w:r>
      <w:r w:rsidRPr="00BB757B">
        <w:rPr>
          <w:rFonts w:eastAsiaTheme="minorEastAsia"/>
          <w:szCs w:val="24"/>
        </w:rPr>
        <w:t>500-800</w:t>
      </w:r>
      <w:r w:rsidRPr="00BB757B">
        <w:rPr>
          <w:rFonts w:eastAsiaTheme="minorEastAsia"/>
          <w:szCs w:val="24"/>
        </w:rPr>
        <w:t>字，</w:t>
      </w:r>
      <w:r w:rsidR="0051745D" w:rsidRPr="00BB757B">
        <w:rPr>
          <w:rFonts w:eastAsiaTheme="minorEastAsia" w:hint="eastAsia"/>
          <w:szCs w:val="24"/>
        </w:rPr>
        <w:t>畢業</w:t>
      </w:r>
      <w:r w:rsidRPr="00BB757B">
        <w:rPr>
          <w:rFonts w:eastAsiaTheme="minorEastAsia"/>
          <w:szCs w:val="24"/>
        </w:rPr>
        <w:t>論文</w:t>
      </w:r>
      <w:r w:rsidR="0051745D" w:rsidRPr="00BB757B">
        <w:rPr>
          <w:rFonts w:eastAsiaTheme="minorEastAsia" w:hint="eastAsia"/>
          <w:szCs w:val="24"/>
        </w:rPr>
        <w:t>字數</w:t>
      </w:r>
      <w:r w:rsidR="00C37364" w:rsidRPr="00BB757B">
        <w:rPr>
          <w:rFonts w:eastAsiaTheme="minorEastAsia"/>
          <w:szCs w:val="24"/>
        </w:rPr>
        <w:t>約</w:t>
      </w:r>
      <w:r w:rsidRPr="00BB757B">
        <w:rPr>
          <w:rFonts w:eastAsiaTheme="minorEastAsia"/>
          <w:szCs w:val="24"/>
        </w:rPr>
        <w:t>8</w:t>
      </w:r>
      <w:r w:rsidR="00C37364" w:rsidRPr="00BB757B">
        <w:rPr>
          <w:rFonts w:eastAsiaTheme="minorEastAsia"/>
          <w:szCs w:val="24"/>
        </w:rPr>
        <w:t>00-1000</w:t>
      </w:r>
      <w:r w:rsidR="00C37364" w:rsidRPr="00BB757B">
        <w:rPr>
          <w:rFonts w:eastAsiaTheme="minorEastAsia"/>
          <w:szCs w:val="24"/>
        </w:rPr>
        <w:t>字</w:t>
      </w:r>
      <w:r w:rsidR="00CC3FA4" w:rsidRPr="00BB757B">
        <w:rPr>
          <w:rFonts w:eastAsiaTheme="minorEastAsia" w:hint="eastAsia"/>
          <w:szCs w:val="24"/>
        </w:rPr>
        <w:t>。新細明體，</w:t>
      </w:r>
      <w:r w:rsidR="00CC3FA4" w:rsidRPr="00BB757B">
        <w:rPr>
          <w:rFonts w:eastAsiaTheme="minorEastAsia" w:hint="eastAsia"/>
          <w:szCs w:val="24"/>
        </w:rPr>
        <w:t>12</w:t>
      </w:r>
      <w:r w:rsidR="00CC3FA4" w:rsidRPr="00BB757B">
        <w:rPr>
          <w:rFonts w:eastAsiaTheme="minorEastAsia" w:hint="eastAsia"/>
          <w:szCs w:val="24"/>
        </w:rPr>
        <w:t>字大小</w:t>
      </w:r>
      <w:r w:rsidR="0051745D" w:rsidRPr="00BB757B">
        <w:rPr>
          <w:rFonts w:eastAsiaTheme="minorEastAsia" w:hint="eastAsia"/>
          <w:szCs w:val="24"/>
        </w:rPr>
        <w:t>，</w:t>
      </w:r>
      <w:r w:rsidR="00CC3FA4" w:rsidRPr="00BB757B">
        <w:rPr>
          <w:rFonts w:eastAsiaTheme="minorEastAsia" w:hint="eastAsia"/>
          <w:szCs w:val="24"/>
        </w:rPr>
        <w:t>1.5</w:t>
      </w:r>
      <w:r w:rsidR="0051745D" w:rsidRPr="00BB757B">
        <w:rPr>
          <w:rFonts w:eastAsiaTheme="minorEastAsia" w:hint="eastAsia"/>
          <w:szCs w:val="24"/>
        </w:rPr>
        <w:t>行距。</w:t>
      </w:r>
      <w:r w:rsidRPr="00BB757B">
        <w:rPr>
          <w:rFonts w:eastAsiaTheme="minorEastAsia"/>
          <w:szCs w:val="24"/>
        </w:rPr>
        <w:t>)</w:t>
      </w:r>
    </w:p>
    <w:p w14:paraId="7AEB35D8" w14:textId="77777777" w:rsidR="00C37364" w:rsidRPr="00BB757B" w:rsidRDefault="00C37364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14:paraId="2C7D8E70" w14:textId="77777777"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14:paraId="67CE38F9" w14:textId="77777777"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14:paraId="6D6CA3F0" w14:textId="77777777"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14:paraId="7BDA1536" w14:textId="77777777"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14:paraId="786CAF86" w14:textId="77777777"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14:paraId="7C96B212" w14:textId="77777777" w:rsidR="00C37364" w:rsidRPr="00BB757B" w:rsidRDefault="00C37364" w:rsidP="00252F4F">
      <w:pPr>
        <w:snapToGrid w:val="0"/>
        <w:spacing w:line="360" w:lineRule="auto"/>
        <w:rPr>
          <w:rFonts w:eastAsia="BiauKai"/>
        </w:rPr>
      </w:pPr>
      <w:r w:rsidRPr="00BB757B">
        <w:rPr>
          <w:rFonts w:eastAsiaTheme="minorEastAsia"/>
          <w:sz w:val="28"/>
          <w:szCs w:val="28"/>
        </w:rPr>
        <w:t>關鍵字：</w:t>
      </w:r>
      <w:r w:rsidR="002856C4" w:rsidRPr="00BB757B">
        <w:rPr>
          <w:rFonts w:eastAsiaTheme="minorEastAsia" w:hint="eastAsia"/>
          <w:sz w:val="28"/>
          <w:szCs w:val="28"/>
        </w:rPr>
        <w:t>三至五個關鍵字</w:t>
      </w:r>
    </w:p>
    <w:p w14:paraId="3C3A4943" w14:textId="77777777" w:rsidR="00C37364" w:rsidRPr="00BB757B" w:rsidRDefault="00C37364" w:rsidP="00C37364">
      <w:pPr>
        <w:snapToGrid w:val="0"/>
        <w:rPr>
          <w:rFonts w:eastAsia="BiauKai"/>
          <w:color w:val="FF00FF"/>
          <w:sz w:val="28"/>
          <w:szCs w:val="28"/>
        </w:rPr>
      </w:pPr>
      <w:r w:rsidRPr="00BB757B">
        <w:rPr>
          <w:rFonts w:eastAsia="BiauKai"/>
          <w:color w:val="FF00FF"/>
          <w:sz w:val="28"/>
          <w:szCs w:val="28"/>
        </w:rPr>
        <w:br w:type="page"/>
      </w:r>
    </w:p>
    <w:p w14:paraId="23195866" w14:textId="77777777" w:rsidR="00C37364" w:rsidRPr="00BB757B" w:rsidRDefault="00C37364" w:rsidP="00C37364">
      <w:pPr>
        <w:snapToGrid w:val="0"/>
        <w:jc w:val="center"/>
        <w:rPr>
          <w:rFonts w:eastAsia="BiauKai"/>
          <w:color w:val="000000"/>
          <w:sz w:val="28"/>
          <w:szCs w:val="28"/>
        </w:rPr>
      </w:pPr>
      <w:r w:rsidRPr="00BB757B">
        <w:rPr>
          <w:rFonts w:eastAsia="BiauKai"/>
          <w:color w:val="000000"/>
          <w:sz w:val="28"/>
          <w:szCs w:val="28"/>
        </w:rPr>
        <w:lastRenderedPageBreak/>
        <w:t>Abstract</w:t>
      </w:r>
    </w:p>
    <w:p w14:paraId="1E60F85B" w14:textId="77777777" w:rsidR="00C37364" w:rsidRPr="00BB757B" w:rsidRDefault="00EC119B" w:rsidP="00EC119B">
      <w:pPr>
        <w:snapToGrid w:val="0"/>
        <w:spacing w:line="360" w:lineRule="auto"/>
        <w:jc w:val="center"/>
        <w:rPr>
          <w:rFonts w:eastAsiaTheme="minorEastAsia"/>
          <w:color w:val="000000"/>
          <w:szCs w:val="24"/>
        </w:rPr>
      </w:pPr>
      <w:r w:rsidRPr="00BB757B">
        <w:rPr>
          <w:rFonts w:eastAsiaTheme="minorEastAsia" w:hint="eastAsia"/>
          <w:color w:val="000000"/>
          <w:szCs w:val="24"/>
        </w:rPr>
        <w:t>(</w:t>
      </w:r>
      <w:proofErr w:type="gramStart"/>
      <w:r w:rsidRPr="00BB757B">
        <w:rPr>
          <w:rFonts w:eastAsiaTheme="minorEastAsia"/>
          <w:color w:val="000000"/>
          <w:szCs w:val="24"/>
        </w:rPr>
        <w:t>font</w:t>
      </w:r>
      <w:proofErr w:type="gramEnd"/>
      <w:r w:rsidRPr="00BB757B">
        <w:rPr>
          <w:rFonts w:eastAsiaTheme="minorEastAsia"/>
          <w:color w:val="000000"/>
          <w:szCs w:val="24"/>
        </w:rPr>
        <w:t xml:space="preserve"> 12, Times New Roman, double space.</w:t>
      </w:r>
      <w:r w:rsidRPr="00BB757B">
        <w:rPr>
          <w:rFonts w:eastAsiaTheme="minorEastAsia" w:hint="eastAsia"/>
          <w:color w:val="000000"/>
          <w:szCs w:val="24"/>
        </w:rPr>
        <w:t>)</w:t>
      </w:r>
    </w:p>
    <w:p w14:paraId="0924707C" w14:textId="77777777" w:rsidR="00C37364" w:rsidRPr="00BB757B" w:rsidRDefault="00C37364" w:rsidP="00C37364">
      <w:pPr>
        <w:snapToGrid w:val="0"/>
        <w:rPr>
          <w:rFonts w:eastAsia="BiauKai"/>
          <w:color w:val="000000"/>
        </w:rPr>
      </w:pPr>
      <w:r w:rsidRPr="00BB757B">
        <w:rPr>
          <w:rFonts w:eastAsia="BiauKai" w:hint="eastAsia"/>
          <w:color w:val="000000"/>
          <w:sz w:val="28"/>
          <w:szCs w:val="28"/>
        </w:rPr>
        <w:t>Keywords:</w:t>
      </w:r>
    </w:p>
    <w:p w14:paraId="55FC0C14" w14:textId="77777777" w:rsidR="00C37364" w:rsidRPr="00BB757B" w:rsidRDefault="00C37364" w:rsidP="00C37364">
      <w:pPr>
        <w:rPr>
          <w:rFonts w:eastAsia="BiauKai"/>
        </w:rPr>
      </w:pPr>
    </w:p>
    <w:p w14:paraId="41683C99" w14:textId="77777777" w:rsidR="00981823" w:rsidRPr="00BB757B" w:rsidRDefault="00981823">
      <w:pPr>
        <w:widowControl/>
        <w:adjustRightInd/>
        <w:spacing w:line="240" w:lineRule="auto"/>
        <w:textAlignment w:val="auto"/>
        <w:rPr>
          <w:rFonts w:eastAsia="BiauKai"/>
        </w:rPr>
      </w:pPr>
      <w:r w:rsidRPr="00BB757B">
        <w:rPr>
          <w:rFonts w:eastAsia="BiauKai"/>
        </w:rPr>
        <w:br w:type="page"/>
      </w:r>
    </w:p>
    <w:p w14:paraId="56E9918C" w14:textId="77777777" w:rsidR="0076350B" w:rsidRPr="00BB757B" w:rsidRDefault="00981823" w:rsidP="00981823">
      <w:pPr>
        <w:jc w:val="center"/>
        <w:rPr>
          <w:rFonts w:eastAsiaTheme="minorEastAsia"/>
          <w:sz w:val="36"/>
          <w:szCs w:val="36"/>
        </w:rPr>
      </w:pPr>
      <w:r w:rsidRPr="00BB757B">
        <w:rPr>
          <w:rFonts w:eastAsiaTheme="minorEastAsia" w:hint="eastAsia"/>
          <w:sz w:val="36"/>
          <w:szCs w:val="36"/>
        </w:rPr>
        <w:lastRenderedPageBreak/>
        <w:t>謝</w:t>
      </w:r>
      <w:r w:rsidRPr="00BB757B">
        <w:rPr>
          <w:rFonts w:eastAsiaTheme="minorEastAsia" w:hint="eastAsia"/>
          <w:sz w:val="36"/>
          <w:szCs w:val="36"/>
        </w:rPr>
        <w:t xml:space="preserve">  </w:t>
      </w:r>
      <w:proofErr w:type="gramStart"/>
      <w:r w:rsidRPr="00BB757B">
        <w:rPr>
          <w:rFonts w:eastAsiaTheme="minorEastAsia" w:hint="eastAsia"/>
          <w:sz w:val="36"/>
          <w:szCs w:val="36"/>
        </w:rPr>
        <w:t>誌</w:t>
      </w:r>
      <w:proofErr w:type="gramEnd"/>
    </w:p>
    <w:p w14:paraId="59818B23" w14:textId="77777777" w:rsidR="00981823" w:rsidRPr="00BB757B" w:rsidRDefault="00252F4F" w:rsidP="00981823">
      <w:pPr>
        <w:jc w:val="center"/>
        <w:rPr>
          <w:rFonts w:eastAsiaTheme="minorEastAsia"/>
          <w:szCs w:val="24"/>
        </w:rPr>
      </w:pPr>
      <w:proofErr w:type="gramStart"/>
      <w:r w:rsidRPr="00BB757B">
        <w:rPr>
          <w:rFonts w:eastAsiaTheme="minorEastAsia" w:hint="eastAsia"/>
          <w:szCs w:val="24"/>
        </w:rPr>
        <w:t>（</w:t>
      </w:r>
      <w:proofErr w:type="gramEnd"/>
      <w:r w:rsidR="0051745D" w:rsidRPr="00BB757B">
        <w:rPr>
          <w:rFonts w:eastAsiaTheme="minorEastAsia" w:hint="eastAsia"/>
          <w:szCs w:val="24"/>
        </w:rPr>
        <w:t>新細明體，</w:t>
      </w:r>
      <w:r w:rsidRPr="00BB757B">
        <w:rPr>
          <w:rFonts w:eastAsiaTheme="minorEastAsia"/>
          <w:szCs w:val="24"/>
        </w:rPr>
        <w:t>1</w:t>
      </w:r>
      <w:r w:rsidRPr="00BB757B">
        <w:rPr>
          <w:color w:val="101317"/>
          <w:szCs w:val="24"/>
          <w:bdr w:val="none" w:sz="0" w:space="0" w:color="auto" w:frame="1"/>
        </w:rPr>
        <w:t>2</w:t>
      </w:r>
      <w:r w:rsidRPr="00BB757B">
        <w:rPr>
          <w:color w:val="101317"/>
          <w:szCs w:val="24"/>
          <w:bdr w:val="none" w:sz="0" w:space="0" w:color="auto" w:frame="1"/>
        </w:rPr>
        <w:t>號</w:t>
      </w:r>
      <w:r w:rsidR="0051745D" w:rsidRPr="00BB757B">
        <w:rPr>
          <w:rFonts w:hint="eastAsia"/>
          <w:color w:val="101317"/>
          <w:szCs w:val="24"/>
          <w:bdr w:val="none" w:sz="0" w:space="0" w:color="auto" w:frame="1"/>
        </w:rPr>
        <w:t>新</w:t>
      </w:r>
      <w:r w:rsidR="0051745D" w:rsidRPr="00BB757B">
        <w:rPr>
          <w:color w:val="101317"/>
          <w:szCs w:val="24"/>
          <w:bdr w:val="none" w:sz="0" w:space="0" w:color="auto" w:frame="1"/>
        </w:rPr>
        <w:t>細明體</w:t>
      </w:r>
      <w:r w:rsidR="0051745D" w:rsidRPr="00BB757B">
        <w:rPr>
          <w:rFonts w:hint="eastAsia"/>
          <w:color w:val="101317"/>
          <w:szCs w:val="24"/>
          <w:bdr w:val="none" w:sz="0" w:space="0" w:color="auto" w:frame="1"/>
        </w:rPr>
        <w:t>，</w:t>
      </w:r>
      <w:r w:rsidRPr="00BB757B">
        <w:rPr>
          <w:color w:val="101317"/>
          <w:szCs w:val="24"/>
          <w:bdr w:val="none" w:sz="0" w:space="0" w:color="auto" w:frame="1"/>
        </w:rPr>
        <w:t>1.5</w:t>
      </w:r>
      <w:r w:rsidRPr="00BB757B">
        <w:rPr>
          <w:color w:val="101317"/>
          <w:szCs w:val="24"/>
          <w:bdr w:val="none" w:sz="0" w:space="0" w:color="auto" w:frame="1"/>
        </w:rPr>
        <w:t>行距</w:t>
      </w:r>
      <w:r w:rsidR="0051745D" w:rsidRPr="00BB757B">
        <w:rPr>
          <w:rFonts w:hint="eastAsia"/>
          <w:color w:val="101317"/>
          <w:szCs w:val="24"/>
          <w:bdr w:val="none" w:sz="0" w:space="0" w:color="auto" w:frame="1"/>
        </w:rPr>
        <w:t>。</w:t>
      </w:r>
      <w:r w:rsidRPr="00BB757B">
        <w:rPr>
          <w:rFonts w:hint="eastAsia"/>
          <w:color w:val="101317"/>
          <w:szCs w:val="24"/>
          <w:bdr w:val="none" w:sz="0" w:space="0" w:color="auto" w:frame="1"/>
        </w:rPr>
        <w:t>）</w:t>
      </w:r>
    </w:p>
    <w:p w14:paraId="59C3B167" w14:textId="77777777" w:rsidR="002E07C7" w:rsidRPr="00BB757B" w:rsidRDefault="00981823" w:rsidP="002E07C7">
      <w:pPr>
        <w:widowControl/>
        <w:adjustRightInd/>
        <w:spacing w:line="240" w:lineRule="auto"/>
        <w:textAlignment w:val="auto"/>
        <w:rPr>
          <w:rFonts w:eastAsia="BiauKai"/>
          <w:szCs w:val="24"/>
        </w:rPr>
      </w:pPr>
      <w:r w:rsidRPr="00BB757B">
        <w:rPr>
          <w:rFonts w:eastAsia="BiauKai"/>
          <w:szCs w:val="24"/>
        </w:rPr>
        <w:br w:type="page"/>
      </w:r>
    </w:p>
    <w:sdt>
      <w:sdtPr>
        <w:rPr>
          <w:rFonts w:ascii="Times New Roman" w:eastAsia="細明體" w:hAnsi="Times New Roman" w:cs="Times New Roman"/>
          <w:b w:val="0"/>
          <w:bCs w:val="0"/>
          <w:caps/>
          <w:color w:val="auto"/>
          <w:sz w:val="24"/>
          <w:szCs w:val="20"/>
          <w:lang w:val="zh-TW"/>
        </w:rPr>
        <w:id w:val="831948656"/>
        <w:docPartObj>
          <w:docPartGallery w:val="Table of Contents"/>
          <w:docPartUnique/>
        </w:docPartObj>
      </w:sdtPr>
      <w:sdtEndPr>
        <w:rPr>
          <w:noProof/>
          <w:szCs w:val="24"/>
          <w:lang w:val="en-US"/>
        </w:rPr>
      </w:sdtEndPr>
      <w:sdtContent>
        <w:p w14:paraId="4379A7A4" w14:textId="77777777" w:rsidR="00BA60C9" w:rsidRPr="002C3121" w:rsidRDefault="00BA60C9" w:rsidP="006B09F5">
          <w:pPr>
            <w:pStyle w:val="ad"/>
            <w:jc w:val="center"/>
            <w:rPr>
              <w:rFonts w:ascii="Times New Roman" w:hAnsi="Times New Roman"/>
              <w:b w:val="0"/>
              <w:bCs w:val="0"/>
              <w:color w:val="000000" w:themeColor="text1"/>
            </w:rPr>
          </w:pPr>
          <w:r w:rsidRPr="002C3121">
            <w:rPr>
              <w:rFonts w:ascii="Times New Roman" w:hAnsi="Times New Roman"/>
              <w:b w:val="0"/>
              <w:bCs w:val="0"/>
              <w:color w:val="000000" w:themeColor="text1"/>
              <w:lang w:val="zh-TW"/>
            </w:rPr>
            <w:t>目</w:t>
          </w:r>
          <w:r w:rsidR="00D1189E" w:rsidRPr="002C3121">
            <w:rPr>
              <w:rFonts w:ascii="Times New Roman" w:hAnsi="Times New Roman" w:hint="eastAsia"/>
              <w:b w:val="0"/>
              <w:bCs w:val="0"/>
              <w:color w:val="000000" w:themeColor="text1"/>
              <w:lang w:val="zh-TW"/>
            </w:rPr>
            <w:t xml:space="preserve"> </w:t>
          </w:r>
          <w:r w:rsidR="00D1189E" w:rsidRPr="002C3121">
            <w:rPr>
              <w:rFonts w:ascii="Times New Roman" w:hAnsi="Times New Roman"/>
              <w:b w:val="0"/>
              <w:bCs w:val="0"/>
              <w:color w:val="000000" w:themeColor="text1"/>
              <w:lang w:val="zh-TW"/>
            </w:rPr>
            <w:t xml:space="preserve">   </w:t>
          </w:r>
          <w:r w:rsidRPr="002C3121">
            <w:rPr>
              <w:rFonts w:ascii="Times New Roman" w:hAnsi="Times New Roman"/>
              <w:b w:val="0"/>
              <w:bCs w:val="0"/>
              <w:color w:val="000000" w:themeColor="text1"/>
              <w:lang w:val="zh-TW"/>
            </w:rPr>
            <w:t>錄</w:t>
          </w:r>
        </w:p>
        <w:p w14:paraId="2D2115A5" w14:textId="77777777" w:rsidR="001E5BC0" w:rsidRPr="001E5BC0" w:rsidRDefault="00BA60C9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r w:rsidRPr="002C3121">
            <w:rPr>
              <w:rFonts w:ascii="Times New Roman" w:hAnsi="Times New Roman"/>
              <w:b w:val="0"/>
              <w:bCs w:val="0"/>
              <w:sz w:val="24"/>
              <w:szCs w:val="24"/>
            </w:rPr>
            <w:fldChar w:fldCharType="begin"/>
          </w:r>
          <w:r w:rsidRPr="002C3121">
            <w:rPr>
              <w:rFonts w:ascii="Times New Roman" w:hAnsi="Times New Roman"/>
              <w:b w:val="0"/>
              <w:bCs w:val="0"/>
              <w:sz w:val="24"/>
              <w:szCs w:val="24"/>
            </w:rPr>
            <w:instrText>TOC \o "1-3" \h \z \u</w:instrText>
          </w:r>
          <w:r w:rsidRPr="002C3121">
            <w:rPr>
              <w:rFonts w:ascii="Times New Roman" w:hAnsi="Times New Roman"/>
              <w:b w:val="0"/>
              <w:bCs w:val="0"/>
              <w:sz w:val="24"/>
              <w:szCs w:val="24"/>
            </w:rPr>
            <w:fldChar w:fldCharType="separate"/>
          </w:r>
          <w:hyperlink w:anchor="_Toc17755294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前言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_Toc17755294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1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483753" w14:textId="77777777" w:rsidR="001E5BC0" w:rsidRPr="001E5BC0" w:rsidRDefault="001E5BC0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295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第一章</w:t>
            </w:r>
          </w:hyperlink>
          <w:r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296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緒論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_Toc17755296 \h </w:instrTex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7F69EF" w14:textId="77777777" w:rsidR="001E5BC0" w:rsidRPr="001E5BC0" w:rsidRDefault="001E5BC0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297" w:history="1">
            <w:r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第一節</w:t>
            </w:r>
            <w:r w:rsidRPr="001E5BC0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研究動機</w: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_Toc17755297 \h </w:instrTex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noProof/>
                <w:webHidden/>
                <w:sz w:val="24"/>
                <w:szCs w:val="24"/>
              </w:rPr>
              <w:t>2</w: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D0FB630" w14:textId="77777777" w:rsidR="001E5BC0" w:rsidRPr="001E5BC0" w:rsidRDefault="001E5BC0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298" w:history="1">
            <w:r w:rsidRPr="001E5BC0">
              <w:rPr>
                <w:rStyle w:val="ae"/>
                <w:rFonts w:hint="eastAsia"/>
                <w:iCs w:val="0"/>
                <w:sz w:val="24"/>
                <w:szCs w:val="24"/>
              </w:rPr>
              <w:t>一、階層、圖表格式</w:t>
            </w:r>
            <w:r w:rsidRPr="001E5BC0">
              <w:rPr>
                <w:iCs w:val="0"/>
                <w:webHidden/>
                <w:sz w:val="24"/>
                <w:szCs w:val="24"/>
              </w:rPr>
              <w:tab/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Pr="001E5BC0">
              <w:rPr>
                <w:iCs w:val="0"/>
                <w:webHidden/>
                <w:sz w:val="24"/>
                <w:szCs w:val="24"/>
              </w:rPr>
              <w:instrText xml:space="preserve"> PAGEREF _Toc17755298 \h </w:instrText>
            </w:r>
            <w:r w:rsidRPr="001E5BC0">
              <w:rPr>
                <w:iCs w:val="0"/>
                <w:webHidden/>
                <w:sz w:val="24"/>
                <w:szCs w:val="24"/>
              </w:rPr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2</w:t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1ECD2A67" w14:textId="77777777" w:rsidR="001E5BC0" w:rsidRPr="001E5BC0" w:rsidRDefault="001E5BC0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299" w:history="1">
            <w:r w:rsidRPr="001E5BC0">
              <w:rPr>
                <w:rStyle w:val="ae"/>
                <w:rFonts w:hint="eastAsia"/>
                <w:iCs w:val="0"/>
                <w:sz w:val="24"/>
                <w:szCs w:val="24"/>
              </w:rPr>
              <w:t>二、訪談文本引用格式</w:t>
            </w:r>
            <w:r w:rsidRPr="001E5BC0">
              <w:rPr>
                <w:iCs w:val="0"/>
                <w:webHidden/>
                <w:sz w:val="24"/>
                <w:szCs w:val="24"/>
              </w:rPr>
              <w:tab/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Pr="001E5BC0">
              <w:rPr>
                <w:iCs w:val="0"/>
                <w:webHidden/>
                <w:sz w:val="24"/>
                <w:szCs w:val="24"/>
              </w:rPr>
              <w:instrText xml:space="preserve"> PAGEREF _Toc17755299 \h </w:instrText>
            </w:r>
            <w:r w:rsidRPr="001E5BC0">
              <w:rPr>
                <w:iCs w:val="0"/>
                <w:webHidden/>
                <w:sz w:val="24"/>
                <w:szCs w:val="24"/>
              </w:rPr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4</w:t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3FE07886" w14:textId="77777777" w:rsidR="001E5BC0" w:rsidRPr="001E5BC0" w:rsidRDefault="001E5BC0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300" w:history="1">
            <w:r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第二節</w:t>
            </w:r>
            <w:r w:rsidRPr="001E5BC0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研究目的</w: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_Toc17755300 \h </w:instrTex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noProof/>
                <w:webHidden/>
                <w:sz w:val="24"/>
                <w:szCs w:val="24"/>
              </w:rPr>
              <w:t>5</w: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7C94FB" w14:textId="77777777" w:rsidR="001E5BC0" w:rsidRPr="001E5BC0" w:rsidRDefault="001E5BC0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01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第二章</w:t>
            </w:r>
          </w:hyperlink>
          <w:r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02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文獻探討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_Toc17755302 \h </w:instrTex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6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6C3507" w14:textId="77777777" w:rsidR="001E5BC0" w:rsidRPr="001E5BC0" w:rsidRDefault="001E5BC0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03" w:history="1">
            <w:r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第一節</w:t>
            </w:r>
            <w:r w:rsidRPr="001E5BC0">
              <w:rPr>
                <w:iCs w:val="0"/>
                <w:webHidden/>
                <w:sz w:val="24"/>
                <w:szCs w:val="24"/>
              </w:rPr>
              <w:tab/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Pr="001E5BC0">
              <w:rPr>
                <w:iCs w:val="0"/>
                <w:webHidden/>
                <w:sz w:val="24"/>
                <w:szCs w:val="24"/>
              </w:rPr>
              <w:instrText xml:space="preserve"> PAGEREF _Toc17755303 \h </w:instrText>
            </w:r>
            <w:r w:rsidRPr="001E5BC0">
              <w:rPr>
                <w:iCs w:val="0"/>
                <w:webHidden/>
                <w:sz w:val="24"/>
                <w:szCs w:val="24"/>
              </w:rPr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6</w:t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293B3133" w14:textId="77777777" w:rsidR="001E5BC0" w:rsidRPr="001E5BC0" w:rsidRDefault="001E5BC0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04" w:history="1">
            <w:r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第二節</w:t>
            </w:r>
            <w:r w:rsidRPr="001E5BC0">
              <w:rPr>
                <w:iCs w:val="0"/>
                <w:webHidden/>
                <w:sz w:val="24"/>
                <w:szCs w:val="24"/>
              </w:rPr>
              <w:tab/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Pr="001E5BC0">
              <w:rPr>
                <w:iCs w:val="0"/>
                <w:webHidden/>
                <w:sz w:val="24"/>
                <w:szCs w:val="24"/>
              </w:rPr>
              <w:instrText xml:space="preserve"> PAGEREF _Toc17755304 \h </w:instrText>
            </w:r>
            <w:r w:rsidRPr="001E5BC0">
              <w:rPr>
                <w:iCs w:val="0"/>
                <w:webHidden/>
                <w:sz w:val="24"/>
                <w:szCs w:val="24"/>
              </w:rPr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6</w:t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5EDB3B55" w14:textId="77777777" w:rsidR="001E5BC0" w:rsidRPr="001E5BC0" w:rsidRDefault="001E5BC0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05" w:history="1">
            <w:r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第三節</w:t>
            </w:r>
            <w:r w:rsidRPr="001E5BC0">
              <w:rPr>
                <w:iCs w:val="0"/>
                <w:webHidden/>
                <w:sz w:val="24"/>
                <w:szCs w:val="24"/>
              </w:rPr>
              <w:tab/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Pr="001E5BC0">
              <w:rPr>
                <w:iCs w:val="0"/>
                <w:webHidden/>
                <w:sz w:val="24"/>
                <w:szCs w:val="24"/>
              </w:rPr>
              <w:instrText xml:space="preserve"> PAGEREF _Toc17755305 \h </w:instrText>
            </w:r>
            <w:r w:rsidRPr="001E5BC0">
              <w:rPr>
                <w:iCs w:val="0"/>
                <w:webHidden/>
                <w:sz w:val="24"/>
                <w:szCs w:val="24"/>
              </w:rPr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6</w:t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1B800280" w14:textId="77777777" w:rsidR="001E5BC0" w:rsidRPr="001E5BC0" w:rsidRDefault="001E5BC0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06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第三章</w:t>
            </w:r>
          </w:hyperlink>
          <w:r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07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研究方法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_Toc17755307 \h </w:instrTex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7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8EC9B14" w14:textId="77777777" w:rsidR="001E5BC0" w:rsidRPr="001E5BC0" w:rsidRDefault="001E5BC0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08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第四章</w:t>
            </w:r>
          </w:hyperlink>
          <w:r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09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研究結果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_Toc17755309 \h </w:instrTex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8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806190B" w14:textId="77777777" w:rsidR="001E5BC0" w:rsidRPr="001E5BC0" w:rsidRDefault="001E5BC0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0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第五章</w:t>
            </w:r>
          </w:hyperlink>
          <w:r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11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結果、討論及建議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_Toc17755311 \h </w:instrTex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9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FB9F7A" w14:textId="77777777" w:rsidR="001E5BC0" w:rsidRPr="001E5BC0" w:rsidRDefault="001E5BC0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12" w:history="1">
            <w:r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第一節</w:t>
            </w:r>
            <w:r w:rsidRPr="001E5BC0">
              <w:rPr>
                <w:rStyle w:val="ae"/>
                <w:iCs w:val="0"/>
                <w:sz w:val="24"/>
                <w:szCs w:val="24"/>
              </w:rPr>
              <w:t xml:space="preserve"> </w:t>
            </w:r>
            <w:r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結論與討論</w:t>
            </w:r>
            <w:r w:rsidRPr="001E5BC0">
              <w:rPr>
                <w:iCs w:val="0"/>
                <w:webHidden/>
                <w:sz w:val="24"/>
                <w:szCs w:val="24"/>
              </w:rPr>
              <w:tab/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Pr="001E5BC0">
              <w:rPr>
                <w:iCs w:val="0"/>
                <w:webHidden/>
                <w:sz w:val="24"/>
                <w:szCs w:val="24"/>
              </w:rPr>
              <w:instrText xml:space="preserve"> PAGEREF _Toc17755312 \h </w:instrText>
            </w:r>
            <w:r w:rsidRPr="001E5BC0">
              <w:rPr>
                <w:iCs w:val="0"/>
                <w:webHidden/>
                <w:sz w:val="24"/>
                <w:szCs w:val="24"/>
              </w:rPr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9</w:t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4C21D50D" w14:textId="77777777" w:rsidR="001E5BC0" w:rsidRPr="001E5BC0" w:rsidRDefault="001E5BC0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13" w:history="1">
            <w:r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第二節</w:t>
            </w:r>
            <w:r w:rsidRPr="001E5BC0">
              <w:rPr>
                <w:rStyle w:val="ae"/>
                <w:iCs w:val="0"/>
                <w:sz w:val="24"/>
                <w:szCs w:val="24"/>
              </w:rPr>
              <w:t xml:space="preserve"> </w:t>
            </w:r>
            <w:r w:rsidRPr="001E5BC0">
              <w:rPr>
                <w:rStyle w:val="ae"/>
                <w:rFonts w:hint="eastAsia"/>
                <w:iCs w:val="0"/>
                <w:sz w:val="24"/>
                <w:szCs w:val="24"/>
              </w:rPr>
              <w:t>檢討與建議</w:t>
            </w:r>
            <w:r w:rsidRPr="001E5BC0">
              <w:rPr>
                <w:iCs w:val="0"/>
                <w:webHidden/>
                <w:sz w:val="24"/>
                <w:szCs w:val="24"/>
              </w:rPr>
              <w:tab/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Pr="001E5BC0">
              <w:rPr>
                <w:iCs w:val="0"/>
                <w:webHidden/>
                <w:sz w:val="24"/>
                <w:szCs w:val="24"/>
              </w:rPr>
              <w:instrText xml:space="preserve"> PAGEREF _Toc17755313 \h </w:instrText>
            </w:r>
            <w:r w:rsidRPr="001E5BC0">
              <w:rPr>
                <w:iCs w:val="0"/>
                <w:webHidden/>
                <w:sz w:val="24"/>
                <w:szCs w:val="24"/>
              </w:rPr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 w:rsidR="002769E2">
              <w:rPr>
                <w:iCs w:val="0"/>
                <w:webHidden/>
                <w:sz w:val="24"/>
                <w:szCs w:val="24"/>
              </w:rPr>
              <w:t>9</w:t>
            </w:r>
            <w:r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14:paraId="48F7235F" w14:textId="77777777" w:rsidR="001E5BC0" w:rsidRPr="001E5BC0" w:rsidRDefault="001E5BC0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4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參考文獻（請依</w:t>
            </w:r>
            <w:r w:rsidRPr="001E5BC0">
              <w:rPr>
                <w:rStyle w:val="ae"/>
                <w:rFonts w:ascii="Times New Roman" w:hAnsi="Times New Roman"/>
                <w:b w:val="0"/>
                <w:bCs w:val="0"/>
                <w:noProof/>
                <w:sz w:val="24"/>
                <w:szCs w:val="24"/>
              </w:rPr>
              <w:t>APA</w:t>
            </w:r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格式）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_Toc17755314 \h </w:instrTex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10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14D092" w14:textId="77777777" w:rsidR="001E5BC0" w:rsidRPr="001E5BC0" w:rsidRDefault="001E5BC0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315" w:history="1">
            <w:r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中文部份</w: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_Toc17755315 \h </w:instrTex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10</w: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59261CE" w14:textId="77777777" w:rsidR="001E5BC0" w:rsidRPr="001E5BC0" w:rsidRDefault="001E5BC0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316" w:history="1">
            <w:r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西文部份</w: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_Toc17755316 \h </w:instrTex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10</w:t>
            </w:r>
            <w:r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BBF03D6" w14:textId="77777777" w:rsidR="001E5BC0" w:rsidRPr="001E5BC0" w:rsidRDefault="001E5BC0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7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附錄一、研究參與同意書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_Toc17755317 \h </w:instrTex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15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A030714" w14:textId="77777777" w:rsidR="001E5BC0" w:rsidRPr="001E5BC0" w:rsidRDefault="001E5BC0" w:rsidP="001E5BC0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8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  <w:bdr w:val="none" w:sz="0" w:space="0" w:color="auto" w:frame="1"/>
              </w:rPr>
              <w:t>附錄二、</w:t>
            </w:r>
            <w:r w:rsidRPr="001E5BC0">
              <w:rPr>
                <w:rStyle w:val="ae"/>
                <w:rFonts w:ascii="Times New Roman" w:hAnsi="Times New Roman"/>
                <w:b w:val="0"/>
                <w:bCs w:val="0"/>
                <w:noProof/>
                <w:sz w:val="24"/>
                <w:szCs w:val="24"/>
                <w:bdr w:val="none" w:sz="0" w:space="0" w:color="auto" w:frame="1"/>
              </w:rPr>
              <w:t>APA</w:t>
            </w:r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  <w:bdr w:val="none" w:sz="0" w:space="0" w:color="auto" w:frame="1"/>
              </w:rPr>
              <w:t>中文格式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_Toc17755318 \h </w:instrTex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16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33581F" w14:textId="77777777" w:rsidR="007F6E1A" w:rsidRPr="001E5BC0" w:rsidRDefault="001E5BC0" w:rsidP="001E5BC0">
          <w:pPr>
            <w:pStyle w:val="11"/>
            <w:rPr>
              <w:rFonts w:eastAsiaTheme="minorEastAsia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25" w:history="1">
            <w:r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附錄三、聖經引用及聖經註釋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_Toc17755325 \h </w:instrTex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2769E2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26</w:t>
            </w:r>
            <w:r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  <w:r w:rsidR="00BA60C9" w:rsidRPr="002C3121">
            <w:rPr>
              <w:rFonts w:ascii="Times New Roman" w:hAnsi="Times New Roman"/>
              <w:b w:val="0"/>
              <w:bCs w:val="0"/>
              <w:noProof/>
              <w:sz w:val="24"/>
              <w:szCs w:val="24"/>
            </w:rPr>
            <w:fldChar w:fldCharType="end"/>
          </w:r>
          <w:r w:rsidR="002C3121" w:rsidRPr="00BB757B">
            <w:rPr>
              <w:rFonts w:ascii="Times New Roman" w:hAnsi="Times New Roman"/>
              <w:b w:val="0"/>
              <w:bCs w:val="0"/>
              <w:noProof/>
              <w:sz w:val="24"/>
              <w:szCs w:val="24"/>
            </w:rPr>
            <w:t xml:space="preserve"> </w:t>
          </w:r>
        </w:p>
      </w:sdtContent>
    </w:sdt>
    <w:p w14:paraId="29C8462D" w14:textId="77777777" w:rsidR="00981823" w:rsidRPr="00BB757B" w:rsidRDefault="00E8445B">
      <w:pPr>
        <w:widowControl/>
        <w:adjustRightInd/>
        <w:spacing w:line="240" w:lineRule="auto"/>
        <w:textAlignment w:val="auto"/>
        <w:rPr>
          <w:rFonts w:eastAsia="BiauKai"/>
          <w:szCs w:val="24"/>
        </w:rPr>
      </w:pPr>
      <w:r w:rsidRPr="00BB757B">
        <w:rPr>
          <w:rFonts w:eastAsiaTheme="minorEastAsia"/>
          <w:caps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CDC6F0D" wp14:editId="0F9D384B">
                <wp:simplePos x="0" y="0"/>
                <wp:positionH relativeFrom="column">
                  <wp:posOffset>-15875</wp:posOffset>
                </wp:positionH>
                <wp:positionV relativeFrom="paragraph">
                  <wp:posOffset>367896</wp:posOffset>
                </wp:positionV>
                <wp:extent cx="5329382" cy="628073"/>
                <wp:effectExtent l="0" t="0" r="17780" b="6985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9382" cy="6280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D56AF8" w14:textId="77777777" w:rsidR="00EB08F9" w:rsidRPr="00E8445B" w:rsidRDefault="00EB08F9" w:rsidP="00E8445B">
                            <w:pPr>
                              <w:widowControl/>
                              <w:adjustRightInd/>
                              <w:spacing w:line="240" w:lineRule="auto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4"/>
                              </w:rPr>
                            </w:pPr>
                            <w:r w:rsidRPr="00252F4F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＊註明：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目錄呈現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b/>
                                <w:szCs w:val="24"/>
                              </w:rPr>
                              <w:t>三個階層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，包含：第</w:t>
                            </w:r>
                            <w:r w:rsidRPr="00E8445B">
                              <w:rPr>
                                <w:rFonts w:eastAsiaTheme="minorEastAsia"/>
                                <w:szCs w:val="24"/>
                              </w:rPr>
                              <w:t>X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章、第</w:t>
                            </w:r>
                            <w:r w:rsidRPr="00E8445B">
                              <w:rPr>
                                <w:rFonts w:eastAsiaTheme="minorEastAsia"/>
                                <w:szCs w:val="24"/>
                              </w:rPr>
                              <w:t>X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節、內文撰述的主標（以一、二、三標示）。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DC6F0D" id="_x0000_t202" coordsize="21600,21600" o:spt="202" path="m,l,21600r21600,l21600,xe">
                <v:stroke joinstyle="miter"/>
                <v:path gradientshapeok="t" o:connecttype="rect"/>
              </v:shapetype>
              <v:shape id="文字方塊 40" o:spid="_x0000_s1026" type="#_x0000_t202" style="position:absolute;margin-left:-1.25pt;margin-top:28.95pt;width:419.65pt;height:49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" fillcolor="white [3201]" strokeweight=".5pt">
                <v:textbox>
                  <w:txbxContent>
                    <w:p w14:paraId="13D56AF8" w14:textId="77777777" w:rsidR="00EB08F9" w:rsidRPr="00E8445B" w:rsidRDefault="00EB08F9" w:rsidP="00E8445B">
                      <w:pPr>
                        <w:widowControl/>
                        <w:adjustRightInd/>
                        <w:spacing w:line="240" w:lineRule="auto"/>
                        <w:textAlignment w:val="auto"/>
                        <w:rPr>
                          <w:rFonts w:asciiTheme="minorEastAsia" w:eastAsiaTheme="minorEastAsia" w:hAnsiTheme="minorEastAsia"/>
                          <w:szCs w:val="24"/>
                        </w:rPr>
                      </w:pPr>
                      <w:r w:rsidRPr="00252F4F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＊註明：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目錄呈現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b/>
                          <w:szCs w:val="24"/>
                        </w:rPr>
                        <w:t>三個階層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，包含：第</w:t>
                      </w:r>
                      <w:r w:rsidRPr="00E8445B">
                        <w:rPr>
                          <w:rFonts w:eastAsiaTheme="minorEastAsia"/>
                          <w:szCs w:val="24"/>
                        </w:rPr>
                        <w:t>X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章、第</w:t>
                      </w:r>
                      <w:r w:rsidRPr="00E8445B">
                        <w:rPr>
                          <w:rFonts w:eastAsiaTheme="minorEastAsia"/>
                          <w:szCs w:val="24"/>
                        </w:rPr>
                        <w:t>X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節、內文撰述的主標（以一、二、三標示）。</w:t>
                      </w:r>
                    </w:p>
                  </w:txbxContent>
                </v:textbox>
              </v:shape>
            </w:pict>
          </mc:Fallback>
        </mc:AlternateContent>
      </w:r>
      <w:r w:rsidR="002E07C7" w:rsidRPr="00BB757B">
        <w:rPr>
          <w:rFonts w:eastAsia="BiauKai"/>
          <w:szCs w:val="24"/>
        </w:rPr>
        <w:br w:type="page"/>
      </w:r>
    </w:p>
    <w:p w14:paraId="0338E692" w14:textId="77777777" w:rsidR="00A24C63" w:rsidRPr="00BB757B" w:rsidRDefault="008D6F7D" w:rsidP="005F4D2F">
      <w:pPr>
        <w:pStyle w:val="ad"/>
        <w:spacing w:before="0"/>
        <w:jc w:val="center"/>
        <w:rPr>
          <w:rFonts w:ascii="Times New Roman" w:eastAsiaTheme="minorEastAsia" w:hAnsi="Times New Roman"/>
          <w:b w:val="0"/>
          <w:bCs w:val="0"/>
          <w:color w:val="000000" w:themeColor="text1"/>
          <w:lang w:val="zh-TW"/>
        </w:rPr>
      </w:pPr>
      <w:r w:rsidRPr="00BB757B">
        <w:rPr>
          <w:rFonts w:ascii="Times New Roman" w:eastAsiaTheme="minorEastAsia" w:hAnsi="Times New Roman" w:hint="eastAsia"/>
          <w:b w:val="0"/>
          <w:bCs w:val="0"/>
          <w:color w:val="000000" w:themeColor="text1"/>
          <w:lang w:val="zh-TW"/>
        </w:rPr>
        <w:lastRenderedPageBreak/>
        <w:t>圖目錄</w:t>
      </w:r>
    </w:p>
    <w:p w14:paraId="38F23330" w14:textId="77777777" w:rsidR="00A24C63" w:rsidRPr="00BB757B" w:rsidRDefault="00A24C63" w:rsidP="00A24C63">
      <w:pPr>
        <w:rPr>
          <w:rFonts w:eastAsia="BiauKai"/>
          <w:sz w:val="32"/>
          <w:szCs w:val="32"/>
        </w:rPr>
      </w:pPr>
    </w:p>
    <w:p w14:paraId="3EA286DA" w14:textId="77777777" w:rsidR="002C3121" w:rsidRDefault="001D17CC">
      <w:pPr>
        <w:pStyle w:val="af1"/>
        <w:tabs>
          <w:tab w:val="right" w:leader="dot" w:pos="8290"/>
        </w:tabs>
        <w:ind w:left="1440" w:hanging="480"/>
        <w:rPr>
          <w:rFonts w:asciiTheme="minorHAnsi" w:eastAsiaTheme="minorEastAsia" w:hAnsiTheme="minorHAnsi" w:cstheme="minorBidi"/>
          <w:noProof/>
          <w:kern w:val="2"/>
          <w:szCs w:val="24"/>
        </w:rPr>
      </w:pPr>
      <w:r w:rsidRPr="00BB757B">
        <w:rPr>
          <w:rFonts w:eastAsia="BiauKai"/>
          <w:szCs w:val="24"/>
        </w:rPr>
        <w:fldChar w:fldCharType="begin"/>
      </w:r>
      <w:r w:rsidRPr="00BB757B">
        <w:rPr>
          <w:rFonts w:eastAsia="BiauKai"/>
          <w:szCs w:val="24"/>
        </w:rPr>
        <w:instrText xml:space="preserve"> TOC \h \z \c "</w:instrText>
      </w:r>
      <w:r w:rsidRPr="00BB757B">
        <w:rPr>
          <w:rFonts w:eastAsia="BiauKai"/>
          <w:szCs w:val="24"/>
        </w:rPr>
        <w:instrText>圖</w:instrText>
      </w:r>
      <w:r w:rsidRPr="00BB757B">
        <w:rPr>
          <w:rFonts w:eastAsia="BiauKai"/>
          <w:szCs w:val="24"/>
        </w:rPr>
        <w:instrText xml:space="preserve">" </w:instrText>
      </w:r>
      <w:r w:rsidRPr="00BB757B">
        <w:rPr>
          <w:rFonts w:eastAsia="BiauKai"/>
          <w:szCs w:val="24"/>
        </w:rPr>
        <w:fldChar w:fldCharType="separate"/>
      </w:r>
      <w:hyperlink w:anchor="_Toc17752272" w:history="1">
        <w:r w:rsidR="002C3121" w:rsidRPr="00832334">
          <w:rPr>
            <w:rStyle w:val="ae"/>
            <w:rFonts w:hint="eastAsia"/>
            <w:noProof/>
          </w:rPr>
          <w:t>圖</w:t>
        </w:r>
        <w:r w:rsidR="002C3121" w:rsidRPr="00832334">
          <w:rPr>
            <w:rStyle w:val="ae"/>
            <w:noProof/>
          </w:rPr>
          <w:t xml:space="preserve"> </w:t>
        </w:r>
        <w:r w:rsidR="002C3121">
          <w:rPr>
            <w:rStyle w:val="ae"/>
            <w:noProof/>
          </w:rPr>
          <w:t>1</w:t>
        </w:r>
        <w:r w:rsidR="002C3121" w:rsidRPr="00832334">
          <w:rPr>
            <w:rStyle w:val="ae"/>
            <w:rFonts w:hint="eastAsia"/>
            <w:noProof/>
          </w:rPr>
          <w:t>恢復積極防衛反應圖</w:t>
        </w:r>
        <w:r w:rsidR="002C3121">
          <w:rPr>
            <w:noProof/>
            <w:webHidden/>
          </w:rPr>
          <w:tab/>
        </w:r>
        <w:r w:rsidR="002C3121">
          <w:rPr>
            <w:noProof/>
            <w:webHidden/>
          </w:rPr>
          <w:fldChar w:fldCharType="begin"/>
        </w:r>
        <w:r w:rsidR="002C3121">
          <w:rPr>
            <w:noProof/>
            <w:webHidden/>
          </w:rPr>
          <w:instrText xml:space="preserve"> PAGEREF _Toc17752272 \h </w:instrText>
        </w:r>
        <w:r w:rsidR="002C3121">
          <w:rPr>
            <w:noProof/>
            <w:webHidden/>
          </w:rPr>
        </w:r>
        <w:r w:rsidR="002C3121">
          <w:rPr>
            <w:noProof/>
            <w:webHidden/>
          </w:rPr>
          <w:fldChar w:fldCharType="separate"/>
        </w:r>
        <w:r w:rsidR="002769E2">
          <w:rPr>
            <w:noProof/>
            <w:webHidden/>
          </w:rPr>
          <w:t>4</w:t>
        </w:r>
        <w:r w:rsidR="002C3121">
          <w:rPr>
            <w:noProof/>
            <w:webHidden/>
          </w:rPr>
          <w:fldChar w:fldCharType="end"/>
        </w:r>
      </w:hyperlink>
    </w:p>
    <w:p w14:paraId="7C1C3A26" w14:textId="77777777" w:rsidR="008D6F7D" w:rsidRPr="00BB757B" w:rsidRDefault="001D17CC" w:rsidP="00981823">
      <w:pPr>
        <w:jc w:val="center"/>
        <w:rPr>
          <w:rFonts w:eastAsia="BiauKai"/>
          <w:szCs w:val="24"/>
        </w:rPr>
      </w:pPr>
      <w:r w:rsidRPr="00BB757B">
        <w:rPr>
          <w:rFonts w:eastAsia="BiauKai"/>
          <w:szCs w:val="24"/>
        </w:rPr>
        <w:fldChar w:fldCharType="end"/>
      </w:r>
    </w:p>
    <w:p w14:paraId="61EFC5A7" w14:textId="77777777" w:rsidR="00E8445B" w:rsidRPr="00BB757B" w:rsidRDefault="00E8445B" w:rsidP="00E8445B">
      <w:pPr>
        <w:pStyle w:val="ad"/>
        <w:spacing w:before="0"/>
        <w:jc w:val="center"/>
        <w:rPr>
          <w:rFonts w:ascii="Times New Roman" w:eastAsiaTheme="minorEastAsia" w:hAnsi="Times New Roman"/>
          <w:b w:val="0"/>
          <w:bCs w:val="0"/>
          <w:lang w:val="zh-TW"/>
        </w:rPr>
      </w:pPr>
      <w:r w:rsidRPr="00BB757B">
        <w:rPr>
          <w:rFonts w:ascii="Times New Roman" w:eastAsiaTheme="minorEastAsia" w:hAnsi="Times New Roman" w:hint="eastAsia"/>
          <w:b w:val="0"/>
          <w:bCs w:val="0"/>
          <w:color w:val="000000" w:themeColor="text1"/>
          <w:lang w:val="zh-TW"/>
        </w:rPr>
        <w:t>表目錄</w:t>
      </w:r>
    </w:p>
    <w:p w14:paraId="467E8FA1" w14:textId="77777777" w:rsidR="005D7D41" w:rsidRPr="005D7D41" w:rsidRDefault="00E8445B">
      <w:pPr>
        <w:pStyle w:val="af1"/>
        <w:tabs>
          <w:tab w:val="right" w:leader="dot" w:pos="8290"/>
        </w:tabs>
        <w:ind w:left="1440" w:hanging="480"/>
        <w:rPr>
          <w:rFonts w:asciiTheme="minorHAnsi" w:eastAsiaTheme="minorEastAsia" w:hAnsiTheme="minorHAnsi" w:cstheme="minorBidi"/>
          <w:noProof/>
          <w:kern w:val="2"/>
          <w:szCs w:val="24"/>
        </w:rPr>
      </w:pPr>
      <w:r w:rsidRPr="00EE07D1">
        <w:rPr>
          <w:rFonts w:eastAsia="BiauKai"/>
          <w:szCs w:val="24"/>
        </w:rPr>
        <w:fldChar w:fldCharType="begin"/>
      </w:r>
      <w:r w:rsidRPr="00EE07D1">
        <w:rPr>
          <w:rFonts w:eastAsia="BiauKai"/>
          <w:szCs w:val="24"/>
        </w:rPr>
        <w:instrText xml:space="preserve"> TOC \h \z \c "</w:instrText>
      </w:r>
      <w:r w:rsidRPr="00EE07D1">
        <w:rPr>
          <w:rFonts w:eastAsia="BiauKai"/>
          <w:szCs w:val="24"/>
        </w:rPr>
        <w:instrText>表</w:instrText>
      </w:r>
      <w:r w:rsidRPr="00EE07D1">
        <w:rPr>
          <w:rFonts w:eastAsia="BiauKai"/>
          <w:szCs w:val="24"/>
        </w:rPr>
        <w:instrText xml:space="preserve">" </w:instrText>
      </w:r>
      <w:r w:rsidRPr="00EE07D1">
        <w:rPr>
          <w:rFonts w:eastAsia="BiauKai"/>
          <w:szCs w:val="24"/>
        </w:rPr>
        <w:fldChar w:fldCharType="separate"/>
      </w:r>
      <w:hyperlink w:anchor="_Toc17755487" w:history="1">
        <w:r w:rsidR="005D7D41" w:rsidRPr="005D7D41">
          <w:rPr>
            <w:rStyle w:val="ae"/>
            <w:rFonts w:hint="eastAsia"/>
            <w:noProof/>
          </w:rPr>
          <w:t>表</w:t>
        </w:r>
        <w:r w:rsidR="005D7D41" w:rsidRPr="005D7D41">
          <w:rPr>
            <w:rStyle w:val="ae"/>
            <w:noProof/>
          </w:rPr>
          <w:t xml:space="preserve"> 1 </w:t>
        </w:r>
        <w:r w:rsidR="005D7D41" w:rsidRPr="005D7D41">
          <w:rPr>
            <w:rStyle w:val="ae"/>
            <w:rFonts w:hint="eastAsia"/>
            <w:noProof/>
          </w:rPr>
          <w:t>階層標題格式，粗體，</w:t>
        </w:r>
        <w:r w:rsidR="005D7D41" w:rsidRPr="005D7D41">
          <w:rPr>
            <w:rStyle w:val="ae"/>
            <w:noProof/>
          </w:rPr>
          <w:t>12</w:t>
        </w:r>
        <w:r w:rsidR="005D7D41" w:rsidRPr="005D7D41">
          <w:rPr>
            <w:rStyle w:val="ae"/>
            <w:rFonts w:hint="eastAsia"/>
            <w:noProof/>
          </w:rPr>
          <w:t>字體；第一行及第一列為粗體字</w:t>
        </w:r>
        <w:r w:rsidR="005D7D41" w:rsidRPr="005D7D41">
          <w:rPr>
            <w:noProof/>
            <w:webHidden/>
          </w:rPr>
          <w:tab/>
        </w:r>
        <w:r w:rsidR="005D7D41" w:rsidRPr="005D7D41">
          <w:rPr>
            <w:noProof/>
            <w:webHidden/>
          </w:rPr>
          <w:fldChar w:fldCharType="begin"/>
        </w:r>
        <w:r w:rsidR="005D7D41" w:rsidRPr="005D7D41">
          <w:rPr>
            <w:noProof/>
            <w:webHidden/>
          </w:rPr>
          <w:instrText xml:space="preserve"> PAGEREF _Toc17755487 \h </w:instrText>
        </w:r>
        <w:r w:rsidR="005D7D41" w:rsidRPr="005D7D41">
          <w:rPr>
            <w:noProof/>
            <w:webHidden/>
          </w:rPr>
        </w:r>
        <w:r w:rsidR="005D7D41" w:rsidRPr="005D7D41">
          <w:rPr>
            <w:noProof/>
            <w:webHidden/>
          </w:rPr>
          <w:fldChar w:fldCharType="separate"/>
        </w:r>
        <w:r w:rsidR="002769E2">
          <w:rPr>
            <w:noProof/>
            <w:webHidden/>
          </w:rPr>
          <w:t>2</w:t>
        </w:r>
        <w:r w:rsidR="005D7D41" w:rsidRPr="005D7D41">
          <w:rPr>
            <w:noProof/>
            <w:webHidden/>
          </w:rPr>
          <w:fldChar w:fldCharType="end"/>
        </w:r>
      </w:hyperlink>
    </w:p>
    <w:p w14:paraId="0058E5EA" w14:textId="77777777" w:rsidR="005D7D41" w:rsidRPr="005D7D41" w:rsidRDefault="005D7D41">
      <w:pPr>
        <w:pStyle w:val="af1"/>
        <w:tabs>
          <w:tab w:val="right" w:leader="dot" w:pos="8290"/>
        </w:tabs>
        <w:ind w:left="1440" w:hanging="480"/>
        <w:rPr>
          <w:rFonts w:asciiTheme="minorHAnsi" w:eastAsiaTheme="minorEastAsia" w:hAnsiTheme="minorHAnsi" w:cstheme="minorBidi"/>
          <w:noProof/>
          <w:kern w:val="2"/>
          <w:szCs w:val="24"/>
        </w:rPr>
      </w:pPr>
      <w:hyperlink w:anchor="_Toc17755488" w:history="1">
        <w:r w:rsidRPr="005D7D41">
          <w:rPr>
            <w:rStyle w:val="ae"/>
            <w:rFonts w:hint="eastAsia"/>
            <w:noProof/>
          </w:rPr>
          <w:t>表</w:t>
        </w:r>
        <w:r w:rsidRPr="005D7D41">
          <w:rPr>
            <w:rStyle w:val="ae"/>
            <w:noProof/>
          </w:rPr>
          <w:t xml:space="preserve"> 2</w:t>
        </w:r>
        <w:r w:rsidRPr="005D7D41">
          <w:rPr>
            <w:rStyle w:val="ae"/>
            <w:rFonts w:hint="eastAsia"/>
            <w:noProof/>
          </w:rPr>
          <w:t>一件童年往事</w:t>
        </w:r>
        <w:r w:rsidRPr="005D7D41">
          <w:rPr>
            <w:noProof/>
            <w:webHidden/>
          </w:rPr>
          <w:tab/>
        </w:r>
        <w:r w:rsidRPr="005D7D41">
          <w:rPr>
            <w:noProof/>
            <w:webHidden/>
          </w:rPr>
          <w:fldChar w:fldCharType="begin"/>
        </w:r>
        <w:r w:rsidRPr="005D7D41">
          <w:rPr>
            <w:noProof/>
            <w:webHidden/>
          </w:rPr>
          <w:instrText xml:space="preserve"> PAGEREF _Toc17755488 \h </w:instrText>
        </w:r>
        <w:r w:rsidRPr="005D7D41">
          <w:rPr>
            <w:noProof/>
            <w:webHidden/>
          </w:rPr>
        </w:r>
        <w:r w:rsidRPr="005D7D41">
          <w:rPr>
            <w:noProof/>
            <w:webHidden/>
          </w:rPr>
          <w:fldChar w:fldCharType="separate"/>
        </w:r>
        <w:r w:rsidR="002769E2">
          <w:rPr>
            <w:noProof/>
            <w:webHidden/>
          </w:rPr>
          <w:t>3</w:t>
        </w:r>
        <w:r w:rsidRPr="005D7D41">
          <w:rPr>
            <w:noProof/>
            <w:webHidden/>
          </w:rPr>
          <w:fldChar w:fldCharType="end"/>
        </w:r>
      </w:hyperlink>
    </w:p>
    <w:p w14:paraId="6D78EDFD" w14:textId="77777777" w:rsidR="00E8445B" w:rsidRPr="00BB757B" w:rsidRDefault="00E8445B" w:rsidP="00E8445B">
      <w:pPr>
        <w:jc w:val="center"/>
        <w:rPr>
          <w:rFonts w:eastAsia="BiauKai"/>
          <w:szCs w:val="24"/>
        </w:rPr>
      </w:pPr>
      <w:r w:rsidRPr="00EE07D1">
        <w:rPr>
          <w:rFonts w:eastAsia="BiauKai"/>
          <w:szCs w:val="24"/>
        </w:rPr>
        <w:fldChar w:fldCharType="end"/>
      </w:r>
    </w:p>
    <w:p w14:paraId="534EF4A7" w14:textId="77777777" w:rsidR="00252F4F" w:rsidRPr="00BB757B" w:rsidRDefault="00252F4F" w:rsidP="00252F4F">
      <w:pPr>
        <w:rPr>
          <w:rFonts w:eastAsia="BiauKai"/>
          <w:szCs w:val="24"/>
        </w:rPr>
      </w:pPr>
    </w:p>
    <w:p w14:paraId="170C888E" w14:textId="77777777" w:rsidR="00252F4F" w:rsidRPr="00BB757B" w:rsidRDefault="00252F4F" w:rsidP="0051745D">
      <w:pPr>
        <w:spacing w:line="360" w:lineRule="auto"/>
        <w:rPr>
          <w:rFonts w:eastAsiaTheme="minorEastAsia"/>
          <w:szCs w:val="24"/>
        </w:rPr>
        <w:sectPr w:rsidR="00252F4F" w:rsidRPr="00BB757B" w:rsidSect="00376BC0">
          <w:footerReference w:type="first" r:id="rId17"/>
          <w:pgSz w:w="11900" w:h="16840"/>
          <w:pgMar w:top="1440" w:right="1800" w:bottom="1440" w:left="1800" w:header="851" w:footer="992" w:gutter="0"/>
          <w:pgNumType w:fmt="lowerRoman" w:start="1"/>
          <w:cols w:space="425"/>
          <w:titlePg/>
          <w:docGrid w:type="lines" w:linePitch="400"/>
        </w:sectPr>
      </w:pPr>
    </w:p>
    <w:p w14:paraId="56DF79EA" w14:textId="77777777" w:rsidR="00CF681D" w:rsidRPr="00BB757B" w:rsidRDefault="00CF681D" w:rsidP="00D0589D">
      <w:pPr>
        <w:pStyle w:val="1"/>
        <w:rPr>
          <w:rFonts w:ascii="Times New Roman" w:eastAsiaTheme="minorEastAsia" w:hAnsi="Times New Roman"/>
          <w:b w:val="0"/>
          <w:sz w:val="32"/>
          <w:szCs w:val="32"/>
        </w:rPr>
      </w:pPr>
      <w:bookmarkStart w:id="0" w:name="_Toc17755294"/>
      <w:r w:rsidRPr="00BB757B">
        <w:rPr>
          <w:rFonts w:ascii="Times New Roman" w:eastAsiaTheme="minorEastAsia" w:hAnsi="Times New Roman" w:hint="eastAsia"/>
          <w:b w:val="0"/>
          <w:sz w:val="32"/>
          <w:szCs w:val="32"/>
        </w:rPr>
        <w:lastRenderedPageBreak/>
        <w:t>前言</w:t>
      </w:r>
      <w:r w:rsidR="00262279" w:rsidRPr="00BB757B">
        <w:rPr>
          <w:rStyle w:val="afc"/>
          <w:rFonts w:ascii="Times New Roman" w:eastAsiaTheme="minorEastAsia" w:hAnsi="Times New Roman"/>
          <w:b w:val="0"/>
          <w:sz w:val="32"/>
          <w:szCs w:val="32"/>
        </w:rPr>
        <w:footnoteReference w:id="1"/>
      </w:r>
      <w:bookmarkEnd w:id="0"/>
    </w:p>
    <w:p w14:paraId="5654E70A" w14:textId="77777777" w:rsidR="00CF681D" w:rsidRPr="00BB757B" w:rsidRDefault="00AB6EE7" w:rsidP="00D0589D">
      <w:pPr>
        <w:spacing w:line="360" w:lineRule="auto"/>
        <w:ind w:firstLineChars="200" w:firstLine="480"/>
        <w:jc w:val="both"/>
        <w:rPr>
          <w:rFonts w:eastAsiaTheme="minorEastAsia"/>
          <w:szCs w:val="24"/>
        </w:rPr>
      </w:pPr>
      <w:proofErr w:type="gramStart"/>
      <w:r w:rsidRPr="00BB757B">
        <w:rPr>
          <w:rFonts w:eastAsiaTheme="minorEastAsia" w:hint="eastAsia"/>
          <w:szCs w:val="24"/>
        </w:rPr>
        <w:t>關顧協</w:t>
      </w:r>
      <w:proofErr w:type="gramEnd"/>
      <w:r w:rsidRPr="00BB757B">
        <w:rPr>
          <w:rFonts w:eastAsiaTheme="minorEastAsia" w:hint="eastAsia"/>
          <w:szCs w:val="24"/>
        </w:rPr>
        <w:t>談及靈性諮商（</w:t>
      </w:r>
      <w:r w:rsidR="002C198A" w:rsidRPr="00BB757B">
        <w:rPr>
          <w:rFonts w:eastAsiaTheme="minorEastAsia"/>
          <w:szCs w:val="24"/>
        </w:rPr>
        <w:t xml:space="preserve">Christian Care and Counseling&amp; Christian </w:t>
      </w:r>
      <w:r w:rsidR="00D35591" w:rsidRPr="00BB757B">
        <w:rPr>
          <w:rFonts w:eastAsiaTheme="minorEastAsia" w:hint="eastAsia"/>
          <w:szCs w:val="24"/>
        </w:rPr>
        <w:t>Spirit</w:t>
      </w:r>
      <w:r w:rsidR="00D35591" w:rsidRPr="00BB757B">
        <w:rPr>
          <w:rFonts w:eastAsiaTheme="minorEastAsia"/>
          <w:szCs w:val="24"/>
        </w:rPr>
        <w:t>uality</w:t>
      </w:r>
      <w:r w:rsidR="002C198A" w:rsidRPr="00BB757B">
        <w:rPr>
          <w:rFonts w:eastAsiaTheme="minorEastAsia" w:hint="eastAsia"/>
          <w:szCs w:val="24"/>
        </w:rPr>
        <w:t xml:space="preserve"> </w:t>
      </w:r>
      <w:r w:rsidR="002C198A" w:rsidRPr="00BB757B">
        <w:rPr>
          <w:rFonts w:eastAsiaTheme="minorEastAsia"/>
          <w:szCs w:val="24"/>
        </w:rPr>
        <w:t xml:space="preserve">Counselling, </w:t>
      </w:r>
      <w:r w:rsidR="00CF681D" w:rsidRPr="00BB757B">
        <w:rPr>
          <w:rFonts w:eastAsiaTheme="minorEastAsia" w:hint="eastAsia"/>
          <w:szCs w:val="24"/>
        </w:rPr>
        <w:t>C</w:t>
      </w:r>
      <w:r w:rsidR="00CF681D" w:rsidRPr="00BB757B">
        <w:rPr>
          <w:rFonts w:eastAsiaTheme="minorEastAsia"/>
          <w:szCs w:val="24"/>
        </w:rPr>
        <w:t>CC&amp;CSC</w:t>
      </w:r>
      <w:r w:rsidRPr="00BB757B">
        <w:rPr>
          <w:rFonts w:eastAsiaTheme="minorEastAsia" w:hint="eastAsia"/>
          <w:szCs w:val="24"/>
        </w:rPr>
        <w:t>）</w:t>
      </w:r>
      <w:r w:rsidR="00CF681D" w:rsidRPr="00BB757B">
        <w:rPr>
          <w:rFonts w:eastAsiaTheme="minorEastAsia" w:hint="eastAsia"/>
          <w:szCs w:val="24"/>
        </w:rPr>
        <w:t>研究論文目標為「大家齊力於為未來靈性諮商領域研究獻上一份心力」，每個人的研究皆有其重要性，讓教會界、社會環境更瞭解靈性</w:t>
      </w:r>
      <w:proofErr w:type="gramStart"/>
      <w:r w:rsidR="00CF681D" w:rsidRPr="00BB757B">
        <w:rPr>
          <w:rFonts w:eastAsiaTheme="minorEastAsia" w:hint="eastAsia"/>
          <w:szCs w:val="24"/>
        </w:rPr>
        <w:t>於關顧領域</w:t>
      </w:r>
      <w:proofErr w:type="gramEnd"/>
      <w:r w:rsidR="00CF681D" w:rsidRPr="00BB757B">
        <w:rPr>
          <w:rFonts w:eastAsiaTheme="minorEastAsia" w:hint="eastAsia"/>
          <w:szCs w:val="24"/>
        </w:rPr>
        <w:t>的重要性。其中，格式設定為期許每個人的精心研究能朝向期刊投稿邁進，進入學術界對話，邀請</w:t>
      </w:r>
      <w:r w:rsidR="00CF681D" w:rsidRPr="00BB757B">
        <w:rPr>
          <w:rFonts w:eastAsiaTheme="minorEastAsia"/>
          <w:szCs w:val="24"/>
        </w:rPr>
        <w:t>CCC&amp;CSC</w:t>
      </w:r>
      <w:r w:rsidR="00CF681D" w:rsidRPr="00BB757B">
        <w:rPr>
          <w:rFonts w:eastAsiaTheme="minorEastAsia" w:hint="eastAsia"/>
          <w:szCs w:val="24"/>
        </w:rPr>
        <w:t>對研究的重視。</w:t>
      </w:r>
    </w:p>
    <w:p w14:paraId="12304D17" w14:textId="77777777" w:rsidR="00A22108" w:rsidRPr="00BB757B" w:rsidRDefault="00CF681D" w:rsidP="00D0589D">
      <w:pPr>
        <w:spacing w:line="360" w:lineRule="auto"/>
        <w:ind w:firstLineChars="200" w:firstLine="480"/>
        <w:jc w:val="both"/>
        <w:rPr>
          <w:color w:val="101317"/>
          <w:bdr w:val="none" w:sz="0" w:space="0" w:color="auto" w:frame="1"/>
        </w:rPr>
      </w:pPr>
      <w:r w:rsidRPr="00BB757B">
        <w:rPr>
          <w:rFonts w:eastAsiaTheme="minorEastAsia" w:hint="eastAsia"/>
          <w:szCs w:val="24"/>
        </w:rPr>
        <w:t>格式的訂定與引用，有一致的規定</w:t>
      </w:r>
      <w:r w:rsidR="00AB6EE7" w:rsidRPr="00BB757B">
        <w:rPr>
          <w:rFonts w:eastAsiaTheme="minorEastAsia" w:hint="eastAsia"/>
          <w:szCs w:val="24"/>
        </w:rPr>
        <w:t>，及學術上所接受的形式。</w:t>
      </w:r>
      <w:r w:rsidR="00AB6EE7" w:rsidRPr="00BB757B">
        <w:rPr>
          <w:rFonts w:eastAsiaTheme="minorEastAsia"/>
          <w:szCs w:val="24"/>
        </w:rPr>
        <w:t>CCC&amp;CSC</w:t>
      </w:r>
      <w:r w:rsidR="00AB6EE7" w:rsidRPr="00BB757B">
        <w:rPr>
          <w:rFonts w:eastAsiaTheme="minorEastAsia" w:hint="eastAsia"/>
          <w:szCs w:val="24"/>
        </w:rPr>
        <w:t>靈性諮商屬於</w:t>
      </w:r>
      <w:r w:rsidR="002C198A" w:rsidRPr="00BB757B">
        <w:rPr>
          <w:rFonts w:eastAsiaTheme="minorEastAsia" w:hint="eastAsia"/>
          <w:szCs w:val="24"/>
        </w:rPr>
        <w:t>心理學領域，大多採用</w:t>
      </w:r>
      <w:r w:rsidR="002C198A" w:rsidRPr="00BB757B">
        <w:rPr>
          <w:rFonts w:eastAsiaTheme="minorEastAsia"/>
          <w:szCs w:val="24"/>
        </w:rPr>
        <w:t>APA</w:t>
      </w:r>
      <w:r w:rsidR="002C198A" w:rsidRPr="00BB757B">
        <w:rPr>
          <w:rFonts w:eastAsiaTheme="minorEastAsia" w:hint="eastAsia"/>
          <w:szCs w:val="24"/>
        </w:rPr>
        <w:t>格式，係指美國心理學會（</w:t>
      </w:r>
      <w:r w:rsidR="002C198A" w:rsidRPr="00BB757B">
        <w:rPr>
          <w:rFonts w:eastAsiaTheme="minorEastAsia"/>
          <w:szCs w:val="24"/>
        </w:rPr>
        <w:t>American Psychological Association</w:t>
      </w:r>
      <w:r w:rsidR="002C198A" w:rsidRPr="00BB757B">
        <w:rPr>
          <w:rFonts w:eastAsiaTheme="minorEastAsia" w:hint="eastAsia"/>
          <w:szCs w:val="24"/>
        </w:rPr>
        <w:t>）所發行的出版手冊（</w:t>
      </w:r>
      <w:r w:rsidR="002C198A" w:rsidRPr="00BB757B">
        <w:rPr>
          <w:rFonts w:eastAsiaTheme="minorEastAsia"/>
          <w:szCs w:val="24"/>
        </w:rPr>
        <w:t>publication manual</w:t>
      </w:r>
      <w:r w:rsidR="002C198A" w:rsidRPr="00BB757B">
        <w:rPr>
          <w:rFonts w:eastAsiaTheme="minorEastAsia" w:hint="eastAsia"/>
          <w:szCs w:val="24"/>
        </w:rPr>
        <w:t>）有關論文寫作的規定格式，第六版在</w:t>
      </w:r>
      <w:r w:rsidR="002C198A" w:rsidRPr="00BB757B">
        <w:rPr>
          <w:rFonts w:eastAsiaTheme="minorEastAsia" w:hint="eastAsia"/>
          <w:szCs w:val="24"/>
        </w:rPr>
        <w:t>2009</w:t>
      </w:r>
      <w:r w:rsidR="002C198A" w:rsidRPr="00BB757B">
        <w:rPr>
          <w:rFonts w:eastAsiaTheme="minorEastAsia" w:hint="eastAsia"/>
          <w:szCs w:val="24"/>
        </w:rPr>
        <w:t>年</w:t>
      </w:r>
      <w:r w:rsidR="002C198A" w:rsidRPr="00BB757B">
        <w:rPr>
          <w:rFonts w:eastAsiaTheme="minorEastAsia" w:hint="eastAsia"/>
          <w:szCs w:val="24"/>
        </w:rPr>
        <w:t>7</w:t>
      </w:r>
      <w:r w:rsidR="002C198A" w:rsidRPr="00BB757B">
        <w:rPr>
          <w:rFonts w:eastAsiaTheme="minorEastAsia" w:hint="eastAsia"/>
          <w:szCs w:val="24"/>
        </w:rPr>
        <w:t>月發行，</w:t>
      </w:r>
      <w:r w:rsidR="002C198A" w:rsidRPr="00BB757B">
        <w:rPr>
          <w:color w:val="101317"/>
          <w:bdr w:val="none" w:sz="0" w:space="0" w:color="auto" w:frame="1"/>
        </w:rPr>
        <w:t>英文部</w:t>
      </w:r>
      <w:r w:rsidR="00B63D69" w:rsidRPr="00BB757B">
        <w:rPr>
          <w:rFonts w:hint="eastAsia"/>
          <w:color w:val="101317"/>
          <w:bdr w:val="none" w:sz="0" w:space="0" w:color="auto" w:frame="1"/>
        </w:rPr>
        <w:t>份</w:t>
      </w:r>
      <w:r w:rsidR="002C198A" w:rsidRPr="00BB757B">
        <w:rPr>
          <w:color w:val="101317"/>
          <w:bdr w:val="none" w:sz="0" w:space="0" w:color="auto" w:frame="1"/>
        </w:rPr>
        <w:t>請遵循美國心理學會出版手冊第六版</w:t>
      </w:r>
      <w:r w:rsidR="002C198A" w:rsidRPr="00BB757B">
        <w:rPr>
          <w:rFonts w:hint="eastAsia"/>
          <w:color w:val="101317"/>
          <w:bdr w:val="none" w:sz="0" w:space="0" w:color="auto" w:frame="1"/>
        </w:rPr>
        <w:t>規定。</w:t>
      </w:r>
      <w:r w:rsidR="002C198A" w:rsidRPr="00BB757B">
        <w:rPr>
          <w:color w:val="101317"/>
          <w:bdr w:val="none" w:sz="0" w:space="0" w:color="auto" w:frame="1"/>
        </w:rPr>
        <w:t>中文部份</w:t>
      </w:r>
      <w:r w:rsidR="002C198A" w:rsidRPr="00BB757B">
        <w:rPr>
          <w:rFonts w:hint="eastAsia"/>
          <w:color w:val="101317"/>
          <w:bdr w:val="none" w:sz="0" w:space="0" w:color="auto" w:frame="1"/>
        </w:rPr>
        <w:t>將以台灣心理學會的期刊投稿格式為主要參考來源，作為</w:t>
      </w:r>
      <w:r w:rsidR="002C198A" w:rsidRPr="00BB757B">
        <w:rPr>
          <w:rFonts w:eastAsiaTheme="minorEastAsia"/>
          <w:szCs w:val="24"/>
        </w:rPr>
        <w:t>CCC&amp;CSC</w:t>
      </w:r>
      <w:r w:rsidR="002C198A" w:rsidRPr="00BB757B">
        <w:rPr>
          <w:rFonts w:eastAsiaTheme="minorEastAsia" w:hint="eastAsia"/>
          <w:szCs w:val="24"/>
        </w:rPr>
        <w:t>在研究論文的格式</w:t>
      </w:r>
      <w:r w:rsidR="002C198A" w:rsidRPr="00BB757B">
        <w:rPr>
          <w:color w:val="101317"/>
          <w:bdr w:val="none" w:sz="0" w:space="0" w:color="auto" w:frame="1"/>
        </w:rPr>
        <w:t>規範。</w:t>
      </w:r>
      <w:r w:rsidR="00FD30A1" w:rsidRPr="00BB757B">
        <w:rPr>
          <w:rFonts w:hint="eastAsia"/>
          <w:color w:val="101317"/>
          <w:bdr w:val="none" w:sz="0" w:space="0" w:color="auto" w:frame="1"/>
        </w:rPr>
        <w:t>未來論文若對外投稿，應瞭解並符合</w:t>
      </w:r>
      <w:proofErr w:type="gramStart"/>
      <w:r w:rsidR="00FD30A1" w:rsidRPr="00BB757B">
        <w:rPr>
          <w:rFonts w:hint="eastAsia"/>
          <w:color w:val="101317"/>
          <w:bdr w:val="none" w:sz="0" w:space="0" w:color="auto" w:frame="1"/>
        </w:rPr>
        <w:t>該學刊之</w:t>
      </w:r>
      <w:proofErr w:type="gramEnd"/>
      <w:r w:rsidR="00FD30A1" w:rsidRPr="00BB757B">
        <w:rPr>
          <w:rFonts w:hint="eastAsia"/>
          <w:color w:val="101317"/>
          <w:bdr w:val="none" w:sz="0" w:space="0" w:color="auto" w:frame="1"/>
        </w:rPr>
        <w:t>規定。</w:t>
      </w:r>
    </w:p>
    <w:p w14:paraId="620A38C1" w14:textId="77777777" w:rsidR="003C0D51" w:rsidRPr="00BB757B" w:rsidRDefault="00B63D69" w:rsidP="00B63D69">
      <w:pPr>
        <w:spacing w:line="360" w:lineRule="auto"/>
        <w:ind w:firstLineChars="200" w:firstLine="480"/>
        <w:jc w:val="both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CCC&amp;CSC</w:t>
      </w:r>
      <w:r w:rsidRPr="00BB757B">
        <w:rPr>
          <w:rFonts w:eastAsiaTheme="minorEastAsia" w:hint="eastAsia"/>
          <w:szCs w:val="24"/>
        </w:rPr>
        <w:t>僅文獻引用以</w:t>
      </w:r>
      <w:r w:rsidRPr="00BB757B">
        <w:rPr>
          <w:rFonts w:eastAsiaTheme="minorEastAsia"/>
          <w:szCs w:val="24"/>
        </w:rPr>
        <w:t>APA</w:t>
      </w:r>
      <w:r w:rsidRPr="00BB757B">
        <w:rPr>
          <w:rFonts w:eastAsiaTheme="minorEastAsia" w:hint="eastAsia"/>
          <w:szCs w:val="24"/>
        </w:rPr>
        <w:t>格式與台灣神學研究學院有所差異（台灣神學研究學院的學術引用格式為芝加哥大學出版的格式手冊），其餘請參照台灣神學研究學院教務處於</w:t>
      </w:r>
      <w:r w:rsidRPr="00BB757B">
        <w:rPr>
          <w:rFonts w:eastAsiaTheme="minorEastAsia" w:hint="eastAsia"/>
          <w:szCs w:val="24"/>
        </w:rPr>
        <w:t>2017/09/01</w:t>
      </w:r>
      <w:r w:rsidRPr="00BB757B">
        <w:rPr>
          <w:rFonts w:eastAsiaTheme="minorEastAsia" w:hint="eastAsia"/>
          <w:szCs w:val="24"/>
        </w:rPr>
        <w:t>編寫「台灣神學研究學院研究報告格式手冊」為主，為求全校的統一與一致性。特別補充兩點說明：</w:t>
      </w:r>
    </w:p>
    <w:p w14:paraId="3D30364E" w14:textId="77777777" w:rsidR="003C0D51" w:rsidRPr="00BB757B" w:rsidRDefault="00214262" w:rsidP="0048579C">
      <w:pPr>
        <w:pStyle w:val="af9"/>
        <w:numPr>
          <w:ilvl w:val="0"/>
          <w:numId w:val="21"/>
        </w:numPr>
        <w:spacing w:line="360" w:lineRule="auto"/>
        <w:ind w:leftChars="0"/>
        <w:jc w:val="both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APA</w:t>
      </w:r>
      <w:r w:rsidR="00FD30A1" w:rsidRPr="00BB757B">
        <w:rPr>
          <w:rFonts w:eastAsiaTheme="minorEastAsia" w:hint="eastAsia"/>
          <w:szCs w:val="24"/>
        </w:rPr>
        <w:t>格式無聖經的引用方式規定，將以</w:t>
      </w:r>
      <w:r w:rsidRPr="00BB757B">
        <w:rPr>
          <w:rFonts w:eastAsiaTheme="minorEastAsia" w:hint="eastAsia"/>
          <w:szCs w:val="24"/>
        </w:rPr>
        <w:t>台灣神學研究學院研究報告格式手冊</w:t>
      </w:r>
      <w:r w:rsidR="00FD30A1" w:rsidRPr="00BB757B">
        <w:rPr>
          <w:rFonts w:eastAsiaTheme="minorEastAsia" w:hint="eastAsia"/>
          <w:szCs w:val="24"/>
        </w:rPr>
        <w:t>為主要參考依據，</w:t>
      </w:r>
      <w:proofErr w:type="gramStart"/>
      <w:r w:rsidR="00FD30A1" w:rsidRPr="00BB757B">
        <w:rPr>
          <w:rFonts w:eastAsiaTheme="minorEastAsia" w:hint="eastAsia"/>
          <w:szCs w:val="24"/>
        </w:rPr>
        <w:t>已詳列</w:t>
      </w:r>
      <w:proofErr w:type="gramEnd"/>
      <w:r w:rsidR="00FD30A1" w:rsidRPr="00BB757B">
        <w:rPr>
          <w:rFonts w:eastAsiaTheme="minorEastAsia" w:hint="eastAsia"/>
          <w:szCs w:val="24"/>
        </w:rPr>
        <w:t>於附錄</w:t>
      </w:r>
      <w:proofErr w:type="gramStart"/>
      <w:r w:rsidR="00FD30A1" w:rsidRPr="00BB757B">
        <w:rPr>
          <w:rFonts w:eastAsiaTheme="minorEastAsia" w:hint="eastAsia"/>
          <w:szCs w:val="24"/>
        </w:rPr>
        <w:t>三</w:t>
      </w:r>
      <w:proofErr w:type="gramEnd"/>
      <w:r w:rsidR="00FD30A1" w:rsidRPr="00BB757B">
        <w:rPr>
          <w:rFonts w:eastAsiaTheme="minorEastAsia" w:hint="eastAsia"/>
          <w:szCs w:val="24"/>
        </w:rPr>
        <w:t>聖經引用及聖經</w:t>
      </w:r>
      <w:proofErr w:type="gramStart"/>
      <w:r w:rsidR="00FD30A1" w:rsidRPr="00BB757B">
        <w:rPr>
          <w:rFonts w:eastAsiaTheme="minorEastAsia" w:hint="eastAsia"/>
          <w:szCs w:val="24"/>
        </w:rPr>
        <w:t>註</w:t>
      </w:r>
      <w:proofErr w:type="gramEnd"/>
      <w:r w:rsidR="00FD30A1" w:rsidRPr="00BB757B">
        <w:rPr>
          <w:rFonts w:eastAsiaTheme="minorEastAsia" w:hint="eastAsia"/>
          <w:szCs w:val="24"/>
        </w:rPr>
        <w:t>釋。</w:t>
      </w:r>
    </w:p>
    <w:p w14:paraId="7DA02147" w14:textId="77777777" w:rsidR="00214262" w:rsidRPr="00BB757B" w:rsidRDefault="00214262" w:rsidP="0048579C">
      <w:pPr>
        <w:pStyle w:val="af9"/>
        <w:numPr>
          <w:ilvl w:val="0"/>
          <w:numId w:val="21"/>
        </w:numPr>
        <w:spacing w:line="360" w:lineRule="auto"/>
        <w:ind w:leftChars="0"/>
        <w:jc w:val="both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內文</w:t>
      </w:r>
      <w:r w:rsidR="00FD30A1" w:rsidRPr="00BB757B">
        <w:rPr>
          <w:rFonts w:eastAsiaTheme="minorEastAsia" w:hint="eastAsia"/>
          <w:szCs w:val="24"/>
        </w:rPr>
        <w:t>之文獻引用無需列於註腳</w:t>
      </w:r>
      <w:r w:rsidRPr="00BB757B">
        <w:rPr>
          <w:rFonts w:eastAsiaTheme="minorEastAsia" w:hint="eastAsia"/>
          <w:szCs w:val="24"/>
        </w:rPr>
        <w:t>，撰寫時請於內文中詳述即可，亦請特別注意研究倫理，勿涉及抄襲之嫌疑。</w:t>
      </w:r>
    </w:p>
    <w:p w14:paraId="0329A3EC" w14:textId="77777777" w:rsidR="00214262" w:rsidRPr="00BB757B" w:rsidRDefault="00214262" w:rsidP="00214262">
      <w:pPr>
        <w:spacing w:line="360" w:lineRule="auto"/>
        <w:rPr>
          <w:rFonts w:eastAsiaTheme="minorEastAsia"/>
          <w:szCs w:val="24"/>
        </w:rPr>
        <w:sectPr w:rsidR="00214262" w:rsidRPr="00BB757B" w:rsidSect="00EC6915">
          <w:footerReference w:type="default" r:id="rId18"/>
          <w:pgSz w:w="11900" w:h="16840"/>
          <w:pgMar w:top="1440" w:right="1800" w:bottom="1440" w:left="1800" w:header="851" w:footer="992" w:gutter="0"/>
          <w:pgNumType w:start="1"/>
          <w:cols w:space="425"/>
          <w:docGrid w:type="lines" w:linePitch="400"/>
        </w:sectPr>
      </w:pPr>
    </w:p>
    <w:p w14:paraId="6F82436A" w14:textId="77777777" w:rsidR="00BA60C9" w:rsidRPr="00BB757B" w:rsidRDefault="00CF681D" w:rsidP="00BA60C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1" w:name="_Toc17755295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第一章</w:t>
      </w:r>
      <w:bookmarkStart w:id="2" w:name="_Toc524963076"/>
      <w:bookmarkEnd w:id="1"/>
    </w:p>
    <w:p w14:paraId="73611991" w14:textId="77777777" w:rsidR="00981823" w:rsidRPr="00BB757B" w:rsidRDefault="00CF681D" w:rsidP="00BA60C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3" w:name="_Toc525566405"/>
      <w:bookmarkStart w:id="4" w:name="_Toc525604614"/>
      <w:bookmarkStart w:id="5" w:name="_Toc526288102"/>
      <w:bookmarkStart w:id="6" w:name="_Toc526366549"/>
      <w:bookmarkStart w:id="7" w:name="_Toc17755296"/>
      <w:r w:rsidRPr="00BB757B">
        <w:rPr>
          <w:rFonts w:ascii="Times New Roman" w:eastAsiaTheme="minorEastAsia" w:hAnsi="Times New Roman" w:cs="Times New Roman"/>
          <w:sz w:val="36"/>
          <w:szCs w:val="36"/>
        </w:rPr>
        <w:t>緒論</w:t>
      </w:r>
      <w:bookmarkEnd w:id="2"/>
      <w:bookmarkEnd w:id="3"/>
      <w:bookmarkEnd w:id="4"/>
      <w:bookmarkEnd w:id="5"/>
      <w:bookmarkEnd w:id="6"/>
      <w:bookmarkEnd w:id="7"/>
    </w:p>
    <w:p w14:paraId="6F1EBB58" w14:textId="77777777" w:rsidR="008D6F7D" w:rsidRPr="00BB757B" w:rsidRDefault="008D6F7D" w:rsidP="002451F8">
      <w:pPr>
        <w:pStyle w:val="2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8" w:name="_Toc17755297"/>
      <w:r w:rsidRPr="00BB757B">
        <w:rPr>
          <w:rFonts w:ascii="Times New Roman" w:eastAsiaTheme="minorEastAsia" w:hAnsi="Times New Roman" w:cs="Times New Roman"/>
          <w:sz w:val="32"/>
          <w:szCs w:val="32"/>
        </w:rPr>
        <w:t>第一節</w:t>
      </w:r>
      <w:r w:rsidR="00EC6915" w:rsidRPr="00BB757B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w:r w:rsidR="00EC6915" w:rsidRPr="00BB757B">
        <w:rPr>
          <w:rFonts w:ascii="Times New Roman" w:eastAsiaTheme="minorEastAsia" w:hAnsi="Times New Roman" w:cs="Times New Roman"/>
          <w:sz w:val="32"/>
          <w:szCs w:val="32"/>
        </w:rPr>
        <w:t>研究動機</w:t>
      </w:r>
      <w:bookmarkEnd w:id="8"/>
    </w:p>
    <w:p w14:paraId="09061FED" w14:textId="77777777" w:rsidR="00EC6915" w:rsidRPr="00BB757B" w:rsidRDefault="00EC6915" w:rsidP="00FD49AE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9" w:name="_Toc17755298"/>
      <w:r w:rsidRPr="00BB757B">
        <w:rPr>
          <w:rFonts w:ascii="Times New Roman" w:eastAsiaTheme="minorEastAsia" w:hAnsi="Times New Roman" w:cs="Times New Roman"/>
          <w:sz w:val="28"/>
          <w:szCs w:val="28"/>
        </w:rPr>
        <w:t>一、</w:t>
      </w:r>
      <w:r w:rsidR="00F9026E" w:rsidRPr="00BB757B">
        <w:rPr>
          <w:rFonts w:ascii="Times New Roman" w:eastAsiaTheme="minorEastAsia" w:hAnsi="Times New Roman" w:cs="Times New Roman" w:hint="eastAsia"/>
          <w:sz w:val="28"/>
          <w:szCs w:val="28"/>
        </w:rPr>
        <w:t>階層</w:t>
      </w:r>
      <w:r w:rsidR="00E849C1" w:rsidRPr="00BB757B">
        <w:rPr>
          <w:rFonts w:ascii="Times New Roman" w:eastAsiaTheme="minorEastAsia" w:hAnsi="Times New Roman" w:cs="Times New Roman" w:hint="eastAsia"/>
          <w:sz w:val="28"/>
          <w:szCs w:val="28"/>
        </w:rPr>
        <w:t>、</w:t>
      </w:r>
      <w:r w:rsidR="004C4D8E" w:rsidRPr="00BB757B">
        <w:rPr>
          <w:rFonts w:ascii="Times New Roman" w:eastAsiaTheme="minorEastAsia" w:hAnsi="Times New Roman" w:cs="Times New Roman" w:hint="eastAsia"/>
          <w:sz w:val="28"/>
          <w:szCs w:val="28"/>
        </w:rPr>
        <w:t>圖表格式</w:t>
      </w:r>
      <w:bookmarkEnd w:id="9"/>
    </w:p>
    <w:p w14:paraId="4B036B70" w14:textId="77777777" w:rsidR="000A4D75" w:rsidRPr="00BB757B" w:rsidRDefault="00FD49AE" w:rsidP="000A4D75">
      <w:pPr>
        <w:spacing w:line="360" w:lineRule="auto"/>
        <w:ind w:firstLineChars="200" w:firstLine="480"/>
      </w:pPr>
      <w:r w:rsidRPr="00BB757B">
        <w:rPr>
          <w:rFonts w:hint="eastAsia"/>
        </w:rPr>
        <w:t>不同階層的次序，依序為一、（一）、</w:t>
      </w:r>
      <w:r w:rsidRPr="00BB757B">
        <w:rPr>
          <w:rFonts w:hint="eastAsia"/>
        </w:rPr>
        <w:t>1</w:t>
      </w:r>
      <w:r w:rsidRPr="00BB757B">
        <w:rPr>
          <w:rFonts w:hint="eastAsia"/>
        </w:rPr>
        <w:t>、（</w:t>
      </w:r>
      <w:r w:rsidRPr="00BB757B">
        <w:rPr>
          <w:rFonts w:hint="eastAsia"/>
        </w:rPr>
        <w:t>1</w:t>
      </w:r>
      <w:r w:rsidRPr="00BB757B">
        <w:rPr>
          <w:rFonts w:hint="eastAsia"/>
        </w:rPr>
        <w:t>）、</w:t>
      </w:r>
      <w:proofErr w:type="gramStart"/>
      <w:r w:rsidRPr="00BB757B">
        <w:rPr>
          <w:rFonts w:hint="eastAsia"/>
        </w:rPr>
        <w:t>Ａ</w:t>
      </w:r>
      <w:proofErr w:type="gramEnd"/>
      <w:r w:rsidRPr="00BB757B">
        <w:rPr>
          <w:rFonts w:hint="eastAsia"/>
        </w:rPr>
        <w:t>、</w:t>
      </w:r>
      <w:r w:rsidRPr="00BB757B">
        <w:rPr>
          <w:rFonts w:hint="eastAsia"/>
        </w:rPr>
        <w:t>a</w:t>
      </w:r>
      <w:r w:rsidRPr="00BB757B">
        <w:rPr>
          <w:rFonts w:hint="eastAsia"/>
        </w:rPr>
        <w:t>。</w:t>
      </w:r>
    </w:p>
    <w:p w14:paraId="5D3D8532" w14:textId="77777777" w:rsidR="00F2438F" w:rsidRPr="00BB757B" w:rsidRDefault="00AA37C2" w:rsidP="00FD49AE">
      <w:pPr>
        <w:pStyle w:val="af9"/>
        <w:numPr>
          <w:ilvl w:val="0"/>
          <w:numId w:val="22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階層格式</w:t>
      </w:r>
    </w:p>
    <w:p w14:paraId="1C2BC361" w14:textId="77777777" w:rsidR="00F2438F" w:rsidRPr="00BB757B" w:rsidRDefault="0091020E" w:rsidP="0091020E">
      <w:pPr>
        <w:pStyle w:val="af0"/>
        <w:rPr>
          <w:rFonts w:eastAsiaTheme="minorEastAsia"/>
          <w:b/>
          <w:sz w:val="24"/>
          <w:szCs w:val="24"/>
        </w:rPr>
      </w:pPr>
      <w:bookmarkStart w:id="10" w:name="_Toc525604814"/>
      <w:bookmarkStart w:id="11" w:name="_Toc17755487"/>
      <w:r w:rsidRPr="00BB757B">
        <w:rPr>
          <w:rFonts w:hint="eastAsia"/>
          <w:b/>
          <w:sz w:val="24"/>
          <w:szCs w:val="24"/>
        </w:rPr>
        <w:t>表</w:t>
      </w:r>
      <w:r w:rsidRPr="00BB757B">
        <w:rPr>
          <w:rFonts w:hint="eastAsia"/>
          <w:b/>
          <w:sz w:val="24"/>
          <w:szCs w:val="24"/>
        </w:rPr>
        <w:t xml:space="preserve"> </w:t>
      </w:r>
      <w:r w:rsidRPr="00BB757B">
        <w:rPr>
          <w:b/>
          <w:sz w:val="24"/>
          <w:szCs w:val="24"/>
        </w:rPr>
        <w:fldChar w:fldCharType="begin"/>
      </w:r>
      <w:r w:rsidRPr="00BB757B">
        <w:rPr>
          <w:b/>
          <w:sz w:val="24"/>
          <w:szCs w:val="24"/>
        </w:rPr>
        <w:instrText xml:space="preserve"> </w:instrText>
      </w:r>
      <w:r w:rsidRPr="00BB757B">
        <w:rPr>
          <w:rFonts w:hint="eastAsia"/>
          <w:b/>
          <w:sz w:val="24"/>
          <w:szCs w:val="24"/>
        </w:rPr>
        <w:instrText xml:space="preserve">SEQ </w:instrText>
      </w:r>
      <w:r w:rsidRPr="00BB757B">
        <w:rPr>
          <w:rFonts w:hint="eastAsia"/>
          <w:b/>
          <w:sz w:val="24"/>
          <w:szCs w:val="24"/>
        </w:rPr>
        <w:instrText>表</w:instrText>
      </w:r>
      <w:r w:rsidRPr="00BB757B">
        <w:rPr>
          <w:rFonts w:hint="eastAsia"/>
          <w:b/>
          <w:sz w:val="24"/>
          <w:szCs w:val="24"/>
        </w:rPr>
        <w:instrText xml:space="preserve"> \* ARABIC</w:instrText>
      </w:r>
      <w:r w:rsidRPr="00BB757B">
        <w:rPr>
          <w:b/>
          <w:sz w:val="24"/>
          <w:szCs w:val="24"/>
        </w:rPr>
        <w:instrText xml:space="preserve"> </w:instrText>
      </w:r>
      <w:r w:rsidRPr="00BB757B">
        <w:rPr>
          <w:b/>
          <w:sz w:val="24"/>
          <w:szCs w:val="24"/>
        </w:rPr>
        <w:fldChar w:fldCharType="separate"/>
      </w:r>
      <w:r w:rsidR="000B261B">
        <w:rPr>
          <w:b/>
          <w:noProof/>
          <w:sz w:val="24"/>
          <w:szCs w:val="24"/>
        </w:rPr>
        <w:t>1</w:t>
      </w:r>
      <w:r w:rsidRPr="00BB757B">
        <w:rPr>
          <w:b/>
          <w:sz w:val="24"/>
          <w:szCs w:val="24"/>
        </w:rPr>
        <w:fldChar w:fldCharType="end"/>
      </w:r>
      <w:r w:rsidR="00B93B63" w:rsidRPr="00BB757B">
        <w:rPr>
          <w:rFonts w:hint="eastAsia"/>
          <w:b/>
          <w:sz w:val="24"/>
          <w:szCs w:val="24"/>
        </w:rPr>
        <w:t xml:space="preserve"> </w:t>
      </w:r>
      <w:r w:rsidRPr="00BB757B">
        <w:rPr>
          <w:rFonts w:hint="eastAsia"/>
          <w:b/>
          <w:sz w:val="24"/>
          <w:szCs w:val="24"/>
        </w:rPr>
        <w:t>階層標題格式</w:t>
      </w:r>
      <w:r w:rsidR="00152B2A" w:rsidRPr="00BB757B">
        <w:rPr>
          <w:rFonts w:hint="eastAsia"/>
          <w:b/>
          <w:sz w:val="24"/>
          <w:szCs w:val="24"/>
        </w:rPr>
        <w:t>，粗體，</w:t>
      </w:r>
      <w:r w:rsidR="00152B2A" w:rsidRPr="00BB757B">
        <w:rPr>
          <w:rFonts w:hint="eastAsia"/>
          <w:b/>
          <w:sz w:val="24"/>
          <w:szCs w:val="24"/>
        </w:rPr>
        <w:t>12</w:t>
      </w:r>
      <w:r w:rsidR="00152B2A" w:rsidRPr="00BB757B">
        <w:rPr>
          <w:rFonts w:hint="eastAsia"/>
          <w:b/>
          <w:sz w:val="24"/>
          <w:szCs w:val="24"/>
        </w:rPr>
        <w:t>字體</w:t>
      </w:r>
      <w:r w:rsidR="00194206" w:rsidRPr="00BB757B">
        <w:rPr>
          <w:rFonts w:hint="eastAsia"/>
          <w:b/>
          <w:sz w:val="24"/>
          <w:szCs w:val="24"/>
        </w:rPr>
        <w:t>；第一行及第</w:t>
      </w:r>
      <w:proofErr w:type="gramStart"/>
      <w:r w:rsidR="00194206" w:rsidRPr="00BB757B">
        <w:rPr>
          <w:rFonts w:hint="eastAsia"/>
          <w:b/>
          <w:sz w:val="24"/>
          <w:szCs w:val="24"/>
        </w:rPr>
        <w:t>一</w:t>
      </w:r>
      <w:proofErr w:type="gramEnd"/>
      <w:r w:rsidR="00194206" w:rsidRPr="00BB757B">
        <w:rPr>
          <w:rFonts w:hint="eastAsia"/>
          <w:b/>
          <w:sz w:val="24"/>
          <w:szCs w:val="24"/>
        </w:rPr>
        <w:t>列為粗體字</w:t>
      </w:r>
      <w:bookmarkEnd w:id="10"/>
      <w:bookmarkEnd w:id="11"/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5"/>
        <w:gridCol w:w="4145"/>
      </w:tblGrid>
      <w:tr w:rsidR="00EF45D3" w:rsidRPr="00BB757B" w14:paraId="5FD197FE" w14:textId="77777777" w:rsidTr="00152B2A">
        <w:tc>
          <w:tcPr>
            <w:tcW w:w="4145" w:type="dxa"/>
          </w:tcPr>
          <w:p w14:paraId="55F32F83" w14:textId="77777777" w:rsidR="00EF45D3" w:rsidRPr="00BB757B" w:rsidRDefault="00EF45D3" w:rsidP="00F2438F">
            <w:pPr>
              <w:spacing w:line="360" w:lineRule="auto"/>
              <w:jc w:val="center"/>
              <w:rPr>
                <w:rFonts w:eastAsiaTheme="minorEastAsia"/>
                <w:b/>
                <w:szCs w:val="24"/>
              </w:rPr>
            </w:pPr>
            <w:r w:rsidRPr="00BB757B">
              <w:rPr>
                <w:rFonts w:eastAsiaTheme="minorEastAsia" w:hint="eastAsia"/>
                <w:b/>
                <w:szCs w:val="24"/>
              </w:rPr>
              <w:t>階層標題</w:t>
            </w:r>
          </w:p>
        </w:tc>
        <w:tc>
          <w:tcPr>
            <w:tcW w:w="4145" w:type="dxa"/>
          </w:tcPr>
          <w:p w14:paraId="6D72952C" w14:textId="77777777" w:rsidR="00EF45D3" w:rsidRPr="00BB757B" w:rsidRDefault="00EF45D3" w:rsidP="00F2438F">
            <w:pPr>
              <w:spacing w:line="360" w:lineRule="auto"/>
              <w:jc w:val="center"/>
              <w:rPr>
                <w:rFonts w:eastAsiaTheme="minorEastAsia"/>
                <w:b/>
                <w:szCs w:val="24"/>
              </w:rPr>
            </w:pPr>
            <w:r w:rsidRPr="00BB757B">
              <w:rPr>
                <w:rFonts w:eastAsiaTheme="minorEastAsia" w:hint="eastAsia"/>
                <w:b/>
                <w:szCs w:val="24"/>
              </w:rPr>
              <w:t>格式</w:t>
            </w:r>
          </w:p>
        </w:tc>
      </w:tr>
      <w:tr w:rsidR="00EF45D3" w:rsidRPr="00BB757B" w14:paraId="01BA1E6D" w14:textId="77777777" w:rsidTr="00152B2A">
        <w:tc>
          <w:tcPr>
            <w:tcW w:w="4145" w:type="dxa"/>
          </w:tcPr>
          <w:p w14:paraId="06C0D168" w14:textId="77777777" w:rsidR="00EF45D3" w:rsidRPr="00BB757B" w:rsidRDefault="00EF45D3" w:rsidP="00EF45D3">
            <w:pPr>
              <w:spacing w:line="360" w:lineRule="auto"/>
              <w:jc w:val="center"/>
              <w:rPr>
                <w:rFonts w:eastAsiaTheme="minorEastAsia"/>
                <w:b/>
                <w:sz w:val="36"/>
                <w:szCs w:val="36"/>
              </w:rPr>
            </w:pPr>
            <w:r w:rsidRPr="00BB757B">
              <w:rPr>
                <w:rFonts w:eastAsiaTheme="minorEastAsia" w:hint="eastAsia"/>
                <w:b/>
                <w:sz w:val="36"/>
                <w:szCs w:val="36"/>
              </w:rPr>
              <w:t>第一章</w:t>
            </w:r>
          </w:p>
          <w:p w14:paraId="2E2E2600" w14:textId="77777777" w:rsidR="00EF45D3" w:rsidRPr="00BB757B" w:rsidRDefault="00EF45D3" w:rsidP="00EF45D3">
            <w:pPr>
              <w:spacing w:line="360" w:lineRule="auto"/>
              <w:jc w:val="center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b/>
                <w:sz w:val="36"/>
                <w:szCs w:val="36"/>
              </w:rPr>
              <w:t>第一章的標題</w:t>
            </w:r>
          </w:p>
        </w:tc>
        <w:tc>
          <w:tcPr>
            <w:tcW w:w="4145" w:type="dxa"/>
          </w:tcPr>
          <w:p w14:paraId="3B748FB6" w14:textId="77777777"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第一階層：十八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、粗體、置中、標題內容換行。</w:t>
            </w:r>
          </w:p>
        </w:tc>
      </w:tr>
      <w:tr w:rsidR="00EF45D3" w:rsidRPr="00BB757B" w14:paraId="522A0869" w14:textId="77777777" w:rsidTr="00152B2A">
        <w:tc>
          <w:tcPr>
            <w:tcW w:w="4145" w:type="dxa"/>
          </w:tcPr>
          <w:p w14:paraId="5C2DDEE3" w14:textId="77777777" w:rsidR="00EF45D3" w:rsidRPr="00BB757B" w:rsidRDefault="00EF45D3" w:rsidP="00F2438F">
            <w:pPr>
              <w:spacing w:line="360" w:lineRule="auto"/>
              <w:jc w:val="center"/>
              <w:rPr>
                <w:rFonts w:eastAsiaTheme="minorEastAsia"/>
                <w:b/>
                <w:sz w:val="32"/>
                <w:szCs w:val="32"/>
              </w:rPr>
            </w:pPr>
            <w:r w:rsidRPr="00BB757B">
              <w:rPr>
                <w:rFonts w:eastAsiaTheme="minorEastAsia" w:hint="eastAsia"/>
                <w:b/>
                <w:sz w:val="32"/>
                <w:szCs w:val="32"/>
              </w:rPr>
              <w:t>第一節</w:t>
            </w:r>
            <w:r w:rsidRPr="00BB757B">
              <w:rPr>
                <w:rFonts w:eastAsiaTheme="minorEastAsia" w:hint="eastAsia"/>
                <w:b/>
                <w:sz w:val="32"/>
                <w:szCs w:val="32"/>
              </w:rPr>
              <w:t xml:space="preserve"> </w:t>
            </w:r>
            <w:r w:rsidRPr="00BB757B">
              <w:rPr>
                <w:rFonts w:eastAsiaTheme="minorEastAsia" w:hint="eastAsia"/>
                <w:b/>
                <w:sz w:val="32"/>
                <w:szCs w:val="32"/>
              </w:rPr>
              <w:t>第一節的標題</w:t>
            </w:r>
          </w:p>
        </w:tc>
        <w:tc>
          <w:tcPr>
            <w:tcW w:w="4145" w:type="dxa"/>
          </w:tcPr>
          <w:p w14:paraId="66CC9982" w14:textId="77777777"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第二階層：十六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、粗體、置中、標題內容不換行</w:t>
            </w:r>
          </w:p>
        </w:tc>
      </w:tr>
      <w:tr w:rsidR="00EF45D3" w:rsidRPr="00BB757B" w14:paraId="1F99F80E" w14:textId="77777777" w:rsidTr="00152B2A">
        <w:tc>
          <w:tcPr>
            <w:tcW w:w="4145" w:type="dxa"/>
          </w:tcPr>
          <w:p w14:paraId="31918B79" w14:textId="77777777" w:rsidR="00EF45D3" w:rsidRPr="00BB757B" w:rsidRDefault="00EF45D3" w:rsidP="00AE5CBA">
            <w:pPr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  <w:r w:rsidRPr="00BB757B">
              <w:rPr>
                <w:rFonts w:eastAsiaTheme="minorEastAsia" w:hint="eastAsia"/>
                <w:b/>
                <w:sz w:val="28"/>
                <w:szCs w:val="28"/>
              </w:rPr>
              <w:t>一、第三階層標題</w:t>
            </w:r>
          </w:p>
        </w:tc>
        <w:tc>
          <w:tcPr>
            <w:tcW w:w="4145" w:type="dxa"/>
          </w:tcPr>
          <w:p w14:paraId="37A066F1" w14:textId="77777777"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第三階層標題：十四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、粗體、靠左對齊</w:t>
            </w:r>
            <w:r w:rsidR="00A31672" w:rsidRPr="00BB757B">
              <w:rPr>
                <w:rFonts w:eastAsiaTheme="minorEastAsia" w:hint="eastAsia"/>
                <w:szCs w:val="24"/>
              </w:rPr>
              <w:t>，與後段距離</w:t>
            </w:r>
            <w:r w:rsidR="00A31672" w:rsidRPr="00BB757B">
              <w:rPr>
                <w:rFonts w:eastAsiaTheme="minorEastAsia" w:hint="eastAsia"/>
                <w:szCs w:val="24"/>
              </w:rPr>
              <w:t>1</w:t>
            </w:r>
            <w:r w:rsidR="00A31672" w:rsidRPr="00BB757B">
              <w:rPr>
                <w:rFonts w:eastAsiaTheme="minorEastAsia"/>
                <w:szCs w:val="24"/>
              </w:rPr>
              <w:t>2</w:t>
            </w:r>
            <w:r w:rsidR="00A31672" w:rsidRPr="00BB757B">
              <w:rPr>
                <w:rFonts w:eastAsiaTheme="minorEastAsia" w:hint="eastAsia"/>
                <w:szCs w:val="24"/>
              </w:rPr>
              <w:t>點</w:t>
            </w:r>
          </w:p>
        </w:tc>
      </w:tr>
      <w:tr w:rsidR="00EF45D3" w:rsidRPr="00BB757B" w14:paraId="1EC1B28A" w14:textId="77777777" w:rsidTr="00152B2A">
        <w:tc>
          <w:tcPr>
            <w:tcW w:w="4145" w:type="dxa"/>
          </w:tcPr>
          <w:p w14:paraId="70CDF604" w14:textId="77777777" w:rsidR="00EF45D3" w:rsidRPr="00BB757B" w:rsidRDefault="00EF45D3" w:rsidP="00A31672">
            <w:pPr>
              <w:pStyle w:val="af9"/>
              <w:numPr>
                <w:ilvl w:val="0"/>
                <w:numId w:val="26"/>
              </w:numPr>
              <w:spacing w:line="360" w:lineRule="auto"/>
              <w:ind w:leftChars="0" w:left="0" w:firstLine="539"/>
              <w:rPr>
                <w:rFonts w:eastAsiaTheme="minorEastAsia"/>
                <w:b/>
                <w:sz w:val="28"/>
                <w:szCs w:val="28"/>
              </w:rPr>
            </w:pPr>
            <w:r w:rsidRPr="00BB757B">
              <w:rPr>
                <w:rFonts w:eastAsiaTheme="minorEastAsia" w:hint="eastAsia"/>
                <w:b/>
                <w:sz w:val="28"/>
                <w:szCs w:val="28"/>
              </w:rPr>
              <w:t>第四階層標題</w:t>
            </w:r>
          </w:p>
        </w:tc>
        <w:tc>
          <w:tcPr>
            <w:tcW w:w="4145" w:type="dxa"/>
          </w:tcPr>
          <w:p w14:paraId="2863FBDA" w14:textId="77777777"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第四階層標題：十</w:t>
            </w:r>
            <w:r w:rsidR="00A31672" w:rsidRPr="00BB757B">
              <w:rPr>
                <w:rFonts w:eastAsiaTheme="minorEastAsia" w:hint="eastAsia"/>
                <w:szCs w:val="24"/>
              </w:rPr>
              <w:t>四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、粗體、靠左對齊、</w:t>
            </w:r>
            <w:r w:rsidR="00A31672" w:rsidRPr="00BB757B">
              <w:rPr>
                <w:rFonts w:eastAsiaTheme="minorEastAsia" w:hint="eastAsia"/>
                <w:szCs w:val="24"/>
              </w:rPr>
              <w:t>與後段距離</w:t>
            </w:r>
            <w:r w:rsidR="00A31672" w:rsidRPr="00BB757B">
              <w:rPr>
                <w:rFonts w:eastAsiaTheme="minorEastAsia" w:hint="eastAsia"/>
                <w:szCs w:val="24"/>
              </w:rPr>
              <w:t>0.</w:t>
            </w:r>
            <w:r w:rsidR="00A31672" w:rsidRPr="00BB757B">
              <w:rPr>
                <w:rFonts w:eastAsiaTheme="minorEastAsia"/>
                <w:szCs w:val="24"/>
              </w:rPr>
              <w:t>5</w:t>
            </w:r>
            <w:r w:rsidR="00A31672" w:rsidRPr="00BB757B">
              <w:rPr>
                <w:rFonts w:eastAsiaTheme="minorEastAsia" w:hint="eastAsia"/>
                <w:szCs w:val="24"/>
              </w:rPr>
              <w:t>行，</w:t>
            </w:r>
            <w:r w:rsidRPr="00BB757B">
              <w:rPr>
                <w:rFonts w:eastAsiaTheme="minorEastAsia" w:hint="eastAsia"/>
                <w:szCs w:val="24"/>
              </w:rPr>
              <w:t>第一行位移點數</w:t>
            </w:r>
            <w:r w:rsidR="00F2438F" w:rsidRPr="00BB757B">
              <w:rPr>
                <w:rFonts w:eastAsiaTheme="minorEastAsia" w:hint="eastAsia"/>
                <w:szCs w:val="24"/>
              </w:rPr>
              <w:t>0.95</w:t>
            </w:r>
            <w:r w:rsidR="00F2438F" w:rsidRPr="00BB757B">
              <w:rPr>
                <w:rFonts w:eastAsiaTheme="minorEastAsia" w:hint="eastAsia"/>
                <w:szCs w:val="24"/>
              </w:rPr>
              <w:t>公分</w:t>
            </w:r>
          </w:p>
        </w:tc>
      </w:tr>
    </w:tbl>
    <w:p w14:paraId="07EB1188" w14:textId="77777777" w:rsidR="001729F1" w:rsidRPr="00BB757B" w:rsidRDefault="00E94331" w:rsidP="007D67A4">
      <w:pPr>
        <w:spacing w:line="360" w:lineRule="auto"/>
        <w:jc w:val="both"/>
        <w:rPr>
          <w:rFonts w:eastAsiaTheme="minorEastAsia"/>
          <w:sz w:val="20"/>
        </w:rPr>
      </w:pPr>
      <w:r w:rsidRPr="00BB757B">
        <w:rPr>
          <w:rFonts w:eastAsiaTheme="minorEastAsia"/>
          <w:sz w:val="20"/>
        </w:rPr>
        <w:t>資料來源：請以</w:t>
      </w:r>
      <w:r w:rsidRPr="00BB757B">
        <w:rPr>
          <w:rFonts w:eastAsiaTheme="minorEastAsia"/>
          <w:sz w:val="20"/>
        </w:rPr>
        <w:t>APA</w:t>
      </w:r>
      <w:r w:rsidRPr="00BB757B">
        <w:rPr>
          <w:rFonts w:eastAsiaTheme="minorEastAsia"/>
          <w:sz w:val="20"/>
        </w:rPr>
        <w:t>格式寫下參考來源</w:t>
      </w:r>
      <w:r w:rsidR="00152B2A" w:rsidRPr="00BB757B">
        <w:rPr>
          <w:rFonts w:eastAsiaTheme="minorEastAsia" w:hint="eastAsia"/>
          <w:sz w:val="20"/>
        </w:rPr>
        <w:t>，且註明頁碼</w:t>
      </w:r>
      <w:r w:rsidRPr="00BB757B">
        <w:rPr>
          <w:rFonts w:eastAsiaTheme="minorEastAsia" w:hint="eastAsia"/>
          <w:sz w:val="20"/>
        </w:rPr>
        <w:t>。靠左對齊，字體</w:t>
      </w:r>
      <w:r w:rsidRPr="00BB757B">
        <w:rPr>
          <w:rFonts w:eastAsiaTheme="minorEastAsia" w:hint="eastAsia"/>
          <w:sz w:val="20"/>
        </w:rPr>
        <w:t>10</w:t>
      </w:r>
      <w:r w:rsidRPr="00BB757B">
        <w:rPr>
          <w:rFonts w:eastAsiaTheme="minorEastAsia" w:hint="eastAsia"/>
          <w:sz w:val="20"/>
        </w:rPr>
        <w:t>。</w:t>
      </w:r>
    </w:p>
    <w:p w14:paraId="600C4720" w14:textId="77777777" w:rsidR="00AA37C2" w:rsidRPr="00BB757B" w:rsidRDefault="00D537BD" w:rsidP="00FD49AE">
      <w:pPr>
        <w:pStyle w:val="af9"/>
        <w:numPr>
          <w:ilvl w:val="0"/>
          <w:numId w:val="22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序列項目及符號項目</w:t>
      </w:r>
    </w:p>
    <w:p w14:paraId="521183B8" w14:textId="77777777" w:rsidR="00AE5CBA" w:rsidRPr="00BB757B" w:rsidRDefault="007D67A4" w:rsidP="007D67A4">
      <w:pPr>
        <w:spacing w:line="360" w:lineRule="auto"/>
        <w:ind w:firstLineChars="200" w:firstLine="48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「標題」和「序列項目」的差別。「標題」之後是說明、論述的段落；而「序列項目」重點在於用數字或符號來表示「項目」，序列項目屬於段落的一</w:t>
      </w:r>
      <w:r w:rsidRPr="00BB757B">
        <w:rPr>
          <w:rFonts w:eastAsiaTheme="minorEastAsia" w:hint="eastAsia"/>
          <w:szCs w:val="24"/>
        </w:rPr>
        <w:lastRenderedPageBreak/>
        <w:t>部分。</w:t>
      </w:r>
    </w:p>
    <w:p w14:paraId="04F715AB" w14:textId="77777777" w:rsidR="00AE5CBA" w:rsidRPr="00BB757B" w:rsidRDefault="00AE5CBA" w:rsidP="001729F1">
      <w:pPr>
        <w:pStyle w:val="af9"/>
        <w:numPr>
          <w:ilvl w:val="0"/>
          <w:numId w:val="23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序列項目第一點</w:t>
      </w:r>
      <w:r w:rsidR="002E66F4" w:rsidRPr="00BB757B">
        <w:rPr>
          <w:rFonts w:eastAsiaTheme="minorEastAsia" w:hint="eastAsia"/>
          <w:szCs w:val="24"/>
        </w:rPr>
        <w:t>（縮排</w:t>
      </w:r>
      <w:r w:rsidR="001729F1" w:rsidRPr="00BB757B">
        <w:rPr>
          <w:rFonts w:eastAsiaTheme="minorEastAsia" w:hint="eastAsia"/>
          <w:szCs w:val="24"/>
        </w:rPr>
        <w:t>左</w:t>
      </w:r>
      <w:r w:rsidR="002E66F4" w:rsidRPr="00BB757B">
        <w:rPr>
          <w:rFonts w:eastAsiaTheme="minorEastAsia" w:hint="eastAsia"/>
          <w:szCs w:val="24"/>
        </w:rPr>
        <w:t>0.9</w:t>
      </w:r>
      <w:r w:rsidR="002E66F4" w:rsidRPr="00BB757B">
        <w:rPr>
          <w:rFonts w:eastAsiaTheme="minorEastAsia" w:hint="eastAsia"/>
          <w:szCs w:val="24"/>
        </w:rPr>
        <w:t>公分，</w:t>
      </w:r>
      <w:proofErr w:type="gramStart"/>
      <w:r w:rsidR="001729F1" w:rsidRPr="00BB757B">
        <w:rPr>
          <w:rFonts w:eastAsiaTheme="minorEastAsia" w:hint="eastAsia"/>
          <w:szCs w:val="24"/>
        </w:rPr>
        <w:t>凸</w:t>
      </w:r>
      <w:proofErr w:type="gramEnd"/>
      <w:r w:rsidR="001729F1" w:rsidRPr="00BB757B">
        <w:rPr>
          <w:rFonts w:eastAsiaTheme="minorEastAsia" w:hint="eastAsia"/>
          <w:szCs w:val="24"/>
        </w:rPr>
        <w:t>排</w:t>
      </w:r>
      <w:r w:rsidR="002E66F4" w:rsidRPr="00BB757B">
        <w:rPr>
          <w:rFonts w:eastAsiaTheme="minorEastAsia" w:hint="eastAsia"/>
          <w:szCs w:val="24"/>
        </w:rPr>
        <w:t>0</w:t>
      </w:r>
      <w:r w:rsidR="001729F1" w:rsidRPr="00BB757B">
        <w:rPr>
          <w:rFonts w:eastAsiaTheme="minorEastAsia" w:hint="eastAsia"/>
          <w:szCs w:val="24"/>
        </w:rPr>
        <w:t>.7</w:t>
      </w:r>
      <w:r w:rsidR="002E66F4" w:rsidRPr="00BB757B">
        <w:rPr>
          <w:rFonts w:eastAsiaTheme="minorEastAsia" w:hint="eastAsia"/>
          <w:szCs w:val="24"/>
        </w:rPr>
        <w:t>5</w:t>
      </w:r>
      <w:r w:rsidR="002E66F4" w:rsidRPr="00BB757B">
        <w:rPr>
          <w:rFonts w:eastAsiaTheme="minorEastAsia" w:hint="eastAsia"/>
          <w:szCs w:val="24"/>
        </w:rPr>
        <w:t>公分</w:t>
      </w:r>
      <w:r w:rsidR="001729F1" w:rsidRPr="00BB757B">
        <w:rPr>
          <w:rFonts w:eastAsiaTheme="minorEastAsia" w:hint="eastAsia"/>
          <w:szCs w:val="24"/>
        </w:rPr>
        <w:t>，後段距離</w:t>
      </w:r>
      <w:r w:rsidR="001729F1" w:rsidRPr="00BB757B">
        <w:rPr>
          <w:rFonts w:eastAsiaTheme="minorEastAsia" w:hint="eastAsia"/>
          <w:szCs w:val="24"/>
        </w:rPr>
        <w:t>6</w:t>
      </w:r>
      <w:r w:rsidR="001729F1" w:rsidRPr="00BB757B">
        <w:rPr>
          <w:rFonts w:eastAsiaTheme="minorEastAsia" w:hint="eastAsia"/>
          <w:szCs w:val="24"/>
        </w:rPr>
        <w:t>點</w:t>
      </w:r>
      <w:r w:rsidR="002E66F4" w:rsidRPr="00BB757B">
        <w:rPr>
          <w:rFonts w:eastAsiaTheme="minorEastAsia" w:hint="eastAsia"/>
          <w:szCs w:val="24"/>
        </w:rPr>
        <w:t>）</w:t>
      </w:r>
    </w:p>
    <w:p w14:paraId="16070336" w14:textId="77777777" w:rsidR="00AE5CBA" w:rsidRPr="00BB757B" w:rsidRDefault="00AE5CBA" w:rsidP="001729F1">
      <w:pPr>
        <w:pStyle w:val="af9"/>
        <w:numPr>
          <w:ilvl w:val="0"/>
          <w:numId w:val="24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第二級序列項目</w:t>
      </w:r>
      <w:r w:rsidR="002E66F4" w:rsidRPr="00BB757B">
        <w:rPr>
          <w:rFonts w:eastAsiaTheme="minorEastAsia" w:hint="eastAsia"/>
          <w:szCs w:val="24"/>
        </w:rPr>
        <w:t>（縮排</w:t>
      </w:r>
      <w:r w:rsidR="001729F1" w:rsidRPr="00BB757B">
        <w:rPr>
          <w:rFonts w:eastAsiaTheme="minorEastAsia" w:hint="eastAsia"/>
          <w:szCs w:val="24"/>
        </w:rPr>
        <w:t>左</w:t>
      </w:r>
      <w:r w:rsidR="002E66F4" w:rsidRPr="00BB757B">
        <w:rPr>
          <w:rFonts w:eastAsiaTheme="minorEastAsia"/>
          <w:szCs w:val="24"/>
        </w:rPr>
        <w:t>1.</w:t>
      </w:r>
      <w:r w:rsidR="001729F1" w:rsidRPr="00BB757B">
        <w:rPr>
          <w:rFonts w:eastAsiaTheme="minorEastAsia"/>
          <w:szCs w:val="24"/>
        </w:rPr>
        <w:t>65</w:t>
      </w:r>
      <w:r w:rsidR="002E66F4" w:rsidRPr="00BB757B">
        <w:rPr>
          <w:rFonts w:eastAsiaTheme="minorEastAsia" w:hint="eastAsia"/>
          <w:szCs w:val="24"/>
        </w:rPr>
        <w:t>公分，</w:t>
      </w:r>
      <w:proofErr w:type="gramStart"/>
      <w:r w:rsidR="001729F1" w:rsidRPr="00BB757B">
        <w:rPr>
          <w:rFonts w:eastAsiaTheme="minorEastAsia" w:hint="eastAsia"/>
          <w:szCs w:val="24"/>
        </w:rPr>
        <w:t>凸</w:t>
      </w:r>
      <w:proofErr w:type="gramEnd"/>
      <w:r w:rsidR="001729F1" w:rsidRPr="00BB757B">
        <w:rPr>
          <w:rFonts w:eastAsiaTheme="minorEastAsia" w:hint="eastAsia"/>
          <w:szCs w:val="24"/>
        </w:rPr>
        <w:t>排</w:t>
      </w:r>
      <w:r w:rsidR="001729F1" w:rsidRPr="00BB757B">
        <w:rPr>
          <w:rFonts w:eastAsiaTheme="minorEastAsia" w:hint="eastAsia"/>
          <w:szCs w:val="24"/>
        </w:rPr>
        <w:t>0.75</w:t>
      </w:r>
      <w:r w:rsidR="001729F1" w:rsidRPr="00BB757B">
        <w:rPr>
          <w:rFonts w:eastAsiaTheme="minorEastAsia" w:hint="eastAsia"/>
          <w:szCs w:val="24"/>
        </w:rPr>
        <w:t>公分，後段距離</w:t>
      </w:r>
      <w:r w:rsidR="001729F1" w:rsidRPr="00BB757B">
        <w:rPr>
          <w:rFonts w:eastAsiaTheme="minorEastAsia" w:hint="eastAsia"/>
          <w:szCs w:val="24"/>
        </w:rPr>
        <w:t>6</w:t>
      </w:r>
      <w:r w:rsidR="001729F1" w:rsidRPr="00BB757B">
        <w:rPr>
          <w:rFonts w:eastAsiaTheme="minorEastAsia" w:hint="eastAsia"/>
          <w:szCs w:val="24"/>
        </w:rPr>
        <w:t>點</w:t>
      </w:r>
      <w:r w:rsidR="002E66F4" w:rsidRPr="00BB757B">
        <w:rPr>
          <w:rFonts w:eastAsiaTheme="minorEastAsia" w:hint="eastAsia"/>
          <w:szCs w:val="24"/>
        </w:rPr>
        <w:t>）</w:t>
      </w:r>
    </w:p>
    <w:p w14:paraId="2612EA0A" w14:textId="77777777" w:rsidR="00AE5CBA" w:rsidRPr="00BB757B" w:rsidRDefault="00AE5CBA" w:rsidP="001729F1">
      <w:pPr>
        <w:pStyle w:val="af9"/>
        <w:numPr>
          <w:ilvl w:val="0"/>
          <w:numId w:val="24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第二級序列項目</w:t>
      </w:r>
    </w:p>
    <w:p w14:paraId="3EA936AF" w14:textId="77777777" w:rsidR="00AE5CBA" w:rsidRPr="00BB757B" w:rsidRDefault="00AE5CBA" w:rsidP="001729F1">
      <w:pPr>
        <w:pStyle w:val="af9"/>
        <w:numPr>
          <w:ilvl w:val="0"/>
          <w:numId w:val="23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序列項目第二點</w:t>
      </w:r>
    </w:p>
    <w:p w14:paraId="7CA3A220" w14:textId="77777777" w:rsidR="006C2A6B" w:rsidRPr="00BB757B" w:rsidRDefault="006C2A6B" w:rsidP="006C2A6B">
      <w:pPr>
        <w:spacing w:line="360" w:lineRule="auto"/>
        <w:ind w:firstLineChars="200" w:firstLine="48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有時</w:t>
      </w:r>
      <w:r w:rsidR="001729F1" w:rsidRPr="00BB757B">
        <w:rPr>
          <w:rFonts w:eastAsiaTheme="minorEastAsia" w:hint="eastAsia"/>
          <w:szCs w:val="24"/>
        </w:rPr>
        <w:t>當</w:t>
      </w:r>
      <w:r w:rsidRPr="00BB757B">
        <w:rPr>
          <w:rFonts w:eastAsiaTheme="minorEastAsia" w:hint="eastAsia"/>
          <w:szCs w:val="24"/>
        </w:rPr>
        <w:t>項目段落</w:t>
      </w:r>
      <w:r w:rsidR="001729F1" w:rsidRPr="00BB757B">
        <w:rPr>
          <w:rFonts w:eastAsiaTheme="minorEastAsia" w:hint="eastAsia"/>
          <w:szCs w:val="24"/>
        </w:rPr>
        <w:t>與</w:t>
      </w:r>
      <w:r w:rsidRPr="00BB757B">
        <w:rPr>
          <w:rFonts w:eastAsiaTheme="minorEastAsia" w:hint="eastAsia"/>
          <w:szCs w:val="24"/>
        </w:rPr>
        <w:t>次序不重要</w:t>
      </w:r>
      <w:r w:rsidR="001729F1" w:rsidRPr="00BB757B">
        <w:rPr>
          <w:rFonts w:eastAsiaTheme="minorEastAsia" w:hint="eastAsia"/>
          <w:szCs w:val="24"/>
        </w:rPr>
        <w:t>時</w:t>
      </w:r>
      <w:r w:rsidRPr="00BB757B">
        <w:rPr>
          <w:rFonts w:eastAsiaTheme="minorEastAsia" w:hint="eastAsia"/>
          <w:szCs w:val="24"/>
        </w:rPr>
        <w:t>，則可選擇套用「符號項目」的樣式名稱，舉例說明，如下所示：</w:t>
      </w:r>
    </w:p>
    <w:p w14:paraId="2C8F9B90" w14:textId="77777777" w:rsidR="00AE5CBA" w:rsidRPr="00BB757B" w:rsidRDefault="00AE5CBA" w:rsidP="001729F1">
      <w:pPr>
        <w:pStyle w:val="af9"/>
        <w:numPr>
          <w:ilvl w:val="0"/>
          <w:numId w:val="25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符號項目</w:t>
      </w:r>
      <w:r w:rsidR="002E66F4" w:rsidRPr="00BB757B">
        <w:rPr>
          <w:rFonts w:eastAsiaTheme="minorEastAsia" w:hint="eastAsia"/>
          <w:szCs w:val="24"/>
        </w:rPr>
        <w:t>（縮排</w:t>
      </w:r>
      <w:r w:rsidR="001729F1" w:rsidRPr="00BB757B">
        <w:rPr>
          <w:rFonts w:eastAsiaTheme="minorEastAsia" w:hint="eastAsia"/>
          <w:szCs w:val="24"/>
        </w:rPr>
        <w:t>左</w:t>
      </w:r>
      <w:r w:rsidR="002E66F4" w:rsidRPr="00BB757B">
        <w:rPr>
          <w:rFonts w:eastAsiaTheme="minorEastAsia" w:hint="eastAsia"/>
          <w:szCs w:val="24"/>
        </w:rPr>
        <w:t>0.95</w:t>
      </w:r>
      <w:r w:rsidR="002E66F4" w:rsidRPr="00BB757B">
        <w:rPr>
          <w:rFonts w:eastAsiaTheme="minorEastAsia" w:hint="eastAsia"/>
          <w:szCs w:val="24"/>
        </w:rPr>
        <w:t>公分，</w:t>
      </w:r>
      <w:proofErr w:type="gramStart"/>
      <w:r w:rsidR="001729F1" w:rsidRPr="00BB757B">
        <w:rPr>
          <w:rFonts w:eastAsiaTheme="minorEastAsia" w:hint="eastAsia"/>
          <w:szCs w:val="24"/>
        </w:rPr>
        <w:t>凸</w:t>
      </w:r>
      <w:proofErr w:type="gramEnd"/>
      <w:r w:rsidR="001729F1" w:rsidRPr="00BB757B">
        <w:rPr>
          <w:rFonts w:eastAsiaTheme="minorEastAsia" w:hint="eastAsia"/>
          <w:szCs w:val="24"/>
        </w:rPr>
        <w:t>排</w:t>
      </w:r>
      <w:r w:rsidR="001729F1" w:rsidRPr="00BB757B">
        <w:rPr>
          <w:rFonts w:eastAsiaTheme="minorEastAsia" w:hint="eastAsia"/>
          <w:szCs w:val="24"/>
        </w:rPr>
        <w:t>0.75</w:t>
      </w:r>
      <w:r w:rsidR="001729F1" w:rsidRPr="00BB757B">
        <w:rPr>
          <w:rFonts w:eastAsiaTheme="minorEastAsia" w:hint="eastAsia"/>
          <w:szCs w:val="24"/>
        </w:rPr>
        <w:t>公分，後段距離</w:t>
      </w:r>
      <w:r w:rsidR="001729F1" w:rsidRPr="00BB757B">
        <w:rPr>
          <w:rFonts w:eastAsiaTheme="minorEastAsia" w:hint="eastAsia"/>
          <w:szCs w:val="24"/>
        </w:rPr>
        <w:t>6</w:t>
      </w:r>
      <w:r w:rsidR="001729F1" w:rsidRPr="00BB757B">
        <w:rPr>
          <w:rFonts w:eastAsiaTheme="minorEastAsia" w:hint="eastAsia"/>
          <w:szCs w:val="24"/>
        </w:rPr>
        <w:t>點</w:t>
      </w:r>
      <w:r w:rsidR="002E66F4" w:rsidRPr="00BB757B">
        <w:rPr>
          <w:rFonts w:eastAsiaTheme="minorEastAsia" w:hint="eastAsia"/>
          <w:szCs w:val="24"/>
        </w:rPr>
        <w:t>）</w:t>
      </w:r>
    </w:p>
    <w:p w14:paraId="1C4FB98F" w14:textId="77777777" w:rsidR="006C2A6B" w:rsidRPr="00BB757B" w:rsidRDefault="006C2A6B" w:rsidP="001729F1">
      <w:pPr>
        <w:pStyle w:val="af9"/>
        <w:numPr>
          <w:ilvl w:val="0"/>
          <w:numId w:val="25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符號項目</w:t>
      </w:r>
    </w:p>
    <w:p w14:paraId="398E590C" w14:textId="77777777" w:rsidR="006C2A6B" w:rsidRPr="00BB757B" w:rsidRDefault="006C2A6B" w:rsidP="001729F1">
      <w:pPr>
        <w:pStyle w:val="af9"/>
        <w:numPr>
          <w:ilvl w:val="0"/>
          <w:numId w:val="25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符號項目</w:t>
      </w:r>
    </w:p>
    <w:p w14:paraId="24FB00BF" w14:textId="77777777" w:rsidR="00E94331" w:rsidRPr="00BB757B" w:rsidRDefault="00E94331" w:rsidP="001729F1">
      <w:pPr>
        <w:pStyle w:val="af9"/>
        <w:numPr>
          <w:ilvl w:val="0"/>
          <w:numId w:val="22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表</w:t>
      </w:r>
      <w:r w:rsidR="00964227" w:rsidRPr="00BB757B">
        <w:rPr>
          <w:rFonts w:eastAsiaTheme="minorEastAsia" w:hint="eastAsia"/>
          <w:b/>
          <w:sz w:val="28"/>
          <w:szCs w:val="28"/>
        </w:rPr>
        <w:t>格、圖表</w:t>
      </w:r>
      <w:r w:rsidR="00D06A56" w:rsidRPr="00BB757B">
        <w:rPr>
          <w:rFonts w:eastAsiaTheme="minorEastAsia" w:hint="eastAsia"/>
          <w:b/>
          <w:sz w:val="28"/>
          <w:szCs w:val="28"/>
        </w:rPr>
        <w:t>格式</w:t>
      </w:r>
    </w:p>
    <w:p w14:paraId="4C585BA1" w14:textId="77777777" w:rsidR="002701FB" w:rsidRPr="00BB757B" w:rsidRDefault="00E54187" w:rsidP="00254FBA">
      <w:pPr>
        <w:pStyle w:val="af9"/>
        <w:numPr>
          <w:ilvl w:val="0"/>
          <w:numId w:val="42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表格</w:t>
      </w:r>
      <w:r w:rsidR="00C71815" w:rsidRPr="00BB757B">
        <w:rPr>
          <w:rFonts w:eastAsiaTheme="minorEastAsia" w:hint="eastAsia"/>
          <w:szCs w:val="24"/>
        </w:rPr>
        <w:t>：表標題放置於表格上方，</w:t>
      </w:r>
      <w:proofErr w:type="gramStart"/>
      <w:r w:rsidR="00C71815" w:rsidRPr="00BB757B">
        <w:rPr>
          <w:rFonts w:eastAsiaTheme="minorEastAsia" w:hint="eastAsia"/>
          <w:szCs w:val="24"/>
        </w:rPr>
        <w:t>且置左對齊</w:t>
      </w:r>
      <w:proofErr w:type="gramEnd"/>
      <w:r w:rsidR="00C71815" w:rsidRPr="00BB757B">
        <w:rPr>
          <w:rFonts w:eastAsiaTheme="minorEastAsia" w:hint="eastAsia"/>
          <w:szCs w:val="24"/>
        </w:rPr>
        <w:t>，</w:t>
      </w:r>
      <w:proofErr w:type="gramStart"/>
      <w:r w:rsidR="00C71815" w:rsidRPr="00BB757B">
        <w:rPr>
          <w:rFonts w:eastAsiaTheme="minorEastAsia" w:hint="eastAsia"/>
          <w:szCs w:val="24"/>
        </w:rPr>
        <w:t>句末無</w:t>
      </w:r>
      <w:proofErr w:type="gramEnd"/>
      <w:r w:rsidR="00C71815" w:rsidRPr="00BB757B">
        <w:rPr>
          <w:rFonts w:eastAsiaTheme="minorEastAsia" w:hint="eastAsia"/>
          <w:szCs w:val="24"/>
        </w:rPr>
        <w:t>句號，為</w:t>
      </w:r>
      <w:r w:rsidR="00C71815" w:rsidRPr="00BB757B">
        <w:rPr>
          <w:rFonts w:eastAsiaTheme="minorEastAsia" w:hint="eastAsia"/>
          <w:szCs w:val="24"/>
        </w:rPr>
        <w:t>12</w:t>
      </w:r>
      <w:r w:rsidR="00C71815" w:rsidRPr="00BB757B">
        <w:rPr>
          <w:rFonts w:eastAsiaTheme="minorEastAsia" w:hint="eastAsia"/>
          <w:szCs w:val="24"/>
        </w:rPr>
        <w:t>字體，表格的第一行及第一列皆為粗體字。</w:t>
      </w:r>
      <w:proofErr w:type="gramStart"/>
      <w:r w:rsidR="00C71815" w:rsidRPr="00BB757B">
        <w:rPr>
          <w:rFonts w:eastAsiaTheme="minorEastAsia" w:hint="eastAsia"/>
          <w:szCs w:val="24"/>
        </w:rPr>
        <w:t>而</w:t>
      </w:r>
      <w:proofErr w:type="gramEnd"/>
      <w:r w:rsidR="00C71815" w:rsidRPr="00BB757B">
        <w:rPr>
          <w:rFonts w:eastAsiaTheme="minorEastAsia" w:hint="eastAsia"/>
          <w:szCs w:val="24"/>
        </w:rPr>
        <w:t>，資料來源放置於表格下方，</w:t>
      </w:r>
      <w:proofErr w:type="gramStart"/>
      <w:r w:rsidR="00C71815" w:rsidRPr="00BB757B">
        <w:rPr>
          <w:rFonts w:eastAsiaTheme="minorEastAsia" w:hint="eastAsia"/>
          <w:szCs w:val="24"/>
        </w:rPr>
        <w:t>置左對齊</w:t>
      </w:r>
      <w:proofErr w:type="gramEnd"/>
      <w:r w:rsidR="00C71815" w:rsidRPr="00BB757B">
        <w:rPr>
          <w:rFonts w:eastAsiaTheme="minorEastAsia" w:hint="eastAsia"/>
          <w:szCs w:val="24"/>
        </w:rPr>
        <w:t>，字體為</w:t>
      </w:r>
      <w:r w:rsidR="00C71815" w:rsidRPr="00BB757B">
        <w:rPr>
          <w:rFonts w:eastAsiaTheme="minorEastAsia" w:hint="eastAsia"/>
          <w:szCs w:val="24"/>
        </w:rPr>
        <w:t>1</w:t>
      </w:r>
      <w:r w:rsidR="00C71815" w:rsidRPr="00BB757B">
        <w:rPr>
          <w:rFonts w:eastAsiaTheme="minorEastAsia"/>
          <w:szCs w:val="24"/>
        </w:rPr>
        <w:t>0</w:t>
      </w:r>
      <w:r w:rsidR="00C71815" w:rsidRPr="00BB757B">
        <w:rPr>
          <w:rFonts w:eastAsiaTheme="minorEastAsia" w:hint="eastAsia"/>
          <w:szCs w:val="24"/>
        </w:rPr>
        <w:t>，請參照</w:t>
      </w:r>
      <w:r w:rsidR="00C71815" w:rsidRPr="00BB757B">
        <w:rPr>
          <w:rFonts w:eastAsiaTheme="minorEastAsia" w:hint="eastAsia"/>
          <w:szCs w:val="24"/>
        </w:rPr>
        <w:t>APA</w:t>
      </w:r>
      <w:r w:rsidR="00C71815" w:rsidRPr="00BB757B">
        <w:rPr>
          <w:rFonts w:eastAsiaTheme="minorEastAsia" w:hint="eastAsia"/>
          <w:szCs w:val="24"/>
        </w:rPr>
        <w:t>格式寫下參考來源，且註明頁碼。另外，若表格有跨頁狀況，需於下一頁之表格重覆表標題，且於最後新增「（續）」。如下所示：</w:t>
      </w:r>
    </w:p>
    <w:p w14:paraId="74C00AD3" w14:textId="77777777" w:rsidR="00C738D1" w:rsidRPr="00DD1939" w:rsidRDefault="00DD1939" w:rsidP="00C738D1">
      <w:pPr>
        <w:pStyle w:val="af0"/>
        <w:rPr>
          <w:b/>
          <w:bCs/>
          <w:sz w:val="24"/>
          <w:szCs w:val="24"/>
        </w:rPr>
      </w:pPr>
      <w:bookmarkStart w:id="12" w:name="_Toc17755488"/>
      <w:r w:rsidRPr="00DD1939">
        <w:rPr>
          <w:rFonts w:hint="eastAsia"/>
          <w:b/>
          <w:bCs/>
          <w:sz w:val="24"/>
          <w:szCs w:val="24"/>
        </w:rPr>
        <w:t>表</w:t>
      </w:r>
      <w:r w:rsidRPr="00DD1939">
        <w:rPr>
          <w:rFonts w:hint="eastAsia"/>
          <w:b/>
          <w:bCs/>
          <w:sz w:val="24"/>
          <w:szCs w:val="24"/>
        </w:rPr>
        <w:t xml:space="preserve"> </w:t>
      </w:r>
      <w:r w:rsidRPr="00DD1939">
        <w:rPr>
          <w:b/>
          <w:bCs/>
          <w:sz w:val="24"/>
          <w:szCs w:val="24"/>
        </w:rPr>
        <w:fldChar w:fldCharType="begin"/>
      </w:r>
      <w:r w:rsidRPr="00DD1939">
        <w:rPr>
          <w:b/>
          <w:bCs/>
          <w:sz w:val="24"/>
          <w:szCs w:val="24"/>
        </w:rPr>
        <w:instrText xml:space="preserve"> </w:instrText>
      </w:r>
      <w:r w:rsidRPr="00DD1939">
        <w:rPr>
          <w:rFonts w:hint="eastAsia"/>
          <w:b/>
          <w:bCs/>
          <w:sz w:val="24"/>
          <w:szCs w:val="24"/>
        </w:rPr>
        <w:instrText xml:space="preserve">SEQ </w:instrText>
      </w:r>
      <w:r w:rsidRPr="00DD1939">
        <w:rPr>
          <w:rFonts w:hint="eastAsia"/>
          <w:b/>
          <w:bCs/>
          <w:sz w:val="24"/>
          <w:szCs w:val="24"/>
        </w:rPr>
        <w:instrText>表</w:instrText>
      </w:r>
      <w:r w:rsidRPr="00DD1939">
        <w:rPr>
          <w:rFonts w:hint="eastAsia"/>
          <w:b/>
          <w:bCs/>
          <w:sz w:val="24"/>
          <w:szCs w:val="24"/>
        </w:rPr>
        <w:instrText xml:space="preserve"> \* ARABIC</w:instrText>
      </w:r>
      <w:r w:rsidRPr="00DD1939">
        <w:rPr>
          <w:b/>
          <w:bCs/>
          <w:sz w:val="24"/>
          <w:szCs w:val="24"/>
        </w:rPr>
        <w:instrText xml:space="preserve"> </w:instrText>
      </w:r>
      <w:r w:rsidRPr="00DD1939">
        <w:rPr>
          <w:b/>
          <w:bCs/>
          <w:sz w:val="24"/>
          <w:szCs w:val="24"/>
        </w:rPr>
        <w:fldChar w:fldCharType="separate"/>
      </w:r>
      <w:r w:rsidR="000B261B">
        <w:rPr>
          <w:b/>
          <w:bCs/>
          <w:noProof/>
          <w:sz w:val="24"/>
          <w:szCs w:val="24"/>
        </w:rPr>
        <w:t>2</w:t>
      </w:r>
      <w:r w:rsidRPr="00DD1939">
        <w:rPr>
          <w:b/>
          <w:bCs/>
          <w:sz w:val="24"/>
          <w:szCs w:val="24"/>
        </w:rPr>
        <w:fldChar w:fldCharType="end"/>
      </w:r>
      <w:r w:rsidRPr="00DD1939">
        <w:rPr>
          <w:rFonts w:hint="eastAsia"/>
          <w:b/>
          <w:bCs/>
          <w:sz w:val="24"/>
          <w:szCs w:val="24"/>
        </w:rPr>
        <w:t>一件童年往事</w:t>
      </w:r>
      <w:bookmarkEnd w:id="12"/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4"/>
        <w:gridCol w:w="1184"/>
        <w:gridCol w:w="1184"/>
        <w:gridCol w:w="1184"/>
        <w:gridCol w:w="1184"/>
        <w:gridCol w:w="1185"/>
        <w:gridCol w:w="1185"/>
      </w:tblGrid>
      <w:tr w:rsidR="00C738D1" w:rsidRPr="00BB757B" w14:paraId="3790A542" w14:textId="77777777" w:rsidTr="000C02A6">
        <w:tc>
          <w:tcPr>
            <w:tcW w:w="1184" w:type="dxa"/>
            <w:vAlign w:val="center"/>
          </w:tcPr>
          <w:p w14:paraId="066C2A9B" w14:textId="77777777"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事件</w:t>
            </w:r>
          </w:p>
        </w:tc>
        <w:tc>
          <w:tcPr>
            <w:tcW w:w="1184" w:type="dxa"/>
            <w:vAlign w:val="center"/>
          </w:tcPr>
          <w:p w14:paraId="7EAB29C9" w14:textId="77777777"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關鍵人物</w:t>
            </w:r>
          </w:p>
        </w:tc>
        <w:tc>
          <w:tcPr>
            <w:tcW w:w="1184" w:type="dxa"/>
            <w:vAlign w:val="center"/>
          </w:tcPr>
          <w:p w14:paraId="076F0E0B" w14:textId="77777777"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事件經過</w:t>
            </w:r>
          </w:p>
        </w:tc>
        <w:tc>
          <w:tcPr>
            <w:tcW w:w="1184" w:type="dxa"/>
            <w:vAlign w:val="center"/>
          </w:tcPr>
          <w:p w14:paraId="4A7A5F96" w14:textId="77777777"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時間特徵</w:t>
            </w:r>
          </w:p>
        </w:tc>
        <w:tc>
          <w:tcPr>
            <w:tcW w:w="1184" w:type="dxa"/>
            <w:vAlign w:val="center"/>
          </w:tcPr>
          <w:p w14:paraId="53B1E20C" w14:textId="77777777"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地點記憶</w:t>
            </w:r>
          </w:p>
        </w:tc>
        <w:tc>
          <w:tcPr>
            <w:tcW w:w="1185" w:type="dxa"/>
            <w:vAlign w:val="center"/>
          </w:tcPr>
          <w:p w14:paraId="6A39B70E" w14:textId="77777777"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特殊物件記憶</w:t>
            </w:r>
          </w:p>
        </w:tc>
        <w:tc>
          <w:tcPr>
            <w:tcW w:w="1185" w:type="dxa"/>
            <w:vAlign w:val="center"/>
          </w:tcPr>
          <w:p w14:paraId="433085FA" w14:textId="77777777"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情緒記憶</w:t>
            </w:r>
          </w:p>
        </w:tc>
      </w:tr>
      <w:tr w:rsidR="00C738D1" w:rsidRPr="00BB757B" w14:paraId="24931E02" w14:textId="77777777" w:rsidTr="00C71815">
        <w:trPr>
          <w:trHeight w:val="594"/>
        </w:trPr>
        <w:tc>
          <w:tcPr>
            <w:tcW w:w="1184" w:type="dxa"/>
          </w:tcPr>
          <w:p w14:paraId="43209BDC" w14:textId="77777777" w:rsidR="00C738D1" w:rsidRPr="00BB757B" w:rsidRDefault="00C738D1" w:rsidP="002701FB"/>
        </w:tc>
        <w:tc>
          <w:tcPr>
            <w:tcW w:w="1184" w:type="dxa"/>
          </w:tcPr>
          <w:p w14:paraId="55081A51" w14:textId="77777777" w:rsidR="00C738D1" w:rsidRPr="00BB757B" w:rsidRDefault="00C738D1" w:rsidP="002701FB"/>
        </w:tc>
        <w:tc>
          <w:tcPr>
            <w:tcW w:w="1184" w:type="dxa"/>
          </w:tcPr>
          <w:p w14:paraId="32E675A3" w14:textId="77777777" w:rsidR="00C738D1" w:rsidRPr="00BB757B" w:rsidRDefault="00C738D1" w:rsidP="002701FB"/>
        </w:tc>
        <w:tc>
          <w:tcPr>
            <w:tcW w:w="1184" w:type="dxa"/>
          </w:tcPr>
          <w:p w14:paraId="4E3BAA62" w14:textId="77777777" w:rsidR="00C738D1" w:rsidRPr="00BB757B" w:rsidRDefault="00C738D1" w:rsidP="002701FB"/>
        </w:tc>
        <w:tc>
          <w:tcPr>
            <w:tcW w:w="1184" w:type="dxa"/>
          </w:tcPr>
          <w:p w14:paraId="620445F8" w14:textId="77777777" w:rsidR="00C738D1" w:rsidRPr="00BB757B" w:rsidRDefault="00C738D1" w:rsidP="002701FB"/>
        </w:tc>
        <w:tc>
          <w:tcPr>
            <w:tcW w:w="1185" w:type="dxa"/>
          </w:tcPr>
          <w:p w14:paraId="58FD292A" w14:textId="77777777" w:rsidR="00C738D1" w:rsidRPr="00BB757B" w:rsidRDefault="00C738D1" w:rsidP="002701FB"/>
        </w:tc>
        <w:tc>
          <w:tcPr>
            <w:tcW w:w="1185" w:type="dxa"/>
          </w:tcPr>
          <w:p w14:paraId="03210395" w14:textId="77777777" w:rsidR="00C738D1" w:rsidRPr="00BB757B" w:rsidRDefault="00C738D1" w:rsidP="002701FB"/>
        </w:tc>
      </w:tr>
      <w:tr w:rsidR="00C71815" w:rsidRPr="00BB757B" w14:paraId="50420CF1" w14:textId="77777777" w:rsidTr="00C71815">
        <w:trPr>
          <w:trHeight w:val="594"/>
        </w:trPr>
        <w:tc>
          <w:tcPr>
            <w:tcW w:w="1184" w:type="dxa"/>
          </w:tcPr>
          <w:p w14:paraId="3AF2F305" w14:textId="77777777" w:rsidR="00C71815" w:rsidRPr="00BB757B" w:rsidRDefault="00C71815" w:rsidP="002701FB"/>
        </w:tc>
        <w:tc>
          <w:tcPr>
            <w:tcW w:w="1184" w:type="dxa"/>
          </w:tcPr>
          <w:p w14:paraId="1561CB74" w14:textId="77777777" w:rsidR="00C71815" w:rsidRPr="00BB757B" w:rsidRDefault="00C71815" w:rsidP="002701FB"/>
        </w:tc>
        <w:tc>
          <w:tcPr>
            <w:tcW w:w="1184" w:type="dxa"/>
          </w:tcPr>
          <w:p w14:paraId="63C6E34D" w14:textId="77777777" w:rsidR="00C71815" w:rsidRPr="00BB757B" w:rsidRDefault="00C71815" w:rsidP="002701FB"/>
        </w:tc>
        <w:tc>
          <w:tcPr>
            <w:tcW w:w="1184" w:type="dxa"/>
          </w:tcPr>
          <w:p w14:paraId="600AE9B9" w14:textId="77777777" w:rsidR="00C71815" w:rsidRPr="00BB757B" w:rsidRDefault="00C71815" w:rsidP="002701FB"/>
        </w:tc>
        <w:tc>
          <w:tcPr>
            <w:tcW w:w="1184" w:type="dxa"/>
          </w:tcPr>
          <w:p w14:paraId="1DB53580" w14:textId="77777777" w:rsidR="00C71815" w:rsidRPr="00BB757B" w:rsidRDefault="00C71815" w:rsidP="002701FB"/>
        </w:tc>
        <w:tc>
          <w:tcPr>
            <w:tcW w:w="1185" w:type="dxa"/>
          </w:tcPr>
          <w:p w14:paraId="4BD23A6E" w14:textId="77777777" w:rsidR="00C71815" w:rsidRPr="00BB757B" w:rsidRDefault="00C71815" w:rsidP="002701FB"/>
        </w:tc>
        <w:tc>
          <w:tcPr>
            <w:tcW w:w="1185" w:type="dxa"/>
          </w:tcPr>
          <w:p w14:paraId="5B185A03" w14:textId="77777777" w:rsidR="00C71815" w:rsidRPr="00BB757B" w:rsidRDefault="00C71815" w:rsidP="00DD1939">
            <w:pPr>
              <w:keepNext/>
            </w:pPr>
          </w:p>
        </w:tc>
      </w:tr>
    </w:tbl>
    <w:p w14:paraId="10F749F4" w14:textId="77777777" w:rsidR="00C71815" w:rsidRPr="00BB757B" w:rsidRDefault="00B93B63">
      <w:r w:rsidRPr="00BB757B">
        <w:rPr>
          <w:rFonts w:hint="eastAsia"/>
          <w:b/>
          <w:szCs w:val="24"/>
        </w:rPr>
        <w:lastRenderedPageBreak/>
        <w:t>表</w:t>
      </w:r>
      <w:r w:rsidRPr="00BB757B">
        <w:rPr>
          <w:b/>
          <w:szCs w:val="24"/>
        </w:rPr>
        <w:t xml:space="preserve">2 </w:t>
      </w:r>
      <w:r w:rsidRPr="00BB757B">
        <w:rPr>
          <w:rFonts w:hint="eastAsia"/>
          <w:b/>
          <w:szCs w:val="24"/>
        </w:rPr>
        <w:t>一件童年往事（續）</w:t>
      </w:r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4"/>
        <w:gridCol w:w="1184"/>
        <w:gridCol w:w="1184"/>
        <w:gridCol w:w="1184"/>
        <w:gridCol w:w="1184"/>
        <w:gridCol w:w="1185"/>
        <w:gridCol w:w="1185"/>
      </w:tblGrid>
      <w:tr w:rsidR="00B93B63" w:rsidRPr="00BB757B" w14:paraId="2C63BEB2" w14:textId="77777777" w:rsidTr="00EB08F9">
        <w:trPr>
          <w:trHeight w:val="594"/>
        </w:trPr>
        <w:tc>
          <w:tcPr>
            <w:tcW w:w="1184" w:type="dxa"/>
            <w:vAlign w:val="center"/>
          </w:tcPr>
          <w:p w14:paraId="79DCC54B" w14:textId="77777777" w:rsidR="00B93B63" w:rsidRPr="00BB757B" w:rsidRDefault="00B93B63" w:rsidP="00B93B63">
            <w:r w:rsidRPr="00BB757B">
              <w:rPr>
                <w:rFonts w:hint="eastAsia"/>
                <w:b/>
              </w:rPr>
              <w:t>事件</w:t>
            </w:r>
          </w:p>
        </w:tc>
        <w:tc>
          <w:tcPr>
            <w:tcW w:w="1184" w:type="dxa"/>
            <w:vAlign w:val="center"/>
          </w:tcPr>
          <w:p w14:paraId="2589BC2B" w14:textId="77777777" w:rsidR="00B93B63" w:rsidRPr="00BB757B" w:rsidRDefault="00B93B63" w:rsidP="00B93B63">
            <w:r w:rsidRPr="00BB757B">
              <w:rPr>
                <w:rFonts w:hint="eastAsia"/>
                <w:b/>
              </w:rPr>
              <w:t>關鍵人物</w:t>
            </w:r>
          </w:p>
        </w:tc>
        <w:tc>
          <w:tcPr>
            <w:tcW w:w="1184" w:type="dxa"/>
            <w:vAlign w:val="center"/>
          </w:tcPr>
          <w:p w14:paraId="30048315" w14:textId="77777777" w:rsidR="00B93B63" w:rsidRPr="00BB757B" w:rsidRDefault="00B93B63" w:rsidP="00B93B63">
            <w:r w:rsidRPr="00BB757B">
              <w:rPr>
                <w:rFonts w:hint="eastAsia"/>
                <w:b/>
              </w:rPr>
              <w:t>事件經過</w:t>
            </w:r>
          </w:p>
        </w:tc>
        <w:tc>
          <w:tcPr>
            <w:tcW w:w="1184" w:type="dxa"/>
            <w:vAlign w:val="center"/>
          </w:tcPr>
          <w:p w14:paraId="38257EB7" w14:textId="77777777" w:rsidR="00B93B63" w:rsidRPr="00BB757B" w:rsidRDefault="00B93B63" w:rsidP="00B93B63">
            <w:r w:rsidRPr="00BB757B">
              <w:rPr>
                <w:rFonts w:hint="eastAsia"/>
                <w:b/>
              </w:rPr>
              <w:t>時間特徵</w:t>
            </w:r>
          </w:p>
        </w:tc>
        <w:tc>
          <w:tcPr>
            <w:tcW w:w="1184" w:type="dxa"/>
            <w:vAlign w:val="center"/>
          </w:tcPr>
          <w:p w14:paraId="117B1444" w14:textId="77777777" w:rsidR="00B93B63" w:rsidRPr="00BB757B" w:rsidRDefault="00B93B63" w:rsidP="00B93B63">
            <w:r w:rsidRPr="00BB757B">
              <w:rPr>
                <w:rFonts w:hint="eastAsia"/>
                <w:b/>
              </w:rPr>
              <w:t>地點記憶</w:t>
            </w:r>
          </w:p>
        </w:tc>
        <w:tc>
          <w:tcPr>
            <w:tcW w:w="1185" w:type="dxa"/>
            <w:vAlign w:val="center"/>
          </w:tcPr>
          <w:p w14:paraId="39C529C1" w14:textId="77777777" w:rsidR="00B93B63" w:rsidRPr="00BB757B" w:rsidRDefault="00B93B63" w:rsidP="00B93B63">
            <w:r w:rsidRPr="00BB757B">
              <w:rPr>
                <w:rFonts w:hint="eastAsia"/>
                <w:b/>
              </w:rPr>
              <w:t>特殊物件記憶</w:t>
            </w:r>
          </w:p>
        </w:tc>
        <w:tc>
          <w:tcPr>
            <w:tcW w:w="1185" w:type="dxa"/>
            <w:vAlign w:val="center"/>
          </w:tcPr>
          <w:p w14:paraId="5BDF9BAA" w14:textId="77777777" w:rsidR="00B93B63" w:rsidRPr="00BB757B" w:rsidRDefault="00B93B63" w:rsidP="00B93B63">
            <w:r w:rsidRPr="00BB757B">
              <w:rPr>
                <w:rFonts w:hint="eastAsia"/>
                <w:b/>
              </w:rPr>
              <w:t>情緒記憶</w:t>
            </w:r>
          </w:p>
        </w:tc>
      </w:tr>
      <w:tr w:rsidR="00B93B63" w:rsidRPr="00BB757B" w14:paraId="282ABCD6" w14:textId="77777777" w:rsidTr="00C71815">
        <w:trPr>
          <w:trHeight w:val="594"/>
        </w:trPr>
        <w:tc>
          <w:tcPr>
            <w:tcW w:w="1184" w:type="dxa"/>
          </w:tcPr>
          <w:p w14:paraId="099788C3" w14:textId="77777777" w:rsidR="00B93B63" w:rsidRPr="00BB757B" w:rsidRDefault="00B93B63" w:rsidP="002701FB"/>
        </w:tc>
        <w:tc>
          <w:tcPr>
            <w:tcW w:w="1184" w:type="dxa"/>
          </w:tcPr>
          <w:p w14:paraId="15664901" w14:textId="77777777" w:rsidR="00B93B63" w:rsidRPr="00BB757B" w:rsidRDefault="00B93B63" w:rsidP="002701FB"/>
        </w:tc>
        <w:tc>
          <w:tcPr>
            <w:tcW w:w="1184" w:type="dxa"/>
          </w:tcPr>
          <w:p w14:paraId="100B6CA1" w14:textId="77777777" w:rsidR="00B93B63" w:rsidRPr="00BB757B" w:rsidRDefault="00B93B63" w:rsidP="002701FB"/>
        </w:tc>
        <w:tc>
          <w:tcPr>
            <w:tcW w:w="1184" w:type="dxa"/>
          </w:tcPr>
          <w:p w14:paraId="215317FC" w14:textId="77777777" w:rsidR="00B93B63" w:rsidRPr="00BB757B" w:rsidRDefault="00B93B63" w:rsidP="002701FB"/>
        </w:tc>
        <w:tc>
          <w:tcPr>
            <w:tcW w:w="1184" w:type="dxa"/>
          </w:tcPr>
          <w:p w14:paraId="0BCBDA91" w14:textId="77777777" w:rsidR="00B93B63" w:rsidRPr="00BB757B" w:rsidRDefault="00B93B63" w:rsidP="002701FB"/>
        </w:tc>
        <w:tc>
          <w:tcPr>
            <w:tcW w:w="1185" w:type="dxa"/>
          </w:tcPr>
          <w:p w14:paraId="268CB31C" w14:textId="77777777" w:rsidR="00B93B63" w:rsidRPr="00BB757B" w:rsidRDefault="00B93B63" w:rsidP="002701FB"/>
        </w:tc>
        <w:tc>
          <w:tcPr>
            <w:tcW w:w="1185" w:type="dxa"/>
          </w:tcPr>
          <w:p w14:paraId="7EC0091E" w14:textId="77777777" w:rsidR="00B93B63" w:rsidRPr="00BB757B" w:rsidRDefault="00B93B63" w:rsidP="002701FB"/>
        </w:tc>
      </w:tr>
    </w:tbl>
    <w:p w14:paraId="0A9B17D1" w14:textId="77777777" w:rsidR="002701FB" w:rsidRPr="00BB757B" w:rsidRDefault="000C02A6" w:rsidP="002701FB">
      <w:pPr>
        <w:rPr>
          <w:rFonts w:eastAsiaTheme="minorEastAsia"/>
          <w:color w:val="000000" w:themeColor="text1"/>
          <w:sz w:val="20"/>
        </w:rPr>
      </w:pPr>
      <w:r w:rsidRPr="00BB757B">
        <w:rPr>
          <w:rFonts w:eastAsiaTheme="minorEastAsia"/>
          <w:color w:val="000000" w:themeColor="text1"/>
          <w:sz w:val="20"/>
        </w:rPr>
        <w:t>資料來源：</w:t>
      </w:r>
      <w:r w:rsidR="00600C68" w:rsidRPr="00BB757B">
        <w:rPr>
          <w:rFonts w:eastAsiaTheme="minorEastAsia" w:hint="eastAsia"/>
          <w:color w:val="000000" w:themeColor="text1"/>
          <w:sz w:val="20"/>
        </w:rPr>
        <w:t>錢玉芬（</w:t>
      </w:r>
      <w:r w:rsidR="00600C68" w:rsidRPr="00BB757B">
        <w:rPr>
          <w:rFonts w:eastAsiaTheme="minorEastAsia" w:hint="eastAsia"/>
          <w:color w:val="000000" w:themeColor="text1"/>
          <w:sz w:val="20"/>
        </w:rPr>
        <w:t>2015</w:t>
      </w:r>
      <w:r w:rsidR="00600C68" w:rsidRPr="00BB757B">
        <w:rPr>
          <w:rFonts w:eastAsiaTheme="minorEastAsia" w:hint="eastAsia"/>
          <w:color w:val="000000" w:themeColor="text1"/>
          <w:sz w:val="20"/>
        </w:rPr>
        <w:t>）：《互動參與式閱讀之</w:t>
      </w:r>
      <w:r w:rsidR="00600C68" w:rsidRPr="00BB757B">
        <w:rPr>
          <w:rFonts w:eastAsiaTheme="minorEastAsia" w:hint="eastAsia"/>
          <w:color w:val="000000" w:themeColor="text1"/>
          <w:sz w:val="20"/>
        </w:rPr>
        <w:t>1</w:t>
      </w:r>
      <w:r w:rsidR="00600C68" w:rsidRPr="00BB757B">
        <w:rPr>
          <w:rFonts w:eastAsiaTheme="minorEastAsia" w:hint="eastAsia"/>
          <w:color w:val="000000" w:themeColor="text1"/>
          <w:sz w:val="20"/>
        </w:rPr>
        <w:t>認識情緒》。香港：冬青樹，頁</w:t>
      </w:r>
      <w:r w:rsidR="00600C68" w:rsidRPr="00BB757B">
        <w:rPr>
          <w:rFonts w:eastAsiaTheme="minorEastAsia" w:hint="eastAsia"/>
          <w:color w:val="000000" w:themeColor="text1"/>
          <w:sz w:val="20"/>
        </w:rPr>
        <w:t>46</w:t>
      </w:r>
      <w:r w:rsidR="00600C68" w:rsidRPr="00BB757B">
        <w:rPr>
          <w:rFonts w:eastAsiaTheme="minorEastAsia" w:hint="eastAsia"/>
          <w:color w:val="000000" w:themeColor="text1"/>
          <w:sz w:val="20"/>
        </w:rPr>
        <w:t>。</w:t>
      </w:r>
    </w:p>
    <w:p w14:paraId="7AED57A2" w14:textId="77777777" w:rsidR="00AC61EE" w:rsidRPr="00BB757B" w:rsidRDefault="00AC61EE" w:rsidP="00254FBA">
      <w:pPr>
        <w:pStyle w:val="af9"/>
        <w:numPr>
          <w:ilvl w:val="0"/>
          <w:numId w:val="42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圖</w:t>
      </w:r>
      <w:r w:rsidR="00254FBA" w:rsidRPr="00BB757B">
        <w:rPr>
          <w:rFonts w:eastAsiaTheme="minorEastAsia" w:hint="eastAsia"/>
          <w:szCs w:val="24"/>
        </w:rPr>
        <w:t>：圖標題置於圖下方，置中，字體</w:t>
      </w:r>
      <w:r w:rsidR="00254FBA" w:rsidRPr="00BB757B">
        <w:rPr>
          <w:rFonts w:eastAsiaTheme="minorEastAsia" w:hint="eastAsia"/>
          <w:szCs w:val="24"/>
        </w:rPr>
        <w:t>1</w:t>
      </w:r>
      <w:r w:rsidR="00254FBA" w:rsidRPr="00BB757B">
        <w:rPr>
          <w:rFonts w:eastAsiaTheme="minorEastAsia"/>
          <w:szCs w:val="24"/>
        </w:rPr>
        <w:t>2</w:t>
      </w:r>
      <w:r w:rsidR="00254FBA" w:rsidRPr="00BB757B">
        <w:rPr>
          <w:rFonts w:eastAsiaTheme="minorEastAsia" w:hint="eastAsia"/>
          <w:szCs w:val="24"/>
        </w:rPr>
        <w:t>，標題</w:t>
      </w:r>
      <w:proofErr w:type="gramStart"/>
      <w:r w:rsidR="00254FBA" w:rsidRPr="00BB757B">
        <w:rPr>
          <w:rFonts w:eastAsiaTheme="minorEastAsia" w:hint="eastAsia"/>
          <w:szCs w:val="24"/>
        </w:rPr>
        <w:t>句末不</w:t>
      </w:r>
      <w:proofErr w:type="gramEnd"/>
      <w:r w:rsidR="00254FBA" w:rsidRPr="00BB757B">
        <w:rPr>
          <w:rFonts w:eastAsiaTheme="minorEastAsia" w:hint="eastAsia"/>
          <w:szCs w:val="24"/>
        </w:rPr>
        <w:t>須句號。資料來源撰寫方式，請參照</w:t>
      </w:r>
      <w:r w:rsidR="00254FBA" w:rsidRPr="00BB757B">
        <w:rPr>
          <w:rFonts w:eastAsiaTheme="minorEastAsia" w:hint="eastAsia"/>
          <w:szCs w:val="24"/>
        </w:rPr>
        <w:t>APA</w:t>
      </w:r>
      <w:r w:rsidR="00254FBA" w:rsidRPr="00BB757B">
        <w:rPr>
          <w:rFonts w:eastAsiaTheme="minorEastAsia" w:hint="eastAsia"/>
          <w:szCs w:val="24"/>
        </w:rPr>
        <w:t>格式撰寫，且註明頁碼，靠左對齊，字體為</w:t>
      </w:r>
      <w:r w:rsidR="00254FBA" w:rsidRPr="00BB757B">
        <w:rPr>
          <w:rFonts w:eastAsiaTheme="minorEastAsia" w:hint="eastAsia"/>
          <w:szCs w:val="24"/>
        </w:rPr>
        <w:t>1</w:t>
      </w:r>
      <w:r w:rsidR="00254FBA" w:rsidRPr="00BB757B">
        <w:rPr>
          <w:rFonts w:eastAsiaTheme="minorEastAsia"/>
          <w:szCs w:val="24"/>
        </w:rPr>
        <w:t>0</w:t>
      </w:r>
      <w:r w:rsidR="00254FBA" w:rsidRPr="00BB757B">
        <w:rPr>
          <w:rFonts w:eastAsiaTheme="minorEastAsia" w:hint="eastAsia"/>
          <w:szCs w:val="24"/>
        </w:rPr>
        <w:t>。</w:t>
      </w:r>
    </w:p>
    <w:p w14:paraId="7E47D038" w14:textId="77777777" w:rsidR="00F84C95" w:rsidRPr="00BB757B" w:rsidRDefault="00D84BD3" w:rsidP="00D84BD3">
      <w:pPr>
        <w:spacing w:line="360" w:lineRule="auto"/>
      </w:pPr>
      <w:r w:rsidRPr="00BB757B">
        <w:rPr>
          <w:rFonts w:hint="eastAsia"/>
        </w:rPr>
        <w:t>範例：</w:t>
      </w:r>
    </w:p>
    <w:p w14:paraId="240BE39D" w14:textId="77777777" w:rsidR="004103C6" w:rsidRPr="00BB757B" w:rsidRDefault="004103C6" w:rsidP="004103C6">
      <w:pPr>
        <w:keepNext/>
      </w:pPr>
      <w:r w:rsidRPr="00BB757B">
        <w:rPr>
          <w:rFonts w:eastAsiaTheme="minorEastAsia" w:hint="eastAsia"/>
          <w:noProof/>
          <w:sz w:val="20"/>
        </w:rPr>
        <w:drawing>
          <wp:inline distT="0" distB="0" distL="0" distR="0" wp14:anchorId="1D853E4F" wp14:editId="1BB424DC">
            <wp:extent cx="5270500" cy="3074670"/>
            <wp:effectExtent l="0" t="0" r="0" b="0"/>
            <wp:docPr id="45" name="資料庫圖表 4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14:paraId="7727CDD5" w14:textId="77777777" w:rsidR="00E02EFC" w:rsidRPr="00BB757B" w:rsidRDefault="004103C6" w:rsidP="004103C6">
      <w:pPr>
        <w:pStyle w:val="af0"/>
        <w:jc w:val="center"/>
        <w:rPr>
          <w:color w:val="000000" w:themeColor="text1"/>
          <w:sz w:val="24"/>
          <w:szCs w:val="24"/>
        </w:rPr>
      </w:pPr>
      <w:bookmarkStart w:id="13" w:name="_Toc17752272"/>
      <w:r w:rsidRPr="00BB757B">
        <w:rPr>
          <w:rFonts w:hint="eastAsia"/>
          <w:color w:val="000000" w:themeColor="text1"/>
          <w:sz w:val="24"/>
          <w:szCs w:val="24"/>
        </w:rPr>
        <w:t>圖</w:t>
      </w:r>
      <w:r w:rsidRPr="00BB757B">
        <w:rPr>
          <w:rFonts w:hint="eastAsia"/>
          <w:color w:val="000000" w:themeColor="text1"/>
          <w:sz w:val="24"/>
          <w:szCs w:val="24"/>
        </w:rPr>
        <w:t xml:space="preserve"> </w:t>
      </w:r>
      <w:r w:rsidR="002C3121">
        <w:rPr>
          <w:rFonts w:hint="eastAsia"/>
          <w:color w:val="000000" w:themeColor="text1"/>
          <w:sz w:val="24"/>
          <w:szCs w:val="24"/>
        </w:rPr>
        <w:t>1</w:t>
      </w:r>
      <w:r w:rsidRPr="00BB757B">
        <w:rPr>
          <w:rFonts w:hint="eastAsia"/>
          <w:color w:val="000000" w:themeColor="text1"/>
          <w:sz w:val="24"/>
          <w:szCs w:val="24"/>
        </w:rPr>
        <w:t>恢復積極防衛反應圖</w:t>
      </w:r>
      <w:bookmarkEnd w:id="13"/>
    </w:p>
    <w:p w14:paraId="4D104F60" w14:textId="77777777" w:rsidR="004103C6" w:rsidRDefault="00C2219B" w:rsidP="00254FBA">
      <w:pPr>
        <w:rPr>
          <w:color w:val="000000" w:themeColor="text1"/>
          <w:sz w:val="20"/>
        </w:rPr>
      </w:pPr>
      <w:r w:rsidRPr="00BB757B">
        <w:rPr>
          <w:rFonts w:hint="eastAsia"/>
          <w:color w:val="000000" w:themeColor="text1"/>
          <w:sz w:val="20"/>
        </w:rPr>
        <w:t>資料來源：彼得．列文</w:t>
      </w:r>
      <w:proofErr w:type="gramStart"/>
      <w:r w:rsidRPr="00BB757B">
        <w:rPr>
          <w:rFonts w:hint="eastAsia"/>
          <w:color w:val="000000" w:themeColor="text1"/>
          <w:sz w:val="20"/>
        </w:rPr>
        <w:t>（</w:t>
      </w:r>
      <w:proofErr w:type="gramEnd"/>
      <w:r w:rsidRPr="00BB757B">
        <w:rPr>
          <w:color w:val="000000" w:themeColor="text1"/>
          <w:sz w:val="20"/>
        </w:rPr>
        <w:t>Peter</w:t>
      </w:r>
      <w:r w:rsidR="00AC2504">
        <w:rPr>
          <w:color w:val="000000" w:themeColor="text1"/>
          <w:sz w:val="20"/>
        </w:rPr>
        <w:t xml:space="preserve">, </w:t>
      </w:r>
      <w:r w:rsidRPr="00BB757B">
        <w:rPr>
          <w:color w:val="000000" w:themeColor="text1"/>
          <w:sz w:val="20"/>
        </w:rPr>
        <w:t>A. L</w:t>
      </w:r>
      <w:r w:rsidR="00AC2504">
        <w:rPr>
          <w:color w:val="000000" w:themeColor="text1"/>
          <w:sz w:val="20"/>
        </w:rPr>
        <w:t>.</w:t>
      </w:r>
      <w:r w:rsidRPr="00BB757B">
        <w:rPr>
          <w:rFonts w:hint="eastAsia"/>
          <w:color w:val="000000" w:themeColor="text1"/>
          <w:sz w:val="20"/>
        </w:rPr>
        <w:t>）（</w:t>
      </w:r>
      <w:r w:rsidRPr="00BB757B">
        <w:rPr>
          <w:rFonts w:hint="eastAsia"/>
          <w:color w:val="000000" w:themeColor="text1"/>
          <w:sz w:val="20"/>
        </w:rPr>
        <w:t>2013</w:t>
      </w:r>
      <w:r w:rsidRPr="00BB757B">
        <w:rPr>
          <w:rFonts w:hint="eastAsia"/>
          <w:color w:val="000000" w:themeColor="text1"/>
          <w:sz w:val="20"/>
        </w:rPr>
        <w:t>）。</w:t>
      </w:r>
      <w:r w:rsidR="007F06DE" w:rsidRPr="00BB757B">
        <w:rPr>
          <w:rFonts w:hint="eastAsia"/>
          <w:color w:val="000000" w:themeColor="text1"/>
          <w:sz w:val="20"/>
        </w:rPr>
        <w:t>解鎖：創傷療</w:t>
      </w:r>
      <w:proofErr w:type="gramStart"/>
      <w:r w:rsidR="007F06DE" w:rsidRPr="00BB757B">
        <w:rPr>
          <w:rFonts w:hint="eastAsia"/>
          <w:color w:val="000000" w:themeColor="text1"/>
          <w:sz w:val="20"/>
        </w:rPr>
        <w:t>癒</w:t>
      </w:r>
      <w:proofErr w:type="gramEnd"/>
      <w:r w:rsidR="007F06DE" w:rsidRPr="00BB757B">
        <w:rPr>
          <w:rFonts w:hint="eastAsia"/>
          <w:color w:val="000000" w:themeColor="text1"/>
          <w:sz w:val="20"/>
        </w:rPr>
        <w:t>地圖</w:t>
      </w:r>
      <w:proofErr w:type="gramStart"/>
      <w:r w:rsidR="007F06DE" w:rsidRPr="00BB757B">
        <w:rPr>
          <w:rFonts w:hint="eastAsia"/>
          <w:color w:val="000000" w:themeColor="text1"/>
          <w:sz w:val="20"/>
        </w:rPr>
        <w:t>（</w:t>
      </w:r>
      <w:proofErr w:type="gramEnd"/>
      <w:r w:rsidR="003211CC" w:rsidRPr="00BB757B">
        <w:rPr>
          <w:color w:val="000000" w:themeColor="text1"/>
          <w:sz w:val="20"/>
        </w:rPr>
        <w:t>In an unspoken voice: How the body releases trauma and restores goodness</w:t>
      </w:r>
      <w:proofErr w:type="gramStart"/>
      <w:r w:rsidR="007F06DE" w:rsidRPr="00BB757B">
        <w:rPr>
          <w:rFonts w:hint="eastAsia"/>
          <w:color w:val="000000" w:themeColor="text1"/>
          <w:sz w:val="20"/>
        </w:rPr>
        <w:t>）</w:t>
      </w:r>
      <w:proofErr w:type="gramEnd"/>
      <w:r w:rsidR="007F06DE" w:rsidRPr="00BB757B">
        <w:rPr>
          <w:rFonts w:hint="eastAsia"/>
          <w:color w:val="000000" w:themeColor="text1"/>
          <w:sz w:val="20"/>
        </w:rPr>
        <w:t>（周和君譯）。台北市：張老師。</w:t>
      </w:r>
      <w:proofErr w:type="gramStart"/>
      <w:r w:rsidR="007F06DE" w:rsidRPr="00BB757B">
        <w:rPr>
          <w:rFonts w:hint="eastAsia"/>
          <w:color w:val="000000" w:themeColor="text1"/>
          <w:sz w:val="20"/>
        </w:rPr>
        <w:t>（</w:t>
      </w:r>
      <w:proofErr w:type="gramEnd"/>
      <w:r w:rsidR="007F06DE" w:rsidRPr="00BB757B">
        <w:rPr>
          <w:rFonts w:hint="eastAsia"/>
          <w:color w:val="000000" w:themeColor="text1"/>
          <w:sz w:val="20"/>
        </w:rPr>
        <w:t>原著出版年：</w:t>
      </w:r>
      <w:r w:rsidR="007F06DE" w:rsidRPr="00BB757B">
        <w:rPr>
          <w:rFonts w:hint="eastAsia"/>
          <w:color w:val="000000" w:themeColor="text1"/>
          <w:sz w:val="20"/>
        </w:rPr>
        <w:t>2010</w:t>
      </w:r>
      <w:proofErr w:type="gramStart"/>
      <w:r w:rsidR="007F06DE" w:rsidRPr="00BB757B">
        <w:rPr>
          <w:rFonts w:hint="eastAsia"/>
          <w:color w:val="000000" w:themeColor="text1"/>
          <w:sz w:val="20"/>
        </w:rPr>
        <w:t>）</w:t>
      </w:r>
      <w:proofErr w:type="gramEnd"/>
      <w:r w:rsidR="007F06DE" w:rsidRPr="00BB757B">
        <w:rPr>
          <w:rFonts w:hint="eastAsia"/>
          <w:color w:val="000000" w:themeColor="text1"/>
          <w:sz w:val="20"/>
        </w:rPr>
        <w:t>，頁</w:t>
      </w:r>
      <w:r w:rsidR="007F06DE" w:rsidRPr="00BB757B">
        <w:rPr>
          <w:rFonts w:hint="eastAsia"/>
          <w:color w:val="000000" w:themeColor="text1"/>
          <w:sz w:val="20"/>
        </w:rPr>
        <w:t>41</w:t>
      </w:r>
      <w:r w:rsidR="007F06DE" w:rsidRPr="00BB757B">
        <w:rPr>
          <w:rFonts w:hint="eastAsia"/>
          <w:color w:val="000000" w:themeColor="text1"/>
          <w:sz w:val="20"/>
        </w:rPr>
        <w:t>。</w:t>
      </w:r>
    </w:p>
    <w:p w14:paraId="05C1FE67" w14:textId="77777777" w:rsidR="00297E16" w:rsidRPr="00297E16" w:rsidRDefault="00297E16" w:rsidP="00297E1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14" w:name="_Toc17755299"/>
      <w:r w:rsidRPr="00297E16">
        <w:rPr>
          <w:rFonts w:ascii="Times New Roman" w:eastAsiaTheme="minorEastAsia" w:hAnsi="Times New Roman" w:cs="Times New Roman" w:hint="eastAsia"/>
          <w:sz w:val="28"/>
          <w:szCs w:val="28"/>
        </w:rPr>
        <w:t>二、訪談文本引用格式</w:t>
      </w:r>
      <w:bookmarkEnd w:id="14"/>
    </w:p>
    <w:p w14:paraId="7E4977CD" w14:textId="77777777" w:rsidR="00297E16" w:rsidRDefault="006A7319" w:rsidP="00297E16">
      <w:pPr>
        <w:ind w:firstLine="480"/>
      </w:pPr>
      <w:r>
        <w:rPr>
          <w:rFonts w:hint="eastAsia"/>
        </w:rPr>
        <w:t>若論文在撰寫過程，須引用受訪者的訪談資料，應以已整理後的意義單元呈現於論文</w:t>
      </w:r>
      <w:r w:rsidR="00EC3744">
        <w:rPr>
          <w:rFonts w:hint="eastAsia"/>
        </w:rPr>
        <w:t>中</w:t>
      </w:r>
      <w:r>
        <w:rPr>
          <w:rFonts w:hint="eastAsia"/>
        </w:rPr>
        <w:t>，</w:t>
      </w:r>
      <w:r w:rsidR="00EC3744">
        <w:rPr>
          <w:rFonts w:hint="eastAsia"/>
        </w:rPr>
        <w:t>而</w:t>
      </w:r>
      <w:r>
        <w:rPr>
          <w:rFonts w:hint="eastAsia"/>
        </w:rPr>
        <w:t>非原始逐</w:t>
      </w:r>
      <w:proofErr w:type="gramStart"/>
      <w:r>
        <w:rPr>
          <w:rFonts w:hint="eastAsia"/>
        </w:rPr>
        <w:t>字稿</w:t>
      </w:r>
      <w:r w:rsidR="00EC3744">
        <w:rPr>
          <w:rFonts w:hint="eastAsia"/>
        </w:rPr>
        <w:t>，此外，</w:t>
      </w:r>
      <w:proofErr w:type="gramEnd"/>
      <w:r w:rsidR="00EC3744">
        <w:rPr>
          <w:rFonts w:hint="eastAsia"/>
        </w:rPr>
        <w:t>記得於摘要片段的最後，以括弧的方式附上編碼</w:t>
      </w:r>
      <w:r>
        <w:rPr>
          <w:rFonts w:hint="eastAsia"/>
        </w:rPr>
        <w:t>。引用</w:t>
      </w:r>
      <w:r w:rsidR="00EC3744">
        <w:rPr>
          <w:rFonts w:hint="eastAsia"/>
        </w:rPr>
        <w:t>的</w:t>
      </w:r>
      <w:r>
        <w:rPr>
          <w:rFonts w:hint="eastAsia"/>
        </w:rPr>
        <w:t>字型格式：中文標楷體、英文</w:t>
      </w:r>
      <w:r>
        <w:rPr>
          <w:rFonts w:hint="eastAsia"/>
        </w:rPr>
        <w:t>Times New Roman</w:t>
      </w:r>
      <w:r>
        <w:rPr>
          <w:rFonts w:hint="eastAsia"/>
        </w:rPr>
        <w:t>，標準字型，字體大小</w:t>
      </w:r>
      <w:r>
        <w:rPr>
          <w:rFonts w:hint="eastAsia"/>
        </w:rPr>
        <w:t>1</w:t>
      </w:r>
      <w:r>
        <w:t>2</w:t>
      </w:r>
      <w:r>
        <w:rPr>
          <w:rFonts w:hint="eastAsia"/>
        </w:rPr>
        <w:t>；段落格式：</w:t>
      </w:r>
      <w:proofErr w:type="gramStart"/>
      <w:r>
        <w:rPr>
          <w:rFonts w:hint="eastAsia"/>
        </w:rPr>
        <w:t>左縮排</w:t>
      </w:r>
      <w:proofErr w:type="gramEnd"/>
      <w:r>
        <w:rPr>
          <w:rFonts w:hint="eastAsia"/>
        </w:rPr>
        <w:t>2</w:t>
      </w:r>
      <w:r>
        <w:rPr>
          <w:rFonts w:hint="eastAsia"/>
        </w:rPr>
        <w:t>公分，與前段及後段距離皆為</w:t>
      </w:r>
      <w:r>
        <w:rPr>
          <w:rFonts w:hint="eastAsia"/>
        </w:rPr>
        <w:t>0.5</w:t>
      </w:r>
      <w:r>
        <w:rPr>
          <w:rFonts w:hint="eastAsia"/>
        </w:rPr>
        <w:t>行。</w:t>
      </w:r>
    </w:p>
    <w:p w14:paraId="6385F120" w14:textId="77777777" w:rsidR="006A7319" w:rsidRDefault="006A7319" w:rsidP="006A7319">
      <w:r>
        <w:rPr>
          <w:rFonts w:hint="eastAsia"/>
        </w:rPr>
        <w:lastRenderedPageBreak/>
        <w:t>範例：</w:t>
      </w:r>
    </w:p>
    <w:p w14:paraId="248049FE" w14:textId="77777777" w:rsidR="00EA70BB" w:rsidRPr="00EA70BB" w:rsidRDefault="00EA70BB" w:rsidP="00EA70BB">
      <w:pPr>
        <w:spacing w:beforeLines="50" w:before="200" w:afterLines="50" w:after="200" w:line="240" w:lineRule="auto"/>
        <w:ind w:leftChars="200" w:left="480"/>
        <w:jc w:val="both"/>
        <w:rPr>
          <w:rFonts w:eastAsia="BiauKai" w:cs="Arial Unicode MS"/>
          <w:szCs w:val="24"/>
        </w:rPr>
      </w:pPr>
      <w:r>
        <w:rPr>
          <w:rFonts w:eastAsia="標楷體" w:hint="eastAsia"/>
          <w:szCs w:val="24"/>
        </w:rPr>
        <w:t>應該也是沒辦法，我能為自己做什麼，就是躲起來，躲是最好的方法。</w:t>
      </w:r>
      <w:r w:rsidRPr="00CF004D">
        <w:rPr>
          <w:rFonts w:eastAsia="標楷體" w:hint="eastAsia"/>
          <w:szCs w:val="24"/>
        </w:rPr>
        <w:t>因為妳連自己都保護不了呀！</w:t>
      </w:r>
      <w:r>
        <w:rPr>
          <w:rFonts w:eastAsia="標楷體" w:hint="eastAsia"/>
          <w:szCs w:val="24"/>
        </w:rPr>
        <w:t>所以，妳只好躲在一個，妳能夠保護自己的方式，不管是我和我妹妹，我們的躲避方法，</w:t>
      </w:r>
      <w:r w:rsidRPr="00CF004D">
        <w:rPr>
          <w:rFonts w:eastAsia="標楷體" w:hint="eastAsia"/>
          <w:szCs w:val="24"/>
        </w:rPr>
        <w:t>我就躲在功課裡面，我妹妹也是躲在功課裡面。（</w:t>
      </w:r>
      <w:r w:rsidRPr="00CF004D">
        <w:rPr>
          <w:rFonts w:eastAsia="標楷體" w:hint="eastAsia"/>
          <w:szCs w:val="24"/>
        </w:rPr>
        <w:t>C0216~C0219</w:t>
      </w:r>
      <w:r w:rsidRPr="00CF004D">
        <w:rPr>
          <w:rFonts w:eastAsia="標楷體" w:hint="eastAsia"/>
          <w:szCs w:val="24"/>
        </w:rPr>
        <w:t>）</w:t>
      </w:r>
    </w:p>
    <w:p w14:paraId="68A3684B" w14:textId="77777777" w:rsidR="00EC6915" w:rsidRPr="00BB757B" w:rsidRDefault="00EC6915" w:rsidP="00627B59">
      <w:pPr>
        <w:pStyle w:val="2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15" w:name="_Toc17755300"/>
      <w:r w:rsidRPr="00BB757B">
        <w:rPr>
          <w:rFonts w:ascii="Times New Roman" w:eastAsiaTheme="minorEastAsia" w:hAnsi="Times New Roman" w:cs="Times New Roman"/>
          <w:sz w:val="32"/>
          <w:szCs w:val="32"/>
        </w:rPr>
        <w:t>第二節</w:t>
      </w:r>
      <w:r w:rsidRPr="00BB757B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w:r w:rsidRPr="00BB757B">
        <w:rPr>
          <w:rFonts w:ascii="Times New Roman" w:eastAsiaTheme="minorEastAsia" w:hAnsi="Times New Roman" w:cs="Times New Roman"/>
          <w:sz w:val="32"/>
          <w:szCs w:val="32"/>
        </w:rPr>
        <w:t>研究目的</w:t>
      </w:r>
      <w:bookmarkEnd w:id="15"/>
    </w:p>
    <w:p w14:paraId="5FE4E8F9" w14:textId="77777777" w:rsidR="00E83D35" w:rsidRPr="00BB757B" w:rsidRDefault="00E83D35" w:rsidP="00E83D35">
      <w:pPr>
        <w:spacing w:line="360" w:lineRule="auto"/>
        <w:ind w:firstLineChars="200" w:firstLine="480"/>
        <w:sectPr w:rsidR="00E83D35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14:paraId="6BCA8F97" w14:textId="77777777" w:rsidR="00627B59" w:rsidRPr="00BB757B" w:rsidRDefault="00EC6915" w:rsidP="00F239DE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16" w:name="_Toc17755301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第二章</w:t>
      </w:r>
      <w:bookmarkEnd w:id="16"/>
    </w:p>
    <w:p w14:paraId="54F38CB7" w14:textId="77777777" w:rsidR="008D62B7" w:rsidRPr="00BB757B" w:rsidRDefault="00EC6915" w:rsidP="008D62B7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17" w:name="_Toc524963081"/>
      <w:bookmarkStart w:id="18" w:name="_Toc525566410"/>
      <w:bookmarkStart w:id="19" w:name="_Toc525604619"/>
      <w:bookmarkStart w:id="20" w:name="_Toc526288107"/>
      <w:bookmarkStart w:id="21" w:name="_Toc526366554"/>
      <w:bookmarkStart w:id="22" w:name="_Toc17755302"/>
      <w:r w:rsidRPr="00BB757B">
        <w:rPr>
          <w:rFonts w:ascii="Times New Roman" w:eastAsiaTheme="minorEastAsia" w:hAnsi="Times New Roman" w:cs="Times New Roman"/>
          <w:sz w:val="36"/>
          <w:szCs w:val="36"/>
        </w:rPr>
        <w:t>文獻探討</w:t>
      </w:r>
      <w:bookmarkEnd w:id="17"/>
      <w:bookmarkEnd w:id="18"/>
      <w:bookmarkEnd w:id="19"/>
      <w:bookmarkEnd w:id="20"/>
      <w:bookmarkEnd w:id="21"/>
      <w:bookmarkEnd w:id="22"/>
    </w:p>
    <w:p w14:paraId="1E6A21DF" w14:textId="77777777" w:rsidR="008D62B7" w:rsidRPr="00BB757B" w:rsidRDefault="008D62B7" w:rsidP="001570D3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針對論文作文獻「討論」，</w:t>
      </w:r>
      <w:proofErr w:type="gramStart"/>
      <w:r w:rsidRPr="00BB757B">
        <w:rPr>
          <w:rFonts w:hint="eastAsia"/>
        </w:rPr>
        <w:t>釐</w:t>
      </w:r>
      <w:proofErr w:type="gramEnd"/>
      <w:r w:rsidRPr="00BB757B">
        <w:rPr>
          <w:rFonts w:hint="eastAsia"/>
        </w:rPr>
        <w:t>清目前相關研究已有的發現，且第二章文獻將與第四章的研究結果作對話。特別注意</w:t>
      </w:r>
      <w:proofErr w:type="gramStart"/>
      <w:r w:rsidRPr="00BB757B">
        <w:rPr>
          <w:rFonts w:hint="eastAsia"/>
        </w:rPr>
        <w:t>勿</w:t>
      </w:r>
      <w:proofErr w:type="gramEnd"/>
      <w:r w:rsidRPr="00BB757B">
        <w:rPr>
          <w:rFonts w:hint="eastAsia"/>
        </w:rPr>
        <w:t>涉及抄襲之嫌。</w:t>
      </w:r>
      <w:r w:rsidR="001570D3" w:rsidRPr="00BB757B">
        <w:rPr>
          <w:rFonts w:hint="eastAsia"/>
        </w:rPr>
        <w:t>例如：整段複製，</w:t>
      </w:r>
      <w:proofErr w:type="gramStart"/>
      <w:r w:rsidR="001570D3" w:rsidRPr="00BB757B">
        <w:rPr>
          <w:rFonts w:hint="eastAsia"/>
        </w:rPr>
        <w:t>請統整</w:t>
      </w:r>
      <w:proofErr w:type="gramEnd"/>
      <w:r w:rsidR="001570D3" w:rsidRPr="00BB757B">
        <w:rPr>
          <w:rFonts w:hint="eastAsia"/>
        </w:rPr>
        <w:t>、轉換為自己的思考及文字表達方式呈現。</w:t>
      </w:r>
    </w:p>
    <w:p w14:paraId="68A2363C" w14:textId="77777777" w:rsidR="00EC6915" w:rsidRPr="00BB757B" w:rsidRDefault="00EC6915" w:rsidP="00C4597F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23" w:name="_Toc17755303"/>
      <w:r w:rsidRPr="00BB757B">
        <w:rPr>
          <w:rFonts w:ascii="Times New Roman" w:eastAsiaTheme="minorEastAsia" w:hAnsi="Times New Roman" w:cs="Times New Roman"/>
          <w:sz w:val="32"/>
          <w:szCs w:val="32"/>
        </w:rPr>
        <w:t>第一節</w:t>
      </w:r>
      <w:bookmarkEnd w:id="23"/>
    </w:p>
    <w:p w14:paraId="32078DEA" w14:textId="77777777" w:rsidR="00E83D35" w:rsidRPr="00BB757B" w:rsidRDefault="00E83D35" w:rsidP="00F239DE">
      <w:pPr>
        <w:spacing w:line="360" w:lineRule="auto"/>
        <w:ind w:firstLineChars="200" w:firstLine="480"/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14:paraId="66DC15FC" w14:textId="77777777" w:rsidR="00EC6915" w:rsidRPr="00BB757B" w:rsidRDefault="00EC6915" w:rsidP="00C4597F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24" w:name="_Toc17755304"/>
      <w:r w:rsidRPr="00BB757B">
        <w:rPr>
          <w:rFonts w:ascii="Times New Roman" w:eastAsiaTheme="minorEastAsia" w:hAnsi="Times New Roman" w:cs="Times New Roman"/>
          <w:sz w:val="32"/>
          <w:szCs w:val="32"/>
        </w:rPr>
        <w:t>第二節</w:t>
      </w:r>
      <w:bookmarkEnd w:id="24"/>
    </w:p>
    <w:p w14:paraId="2444456E" w14:textId="77777777" w:rsidR="00F239DE" w:rsidRPr="00BB757B" w:rsidRDefault="00F239DE" w:rsidP="00F239DE">
      <w:pPr>
        <w:spacing w:line="360" w:lineRule="auto"/>
        <w:ind w:firstLineChars="200" w:firstLine="480"/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14:paraId="6A28617A" w14:textId="77777777" w:rsidR="00EC6915" w:rsidRPr="00BB757B" w:rsidRDefault="00EC6915" w:rsidP="00C4597F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25" w:name="_Toc17755305"/>
      <w:r w:rsidRPr="00BB757B">
        <w:rPr>
          <w:rFonts w:ascii="Times New Roman" w:eastAsiaTheme="minorEastAsia" w:hAnsi="Times New Roman" w:cs="Times New Roman"/>
          <w:sz w:val="32"/>
          <w:szCs w:val="32"/>
        </w:rPr>
        <w:t>第三節</w:t>
      </w:r>
      <w:bookmarkEnd w:id="25"/>
    </w:p>
    <w:p w14:paraId="2A308154" w14:textId="77777777" w:rsidR="00F239DE" w:rsidRPr="00BB757B" w:rsidRDefault="00F239DE" w:rsidP="00F239DE">
      <w:pPr>
        <w:spacing w:line="360" w:lineRule="auto"/>
        <w:ind w:firstLineChars="200" w:firstLine="480"/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14:paraId="21DE3E99" w14:textId="77777777" w:rsidR="00F239DE" w:rsidRPr="00BB757B" w:rsidRDefault="00F239DE" w:rsidP="00F239DE"/>
    <w:p w14:paraId="66142735" w14:textId="77777777" w:rsidR="001A56E8" w:rsidRPr="00BB757B" w:rsidRDefault="001A56E8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  <w:sectPr w:rsidR="001A56E8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14:paraId="2E30FBDD" w14:textId="77777777" w:rsidR="00627B59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26" w:name="_Toc17755306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第三章</w:t>
      </w:r>
      <w:bookmarkEnd w:id="26"/>
    </w:p>
    <w:p w14:paraId="283B1E6F" w14:textId="77777777" w:rsidR="00EC6915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27" w:name="_Toc524963086"/>
      <w:bookmarkStart w:id="28" w:name="_Toc525566415"/>
      <w:bookmarkStart w:id="29" w:name="_Toc525604624"/>
      <w:bookmarkStart w:id="30" w:name="_Toc526288112"/>
      <w:bookmarkStart w:id="31" w:name="_Toc526366559"/>
      <w:bookmarkStart w:id="32" w:name="_Toc17755307"/>
      <w:r w:rsidRPr="00BB757B">
        <w:rPr>
          <w:rFonts w:ascii="Times New Roman" w:eastAsiaTheme="minorEastAsia" w:hAnsi="Times New Roman" w:cs="Times New Roman"/>
          <w:sz w:val="36"/>
          <w:szCs w:val="36"/>
        </w:rPr>
        <w:t>研究方法</w:t>
      </w:r>
      <w:bookmarkEnd w:id="27"/>
      <w:bookmarkEnd w:id="28"/>
      <w:bookmarkEnd w:id="29"/>
      <w:bookmarkEnd w:id="30"/>
      <w:bookmarkEnd w:id="31"/>
      <w:bookmarkEnd w:id="32"/>
    </w:p>
    <w:p w14:paraId="7F0B574C" w14:textId="77777777" w:rsidR="001A56E8" w:rsidRPr="00BB757B" w:rsidRDefault="001A56E8" w:rsidP="001A56E8">
      <w:pPr>
        <w:spacing w:line="360" w:lineRule="auto"/>
        <w:ind w:firstLineChars="200" w:firstLine="480"/>
      </w:pPr>
      <w:r w:rsidRPr="00BB757B">
        <w:rPr>
          <w:rFonts w:hint="eastAsia"/>
        </w:rPr>
        <w:t>研究方法主要描述，為達研究者欲探討之目標，屬於質性研究</w:t>
      </w:r>
      <w:proofErr w:type="gramStart"/>
      <w:r w:rsidRPr="00BB757B">
        <w:rPr>
          <w:rFonts w:hint="eastAsia"/>
        </w:rPr>
        <w:t>或量性研究</w:t>
      </w:r>
      <w:proofErr w:type="gramEnd"/>
      <w:r w:rsidRPr="00BB757B">
        <w:rPr>
          <w:rFonts w:hint="eastAsia"/>
        </w:rPr>
        <w:t>，以及為蒐集資料可採用的研究方法、研究倫理等。</w:t>
      </w:r>
    </w:p>
    <w:p w14:paraId="7120E9AE" w14:textId="77777777" w:rsidR="009F423A" w:rsidRPr="00BB757B" w:rsidRDefault="009F423A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  <w:sectPr w:rsidR="009F423A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14:paraId="16B1A7C8" w14:textId="77777777" w:rsidR="00627B59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33" w:name="_Toc17755308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第四章</w:t>
      </w:r>
      <w:bookmarkEnd w:id="33"/>
    </w:p>
    <w:p w14:paraId="387E68F7" w14:textId="77777777" w:rsidR="00EC6915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34" w:name="_Toc524963088"/>
      <w:bookmarkStart w:id="35" w:name="_Toc525566417"/>
      <w:bookmarkStart w:id="36" w:name="_Toc525604626"/>
      <w:bookmarkStart w:id="37" w:name="_Toc526288114"/>
      <w:bookmarkStart w:id="38" w:name="_Toc526366561"/>
      <w:bookmarkStart w:id="39" w:name="_Toc17755309"/>
      <w:r w:rsidRPr="00BB757B">
        <w:rPr>
          <w:rFonts w:ascii="Times New Roman" w:eastAsiaTheme="minorEastAsia" w:hAnsi="Times New Roman" w:cs="Times New Roman"/>
          <w:sz w:val="36"/>
          <w:szCs w:val="36"/>
        </w:rPr>
        <w:t>研究結果</w:t>
      </w:r>
      <w:bookmarkEnd w:id="34"/>
      <w:bookmarkEnd w:id="35"/>
      <w:bookmarkEnd w:id="36"/>
      <w:bookmarkEnd w:id="37"/>
      <w:bookmarkEnd w:id="38"/>
      <w:bookmarkEnd w:id="39"/>
    </w:p>
    <w:p w14:paraId="648DA63E" w14:textId="77777777" w:rsidR="009F423A" w:rsidRPr="00BB757B" w:rsidRDefault="002B7954" w:rsidP="009F423A">
      <w:pPr>
        <w:spacing w:line="360" w:lineRule="auto"/>
        <w:ind w:firstLineChars="200" w:firstLine="480"/>
      </w:pPr>
      <w:r w:rsidRPr="00BB757B">
        <w:rPr>
          <w:rFonts w:hint="eastAsia"/>
        </w:rPr>
        <w:t>研究者經由嚴謹的研究方法之後，所得之研究結果，詳述於該章。</w:t>
      </w:r>
    </w:p>
    <w:p w14:paraId="292F828C" w14:textId="77777777" w:rsidR="0079187A" w:rsidRPr="00BB757B" w:rsidRDefault="0079187A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  <w:sectPr w:rsidR="0079187A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14:paraId="1EB00F86" w14:textId="77777777" w:rsidR="00627B59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40" w:name="_Toc17755310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第五章</w:t>
      </w:r>
      <w:bookmarkEnd w:id="40"/>
    </w:p>
    <w:p w14:paraId="63505946" w14:textId="77777777" w:rsidR="00EC6915" w:rsidRPr="00BB757B" w:rsidRDefault="00B76AFB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41" w:name="_Toc17755311"/>
      <w:r w:rsidRPr="00BB757B">
        <w:rPr>
          <w:rFonts w:ascii="Times New Roman" w:eastAsiaTheme="minorEastAsia" w:hAnsi="Times New Roman" w:cs="Times New Roman" w:hint="eastAsia"/>
          <w:sz w:val="36"/>
          <w:szCs w:val="36"/>
        </w:rPr>
        <w:t>結果、討論及建議</w:t>
      </w:r>
      <w:bookmarkEnd w:id="41"/>
    </w:p>
    <w:p w14:paraId="1C7DCB37" w14:textId="77777777" w:rsidR="0079187A" w:rsidRPr="00BB757B" w:rsidRDefault="0079187A" w:rsidP="0079187A">
      <w:pPr>
        <w:spacing w:line="360" w:lineRule="auto"/>
        <w:ind w:firstLineChars="200" w:firstLine="480"/>
      </w:pPr>
      <w:r w:rsidRPr="00BB757B">
        <w:rPr>
          <w:rFonts w:hint="eastAsia"/>
        </w:rPr>
        <w:t>第五章是一本研究論文最為精彩之處，</w:t>
      </w:r>
      <w:r w:rsidR="00F425B7" w:rsidRPr="00BB757B">
        <w:rPr>
          <w:rFonts w:hint="eastAsia"/>
        </w:rPr>
        <w:t>將研究結果與文獻作對話，</w:t>
      </w:r>
      <w:r w:rsidRPr="00BB757B">
        <w:rPr>
          <w:rFonts w:hint="eastAsia"/>
        </w:rPr>
        <w:t>提出本研究的重要結論，</w:t>
      </w:r>
      <w:r w:rsidR="009E3ABF" w:rsidRPr="00BB757B">
        <w:rPr>
          <w:rFonts w:hint="eastAsia"/>
        </w:rPr>
        <w:t>並給</w:t>
      </w:r>
      <w:r w:rsidRPr="00BB757B">
        <w:rPr>
          <w:rFonts w:hint="eastAsia"/>
        </w:rPr>
        <w:t>未來</w:t>
      </w:r>
      <w:r w:rsidR="009E3ABF" w:rsidRPr="00BB757B">
        <w:rPr>
          <w:rFonts w:hint="eastAsia"/>
        </w:rPr>
        <w:t>相關研究</w:t>
      </w:r>
      <w:r w:rsidRPr="00BB757B">
        <w:rPr>
          <w:rFonts w:hint="eastAsia"/>
        </w:rPr>
        <w:t>重要</w:t>
      </w:r>
      <w:r w:rsidR="009E3ABF" w:rsidRPr="00BB757B">
        <w:rPr>
          <w:rFonts w:hint="eastAsia"/>
        </w:rPr>
        <w:t>的方向與</w:t>
      </w:r>
      <w:r w:rsidRPr="00BB757B">
        <w:rPr>
          <w:rFonts w:hint="eastAsia"/>
        </w:rPr>
        <w:t>建議。</w:t>
      </w:r>
    </w:p>
    <w:p w14:paraId="20E9CF54" w14:textId="77777777" w:rsidR="00500D9D" w:rsidRPr="00BB757B" w:rsidRDefault="00500D9D" w:rsidP="00960B02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42" w:name="_Toc17755312"/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第一節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 xml:space="preserve"> 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結論</w:t>
      </w:r>
      <w:r w:rsidR="00B76AFB" w:rsidRPr="00BB757B">
        <w:rPr>
          <w:rFonts w:ascii="Times New Roman" w:eastAsiaTheme="minorEastAsia" w:hAnsi="Times New Roman" w:cs="Times New Roman" w:hint="eastAsia"/>
          <w:sz w:val="32"/>
          <w:szCs w:val="32"/>
        </w:rPr>
        <w:t>與討論</w:t>
      </w:r>
      <w:bookmarkEnd w:id="42"/>
    </w:p>
    <w:p w14:paraId="44C394E5" w14:textId="77777777" w:rsidR="00500D9D" w:rsidRPr="00BB757B" w:rsidRDefault="00500D9D" w:rsidP="00960B02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43" w:name="_Toc17755313"/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第二節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 xml:space="preserve"> </w:t>
      </w:r>
      <w:r w:rsidR="00B76AFB" w:rsidRPr="00BB757B">
        <w:rPr>
          <w:rFonts w:ascii="Times New Roman" w:eastAsiaTheme="minorEastAsia" w:hAnsi="Times New Roman" w:cs="Times New Roman" w:hint="eastAsia"/>
          <w:sz w:val="32"/>
          <w:szCs w:val="32"/>
        </w:rPr>
        <w:t>檢討與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建議</w:t>
      </w:r>
      <w:bookmarkEnd w:id="43"/>
    </w:p>
    <w:p w14:paraId="1E33E4B1" w14:textId="77777777" w:rsidR="005F4D2F" w:rsidRPr="00BB757B" w:rsidRDefault="005F4D2F" w:rsidP="005F4D2F">
      <w:pPr>
        <w:rPr>
          <w:rFonts w:eastAsiaTheme="minorEastAsia"/>
        </w:rPr>
      </w:pPr>
    </w:p>
    <w:p w14:paraId="47D9296D" w14:textId="77777777" w:rsidR="002D47FB" w:rsidRPr="00BB757B" w:rsidRDefault="002D47FB" w:rsidP="005F4D2F">
      <w:pPr>
        <w:rPr>
          <w:rFonts w:eastAsiaTheme="minorEastAsia"/>
        </w:rPr>
      </w:pPr>
    </w:p>
    <w:p w14:paraId="71170D3E" w14:textId="77777777" w:rsidR="002D47FB" w:rsidRPr="00BB757B" w:rsidRDefault="002D47FB" w:rsidP="005F4D2F">
      <w:pPr>
        <w:rPr>
          <w:rFonts w:eastAsiaTheme="minorEastAsia"/>
        </w:rPr>
      </w:pPr>
    </w:p>
    <w:p w14:paraId="1C63EAC7" w14:textId="77777777" w:rsidR="002D47FB" w:rsidRPr="00BB757B" w:rsidRDefault="002D47FB" w:rsidP="005F4D2F">
      <w:pPr>
        <w:rPr>
          <w:rFonts w:eastAsiaTheme="minorEastAsia"/>
        </w:rPr>
      </w:pPr>
    </w:p>
    <w:p w14:paraId="40329375" w14:textId="77777777" w:rsidR="002D47FB" w:rsidRPr="00BB757B" w:rsidRDefault="002D47FB" w:rsidP="005F4D2F">
      <w:pPr>
        <w:rPr>
          <w:rFonts w:eastAsiaTheme="minorEastAsia"/>
        </w:rPr>
      </w:pPr>
    </w:p>
    <w:p w14:paraId="6F4FCE10" w14:textId="77777777" w:rsidR="002D47FB" w:rsidRPr="00BB757B" w:rsidRDefault="002D47FB" w:rsidP="005F4D2F">
      <w:pPr>
        <w:rPr>
          <w:rFonts w:eastAsiaTheme="minorEastAsia"/>
        </w:rPr>
      </w:pPr>
    </w:p>
    <w:p w14:paraId="63A11E7E" w14:textId="77777777" w:rsidR="00500D9D" w:rsidRPr="00BB757B" w:rsidRDefault="00500D9D" w:rsidP="00F82A43">
      <w:pPr>
        <w:widowControl/>
        <w:adjustRightInd/>
        <w:spacing w:line="240" w:lineRule="auto"/>
        <w:textAlignment w:val="auto"/>
        <w:rPr>
          <w:rFonts w:eastAsiaTheme="minorEastAsia"/>
        </w:rPr>
      </w:pPr>
      <w:r w:rsidRPr="00BB757B">
        <w:rPr>
          <w:rFonts w:eastAsiaTheme="minorEastAsia"/>
        </w:rPr>
        <w:br w:type="page"/>
      </w:r>
    </w:p>
    <w:p w14:paraId="371BAA28" w14:textId="77777777" w:rsidR="00DD19A3" w:rsidRPr="00BB757B" w:rsidRDefault="00DD19A3" w:rsidP="00396666">
      <w:pPr>
        <w:pStyle w:val="1"/>
        <w:spacing w:before="0" w:after="0" w:line="360" w:lineRule="auto"/>
        <w:rPr>
          <w:rFonts w:ascii="Times New Roman" w:eastAsiaTheme="minorEastAsia" w:hAnsi="Times New Roman" w:cs="Times New Roman"/>
          <w:b w:val="0"/>
          <w:sz w:val="24"/>
          <w:szCs w:val="24"/>
        </w:rPr>
      </w:pPr>
      <w:bookmarkStart w:id="44" w:name="_Toc17755314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參考文獻</w:t>
      </w:r>
      <w:r w:rsidRPr="00BB757B">
        <w:rPr>
          <w:rFonts w:ascii="Times New Roman" w:eastAsiaTheme="minorEastAsia" w:hAnsi="Times New Roman" w:cs="Times New Roman"/>
          <w:b w:val="0"/>
          <w:sz w:val="24"/>
          <w:szCs w:val="24"/>
        </w:rPr>
        <w:t>（請依</w:t>
      </w:r>
      <w:r w:rsidRPr="00BB757B">
        <w:rPr>
          <w:rFonts w:ascii="Times New Roman" w:eastAsiaTheme="minorEastAsia" w:hAnsi="Times New Roman" w:cs="Times New Roman"/>
          <w:b w:val="0"/>
          <w:sz w:val="24"/>
          <w:szCs w:val="24"/>
        </w:rPr>
        <w:t>APA</w:t>
      </w:r>
      <w:r w:rsidRPr="00BB757B">
        <w:rPr>
          <w:rFonts w:ascii="Times New Roman" w:eastAsiaTheme="minorEastAsia" w:hAnsi="Times New Roman" w:cs="Times New Roman"/>
          <w:b w:val="0"/>
          <w:sz w:val="24"/>
          <w:szCs w:val="24"/>
        </w:rPr>
        <w:t>格式）</w:t>
      </w:r>
      <w:bookmarkEnd w:id="44"/>
    </w:p>
    <w:p w14:paraId="3B5B86F7" w14:textId="77777777" w:rsidR="00DD19A3" w:rsidRPr="00BB757B" w:rsidRDefault="00DD19A3" w:rsidP="00396666">
      <w:pPr>
        <w:pStyle w:val="2"/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45" w:name="_Toc17755315"/>
      <w:r w:rsidRPr="00BB757B">
        <w:rPr>
          <w:rFonts w:ascii="Times New Roman" w:eastAsiaTheme="minorEastAsia" w:hAnsi="Times New Roman" w:cs="Times New Roman"/>
          <w:sz w:val="28"/>
          <w:szCs w:val="28"/>
        </w:rPr>
        <w:t>中文</w:t>
      </w:r>
      <w:r w:rsidR="004F5B0E" w:rsidRPr="00BB757B">
        <w:rPr>
          <w:rFonts w:ascii="Times New Roman" w:eastAsiaTheme="minorEastAsia" w:hAnsi="Times New Roman" w:cs="Times New Roman"/>
          <w:sz w:val="28"/>
          <w:szCs w:val="28"/>
        </w:rPr>
        <w:t>部</w:t>
      </w:r>
      <w:r w:rsidR="00D1189E" w:rsidRPr="00BB757B">
        <w:rPr>
          <w:rFonts w:ascii="Times New Roman" w:eastAsiaTheme="minorEastAsia" w:hAnsi="Times New Roman" w:cs="Times New Roman" w:hint="eastAsia"/>
          <w:sz w:val="28"/>
          <w:szCs w:val="28"/>
        </w:rPr>
        <w:t>份</w:t>
      </w:r>
      <w:bookmarkEnd w:id="45"/>
    </w:p>
    <w:p w14:paraId="415581AE" w14:textId="77777777" w:rsidR="00DC7359" w:rsidRPr="00BB757B" w:rsidRDefault="00F82A43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proofErr w:type="gramStart"/>
      <w:r w:rsidRPr="00BB757B">
        <w:rPr>
          <w:rFonts w:eastAsiaTheme="minorEastAsia" w:hint="eastAsia"/>
          <w:szCs w:val="24"/>
        </w:rPr>
        <w:t>依</w:t>
      </w:r>
      <w:r w:rsidR="00445D7D" w:rsidRPr="00BB757B">
        <w:rPr>
          <w:rFonts w:eastAsiaTheme="minorEastAsia"/>
          <w:szCs w:val="24"/>
        </w:rPr>
        <w:t>首字</w:t>
      </w:r>
      <w:proofErr w:type="gramEnd"/>
      <w:r w:rsidR="00445D7D" w:rsidRPr="00BB757B">
        <w:rPr>
          <w:rFonts w:eastAsiaTheme="minorEastAsia"/>
          <w:szCs w:val="24"/>
        </w:rPr>
        <w:t>的筆劃排先後順序</w:t>
      </w:r>
      <w:r w:rsidRPr="00BB757B">
        <w:rPr>
          <w:rFonts w:eastAsiaTheme="minorEastAsia" w:hint="eastAsia"/>
          <w:szCs w:val="24"/>
        </w:rPr>
        <w:t>，當同姓氏，請依第二</w:t>
      </w:r>
      <w:proofErr w:type="gramStart"/>
      <w:r w:rsidRPr="00BB757B">
        <w:rPr>
          <w:rFonts w:eastAsiaTheme="minorEastAsia" w:hint="eastAsia"/>
          <w:szCs w:val="24"/>
        </w:rPr>
        <w:t>個</w:t>
      </w:r>
      <w:proofErr w:type="gramEnd"/>
      <w:r w:rsidRPr="00BB757B">
        <w:rPr>
          <w:rFonts w:eastAsiaTheme="minorEastAsia" w:hint="eastAsia"/>
          <w:szCs w:val="24"/>
        </w:rPr>
        <w:t>字筆劃排列次序。另外，當同作者</w:t>
      </w:r>
      <w:r w:rsidR="00DF21BB" w:rsidRPr="00BB757B">
        <w:rPr>
          <w:rFonts w:eastAsiaTheme="minorEastAsia" w:hint="eastAsia"/>
          <w:szCs w:val="24"/>
        </w:rPr>
        <w:t>，同年代，請於年代後標小寫英文字母，例如：「高淑清（</w:t>
      </w:r>
      <w:r w:rsidR="00DF21BB" w:rsidRPr="00BB757B">
        <w:rPr>
          <w:rFonts w:eastAsiaTheme="minorEastAsia" w:hint="eastAsia"/>
          <w:szCs w:val="24"/>
        </w:rPr>
        <w:t>2</w:t>
      </w:r>
      <w:r w:rsidR="00DF21BB" w:rsidRPr="00BB757B">
        <w:rPr>
          <w:rFonts w:eastAsiaTheme="minorEastAsia"/>
          <w:szCs w:val="24"/>
        </w:rPr>
        <w:t>018</w:t>
      </w:r>
      <w:r w:rsidR="00DF21BB" w:rsidRPr="00BB757B">
        <w:rPr>
          <w:rFonts w:eastAsiaTheme="minorEastAsia" w:hint="eastAsia"/>
          <w:szCs w:val="24"/>
        </w:rPr>
        <w:t>a</w:t>
      </w:r>
      <w:r w:rsidR="00DF21BB" w:rsidRPr="00BB757B">
        <w:rPr>
          <w:rFonts w:eastAsiaTheme="minorEastAsia" w:hint="eastAsia"/>
          <w:szCs w:val="24"/>
        </w:rPr>
        <w:t>）」。而</w:t>
      </w:r>
      <w:r w:rsidR="00DF21BB" w:rsidRPr="00BB757B">
        <w:rPr>
          <w:rFonts w:eastAsiaTheme="minorEastAsia" w:hint="eastAsia"/>
          <w:szCs w:val="24"/>
        </w:rPr>
        <w:t>a, b</w:t>
      </w:r>
      <w:r w:rsidR="00DF21BB" w:rsidRPr="00BB757B">
        <w:rPr>
          <w:rFonts w:eastAsiaTheme="minorEastAsia" w:hint="eastAsia"/>
          <w:szCs w:val="24"/>
        </w:rPr>
        <w:t>的排序，將參照論文內文的引用先後作依</w:t>
      </w:r>
      <w:proofErr w:type="gramStart"/>
      <w:r w:rsidR="00DF21BB" w:rsidRPr="00BB757B">
        <w:rPr>
          <w:rFonts w:eastAsiaTheme="minorEastAsia" w:hint="eastAsia"/>
          <w:szCs w:val="24"/>
        </w:rPr>
        <w:t>準</w:t>
      </w:r>
      <w:proofErr w:type="gramEnd"/>
      <w:r w:rsidR="00DF21BB" w:rsidRPr="00BB757B">
        <w:rPr>
          <w:rFonts w:eastAsiaTheme="minorEastAsia" w:hint="eastAsia"/>
          <w:szCs w:val="24"/>
        </w:rPr>
        <w:t>。</w:t>
      </w:r>
    </w:p>
    <w:p w14:paraId="085CC2C9" w14:textId="77777777" w:rsidR="00445D7D" w:rsidRPr="00BB757B" w:rsidRDefault="00CA5BF6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若是參考一本書的其中</w:t>
      </w:r>
      <w:proofErr w:type="gramStart"/>
      <w:r w:rsidRPr="00BB757B">
        <w:rPr>
          <w:rFonts w:eastAsiaTheme="minorEastAsia" w:hint="eastAsia"/>
          <w:szCs w:val="24"/>
        </w:rPr>
        <w:t>一</w:t>
      </w:r>
      <w:proofErr w:type="gramEnd"/>
      <w:r w:rsidRPr="00BB757B">
        <w:rPr>
          <w:rFonts w:eastAsiaTheme="minorEastAsia" w:hint="eastAsia"/>
          <w:szCs w:val="24"/>
        </w:rPr>
        <w:t>篇章，而該本書由多位作者合著，請詳述所參考篇章的作者姓名。</w:t>
      </w:r>
    </w:p>
    <w:p w14:paraId="69A952F0" w14:textId="77777777" w:rsidR="00DC7359" w:rsidRPr="00BB757B" w:rsidRDefault="00DC7359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引用二手資料，除非絕版、無法透過一般管道尋獲或是沒有英文版本（有閱讀困難），盡量不要引用二手資料。</w:t>
      </w:r>
    </w:p>
    <w:p w14:paraId="1FDFAAB0" w14:textId="77777777" w:rsidR="00AD3862" w:rsidRPr="00BB757B" w:rsidRDefault="00E665B0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參考文獻的排列</w:t>
      </w:r>
      <w:r w:rsidR="00AD3862" w:rsidRPr="00BB757B">
        <w:rPr>
          <w:rFonts w:eastAsiaTheme="minorEastAsia" w:hint="eastAsia"/>
          <w:szCs w:val="24"/>
        </w:rPr>
        <w:t>設</w:t>
      </w:r>
      <w:r w:rsidR="00AD3862" w:rsidRPr="00BB757B">
        <w:rPr>
          <w:rFonts w:eastAsiaTheme="minorEastAsia"/>
          <w:szCs w:val="24"/>
        </w:rPr>
        <w:t>定</w:t>
      </w:r>
      <w:r w:rsidRPr="00BB757B">
        <w:rPr>
          <w:rFonts w:eastAsiaTheme="minorEastAsia" w:hint="eastAsia"/>
          <w:szCs w:val="24"/>
        </w:rPr>
        <w:t>為，</w:t>
      </w:r>
      <w:r w:rsidR="00AD3862" w:rsidRPr="00BB757B">
        <w:rPr>
          <w:rFonts w:eastAsiaTheme="minorEastAsia"/>
          <w:szCs w:val="24"/>
        </w:rPr>
        <w:t>「</w:t>
      </w:r>
      <w:proofErr w:type="gramStart"/>
      <w:r w:rsidR="00AD3862" w:rsidRPr="00BB757B">
        <w:rPr>
          <w:rFonts w:eastAsiaTheme="minorEastAsia"/>
          <w:szCs w:val="24"/>
        </w:rPr>
        <w:t>凸</w:t>
      </w:r>
      <w:proofErr w:type="gramEnd"/>
      <w:r w:rsidR="00AD3862" w:rsidRPr="00BB757B">
        <w:rPr>
          <w:rFonts w:eastAsiaTheme="minorEastAsia"/>
          <w:szCs w:val="24"/>
        </w:rPr>
        <w:t>排」</w:t>
      </w:r>
      <w:r w:rsidR="004711E5" w:rsidRPr="00BB757B">
        <w:rPr>
          <w:rFonts w:eastAsiaTheme="minorEastAsia" w:hint="eastAsia"/>
          <w:szCs w:val="24"/>
        </w:rPr>
        <w:t>且</w:t>
      </w:r>
      <w:r w:rsidR="007F0B4A" w:rsidRPr="00BB757B">
        <w:rPr>
          <w:rFonts w:eastAsiaTheme="minorEastAsia" w:hint="eastAsia"/>
          <w:szCs w:val="24"/>
        </w:rPr>
        <w:t>位移點數</w:t>
      </w:r>
      <w:r w:rsidR="007F0B4A" w:rsidRPr="00BB757B">
        <w:rPr>
          <w:rFonts w:eastAsiaTheme="minorEastAsia" w:hint="eastAsia"/>
          <w:szCs w:val="24"/>
        </w:rPr>
        <w:t>2</w:t>
      </w:r>
      <w:r w:rsidR="007F0B4A" w:rsidRPr="00BB757B">
        <w:rPr>
          <w:rFonts w:eastAsiaTheme="minorEastAsia" w:hint="eastAsia"/>
          <w:szCs w:val="24"/>
        </w:rPr>
        <w:t>字元</w:t>
      </w:r>
      <w:r w:rsidRPr="00BB757B">
        <w:rPr>
          <w:rFonts w:eastAsiaTheme="minorEastAsia" w:hint="eastAsia"/>
          <w:szCs w:val="24"/>
        </w:rPr>
        <w:t>。請勿</w:t>
      </w:r>
      <w:r w:rsidR="00FA0CB3" w:rsidRPr="00BB757B">
        <w:rPr>
          <w:rFonts w:eastAsiaTheme="minorEastAsia" w:hint="eastAsia"/>
          <w:szCs w:val="24"/>
        </w:rPr>
        <w:t>以</w:t>
      </w:r>
      <w:r w:rsidRPr="00BB757B">
        <w:rPr>
          <w:rFonts w:eastAsiaTheme="minorEastAsia" w:hint="eastAsia"/>
          <w:szCs w:val="24"/>
        </w:rPr>
        <w:t>阿拉伯數字</w:t>
      </w:r>
      <w:r w:rsidR="00FA0CB3" w:rsidRPr="00BB757B">
        <w:rPr>
          <w:rFonts w:eastAsiaTheme="minorEastAsia" w:hint="eastAsia"/>
          <w:szCs w:val="24"/>
        </w:rPr>
        <w:t>作</w:t>
      </w:r>
      <w:r w:rsidRPr="00BB757B">
        <w:rPr>
          <w:rFonts w:eastAsiaTheme="minorEastAsia" w:hint="eastAsia"/>
          <w:szCs w:val="24"/>
        </w:rPr>
        <w:t>編號</w:t>
      </w:r>
      <w:r w:rsidR="00FA0CB3" w:rsidRPr="00BB757B">
        <w:rPr>
          <w:rFonts w:eastAsiaTheme="minorEastAsia" w:hint="eastAsia"/>
          <w:szCs w:val="24"/>
        </w:rPr>
        <w:t>排</w:t>
      </w:r>
      <w:r w:rsidRPr="00BB757B">
        <w:rPr>
          <w:rFonts w:eastAsiaTheme="minorEastAsia" w:hint="eastAsia"/>
          <w:szCs w:val="24"/>
        </w:rPr>
        <w:t>序。</w:t>
      </w:r>
    </w:p>
    <w:p w14:paraId="62A3F22F" w14:textId="77777777" w:rsidR="00DC7359" w:rsidRPr="00BB757B" w:rsidRDefault="004012A2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詳細格式規定，請參照附錄二、</w:t>
      </w:r>
      <w:r w:rsidRPr="00BB757B">
        <w:rPr>
          <w:rFonts w:eastAsiaTheme="minorEastAsia" w:hint="eastAsia"/>
          <w:szCs w:val="24"/>
        </w:rPr>
        <w:t>APA</w:t>
      </w:r>
      <w:r w:rsidRPr="00BB757B">
        <w:rPr>
          <w:rFonts w:eastAsiaTheme="minorEastAsia" w:hint="eastAsia"/>
          <w:szCs w:val="24"/>
        </w:rPr>
        <w:t>中文格式。</w:t>
      </w:r>
    </w:p>
    <w:p w14:paraId="468EE385" w14:textId="77777777" w:rsidR="00DD19A3" w:rsidRPr="00BB757B" w:rsidRDefault="00DD19A3" w:rsidP="00396666">
      <w:pPr>
        <w:pStyle w:val="2"/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46" w:name="_Toc17755316"/>
      <w:r w:rsidRPr="00BB757B">
        <w:rPr>
          <w:rFonts w:ascii="Times New Roman" w:eastAsiaTheme="minorEastAsia" w:hAnsi="Times New Roman" w:cs="Times New Roman"/>
          <w:sz w:val="28"/>
          <w:szCs w:val="28"/>
        </w:rPr>
        <w:t>西文</w:t>
      </w:r>
      <w:r w:rsidR="004F5B0E" w:rsidRPr="00BB757B">
        <w:rPr>
          <w:rFonts w:ascii="Times New Roman" w:eastAsiaTheme="minorEastAsia" w:hAnsi="Times New Roman" w:cs="Times New Roman"/>
          <w:sz w:val="28"/>
          <w:szCs w:val="28"/>
        </w:rPr>
        <w:t>部</w:t>
      </w:r>
      <w:r w:rsidR="00D1189E" w:rsidRPr="00BB757B">
        <w:rPr>
          <w:rFonts w:ascii="Times New Roman" w:eastAsiaTheme="minorEastAsia" w:hAnsi="Times New Roman" w:cs="Times New Roman" w:hint="eastAsia"/>
          <w:sz w:val="28"/>
          <w:szCs w:val="28"/>
        </w:rPr>
        <w:t>份</w:t>
      </w:r>
      <w:bookmarkEnd w:id="46"/>
    </w:p>
    <w:p w14:paraId="72BB351D" w14:textId="77777777" w:rsidR="005D26CA" w:rsidRPr="00BB757B" w:rsidRDefault="005D26CA" w:rsidP="005D26CA">
      <w:pPr>
        <w:spacing w:line="360" w:lineRule="auto"/>
        <w:ind w:firstLineChars="200" w:firstLine="480"/>
        <w:rPr>
          <w:rFonts w:eastAsiaTheme="minorEastAsia"/>
        </w:rPr>
      </w:pPr>
      <w:r w:rsidRPr="00BB757B">
        <w:rPr>
          <w:rFonts w:eastAsiaTheme="minorEastAsia" w:hint="eastAsia"/>
          <w:szCs w:val="24"/>
        </w:rPr>
        <w:t>西文</w:t>
      </w:r>
      <w:r w:rsidRPr="00BB757B">
        <w:rPr>
          <w:rFonts w:eastAsiaTheme="minorEastAsia" w:hint="eastAsia"/>
          <w:szCs w:val="24"/>
        </w:rPr>
        <w:t>APA</w:t>
      </w:r>
      <w:r w:rsidRPr="00BB757B">
        <w:rPr>
          <w:rFonts w:eastAsiaTheme="minorEastAsia" w:hint="eastAsia"/>
          <w:szCs w:val="24"/>
        </w:rPr>
        <w:t>寫作的規定格式，第六版在</w:t>
      </w:r>
      <w:r w:rsidRPr="00BB757B">
        <w:rPr>
          <w:rFonts w:eastAsiaTheme="minorEastAsia" w:hint="eastAsia"/>
          <w:szCs w:val="24"/>
        </w:rPr>
        <w:t>2009</w:t>
      </w:r>
      <w:r w:rsidRPr="00BB757B">
        <w:rPr>
          <w:rFonts w:eastAsiaTheme="minorEastAsia" w:hint="eastAsia"/>
          <w:szCs w:val="24"/>
        </w:rPr>
        <w:t>年</w:t>
      </w:r>
      <w:r w:rsidRPr="00BB757B">
        <w:rPr>
          <w:rFonts w:eastAsiaTheme="minorEastAsia" w:hint="eastAsia"/>
          <w:szCs w:val="24"/>
        </w:rPr>
        <w:t>7</w:t>
      </w:r>
      <w:r w:rsidRPr="00BB757B">
        <w:rPr>
          <w:rFonts w:eastAsiaTheme="minorEastAsia" w:hint="eastAsia"/>
          <w:szCs w:val="24"/>
        </w:rPr>
        <w:t>月發行，</w:t>
      </w:r>
      <w:r w:rsidRPr="00BB757B">
        <w:rPr>
          <w:color w:val="101317"/>
          <w:bdr w:val="none" w:sz="0" w:space="0" w:color="auto" w:frame="1"/>
        </w:rPr>
        <w:t>請遵循美國心理學會出版手冊第六版</w:t>
      </w:r>
      <w:r w:rsidRPr="00BB757B">
        <w:rPr>
          <w:rFonts w:hint="eastAsia"/>
          <w:color w:val="101317"/>
          <w:bdr w:val="none" w:sz="0" w:space="0" w:color="auto" w:frame="1"/>
        </w:rPr>
        <w:t>規定</w:t>
      </w:r>
      <w:r w:rsidR="00B84806" w:rsidRPr="00BB757B">
        <w:rPr>
          <w:rStyle w:val="afc"/>
          <w:color w:val="101317"/>
          <w:bdr w:val="none" w:sz="0" w:space="0" w:color="auto" w:frame="1"/>
        </w:rPr>
        <w:footnoteReference w:id="2"/>
      </w:r>
      <w:r w:rsidRPr="00BB757B">
        <w:rPr>
          <w:rFonts w:hint="eastAsia"/>
          <w:color w:val="101317"/>
          <w:bdr w:val="none" w:sz="0" w:space="0" w:color="auto" w:frame="1"/>
        </w:rPr>
        <w:t>。排列原則</w:t>
      </w:r>
      <w:r w:rsidR="003C2430" w:rsidRPr="00BB757B">
        <w:rPr>
          <w:rFonts w:eastAsiaTheme="minorEastAsia" w:hint="eastAsia"/>
        </w:rPr>
        <w:t>以</w:t>
      </w:r>
      <w:r w:rsidR="004F5B0E" w:rsidRPr="00BB757B">
        <w:rPr>
          <w:rFonts w:eastAsiaTheme="minorEastAsia"/>
        </w:rPr>
        <w:t>字</w:t>
      </w:r>
      <w:r w:rsidR="003C2430" w:rsidRPr="00BB757B">
        <w:rPr>
          <w:rFonts w:eastAsiaTheme="minorEastAsia" w:hint="eastAsia"/>
        </w:rPr>
        <w:t>首的</w:t>
      </w:r>
      <w:r w:rsidR="004F5B0E" w:rsidRPr="00BB757B">
        <w:rPr>
          <w:rFonts w:eastAsiaTheme="minorEastAsia"/>
        </w:rPr>
        <w:t>第一個字母</w:t>
      </w:r>
      <w:r w:rsidR="004F5B0E" w:rsidRPr="00BB757B">
        <w:rPr>
          <w:rFonts w:eastAsiaTheme="minorEastAsia"/>
        </w:rPr>
        <w:t>A~Z</w:t>
      </w:r>
      <w:r w:rsidR="003C2430" w:rsidRPr="00BB757B">
        <w:rPr>
          <w:rFonts w:eastAsiaTheme="minorEastAsia" w:hint="eastAsia"/>
        </w:rPr>
        <w:t>為主，作依序排列。</w:t>
      </w:r>
      <w:r w:rsidRPr="00BB757B">
        <w:rPr>
          <w:rFonts w:eastAsiaTheme="minorEastAsia" w:hint="eastAsia"/>
        </w:rPr>
        <w:t>另外，特別提醒</w:t>
      </w:r>
      <w:r w:rsidR="003533B5" w:rsidRPr="00BB757B">
        <w:rPr>
          <w:rFonts w:eastAsiaTheme="minorEastAsia" w:hint="eastAsia"/>
        </w:rPr>
        <w:t>於正文引用英文文獻時，僅寫出作者姓氏，</w:t>
      </w:r>
      <w:r w:rsidRPr="00BB757B">
        <w:rPr>
          <w:rFonts w:eastAsiaTheme="minorEastAsia" w:hint="eastAsia"/>
        </w:rPr>
        <w:t>但</w:t>
      </w:r>
      <w:r w:rsidR="003533B5" w:rsidRPr="00BB757B">
        <w:rPr>
          <w:rFonts w:eastAsiaTheme="minorEastAsia" w:hint="eastAsia"/>
        </w:rPr>
        <w:t>在參考文獻中則須同時寫出姓氏以及名字（字首）。</w:t>
      </w:r>
      <w:r w:rsidRPr="00BB757B">
        <w:rPr>
          <w:rFonts w:eastAsiaTheme="minorEastAsia" w:hint="eastAsia"/>
        </w:rPr>
        <w:t>以下將</w:t>
      </w:r>
      <w:r w:rsidR="00F17260" w:rsidRPr="00BB757B">
        <w:rPr>
          <w:rFonts w:eastAsiaTheme="minorEastAsia" w:hint="eastAsia"/>
        </w:rPr>
        <w:t>研究中</w:t>
      </w:r>
      <w:r w:rsidRPr="00BB757B">
        <w:rPr>
          <w:rFonts w:eastAsiaTheme="minorEastAsia" w:hint="eastAsia"/>
        </w:rPr>
        <w:t>較常</w:t>
      </w:r>
      <w:r w:rsidR="00F17260" w:rsidRPr="00BB757B">
        <w:rPr>
          <w:rFonts w:eastAsiaTheme="minorEastAsia" w:hint="eastAsia"/>
        </w:rPr>
        <w:t>會</w:t>
      </w:r>
      <w:r w:rsidRPr="00BB757B">
        <w:rPr>
          <w:rFonts w:eastAsiaTheme="minorEastAsia" w:hint="eastAsia"/>
        </w:rPr>
        <w:t>引用的文獻</w:t>
      </w:r>
      <w:r w:rsidR="00F17260" w:rsidRPr="00BB757B">
        <w:rPr>
          <w:rFonts w:eastAsiaTheme="minorEastAsia" w:hint="eastAsia"/>
        </w:rPr>
        <w:t>，依類型</w:t>
      </w:r>
      <w:r w:rsidRPr="00BB757B">
        <w:rPr>
          <w:rFonts w:eastAsiaTheme="minorEastAsia" w:hint="eastAsia"/>
        </w:rPr>
        <w:t>逐一列出</w:t>
      </w:r>
      <w:r w:rsidR="00F17260" w:rsidRPr="00BB757B">
        <w:rPr>
          <w:rFonts w:eastAsiaTheme="minorEastAsia" w:hint="eastAsia"/>
        </w:rPr>
        <w:t>。</w:t>
      </w:r>
    </w:p>
    <w:p w14:paraId="12F18489" w14:textId="77777777" w:rsidR="00A36122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書</w:t>
      </w:r>
    </w:p>
    <w:p w14:paraId="56763DEE" w14:textId="77777777" w:rsidR="005A045C" w:rsidRPr="00BB757B" w:rsidRDefault="005A045C" w:rsidP="004F0925">
      <w:pPr>
        <w:pStyle w:val="af9"/>
        <w:numPr>
          <w:ilvl w:val="0"/>
          <w:numId w:val="45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紙本書籍，出版地為美國以外之國家，須註明出版地。</w:t>
      </w:r>
    </w:p>
    <w:p w14:paraId="1132BC37" w14:textId="77777777" w:rsidR="005A045C" w:rsidRPr="00BB757B" w:rsidRDefault="005A045C" w:rsidP="00A75E00">
      <w:pPr>
        <w:pStyle w:val="Web"/>
        <w:spacing w:before="0" w:beforeAutospacing="0" w:after="0" w:afterAutospacing="0" w:line="360" w:lineRule="auto"/>
        <w:ind w:leftChars="200" w:left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>Author</w:t>
      </w:r>
      <w:r w:rsidR="00A1617A" w:rsidRPr="00BB757B">
        <w:rPr>
          <w:rStyle w:val="afc"/>
          <w:rFonts w:ascii="Times New Roman" w:hAnsi="Times New Roman"/>
        </w:rPr>
        <w:footnoteReference w:id="3"/>
      </w:r>
      <w:r w:rsidRPr="00BB757B">
        <w:rPr>
          <w:rFonts w:ascii="Times New Roman" w:hAnsi="Times New Roman"/>
        </w:rPr>
        <w:t xml:space="preserve">, A. A. (Year). </w:t>
      </w:r>
      <w:r w:rsidRPr="00BB757B">
        <w:rPr>
          <w:rFonts w:ascii="Times New Roman" w:hAnsi="Times New Roman"/>
          <w:i/>
          <w:iCs/>
        </w:rPr>
        <w:t>Book title</w:t>
      </w:r>
      <w:r w:rsidRPr="00BB757B">
        <w:rPr>
          <w:rFonts w:ascii="Times New Roman" w:hAnsi="Times New Roman"/>
        </w:rPr>
        <w:t xml:space="preserve">. Location: Publisher. </w:t>
      </w:r>
    </w:p>
    <w:p w14:paraId="626B3AE8" w14:textId="77777777" w:rsidR="005A045C" w:rsidRPr="00BB757B" w:rsidRDefault="005A045C" w:rsidP="00A75E00">
      <w:pPr>
        <w:spacing w:line="360" w:lineRule="auto"/>
        <w:ind w:leftChars="200" w:left="48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14:paraId="46BFC793" w14:textId="77777777" w:rsidR="005A045C" w:rsidRPr="00BB757B" w:rsidRDefault="005A045C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Shotton, M. </w:t>
      </w:r>
      <w:proofErr w:type="gramStart"/>
      <w:r w:rsidRPr="00BB757B">
        <w:rPr>
          <w:rFonts w:ascii="Times New Roman" w:hAnsi="Times New Roman"/>
        </w:rPr>
        <w:t>A.(</w:t>
      </w:r>
      <w:proofErr w:type="gramEnd"/>
      <w:r w:rsidRPr="00BB757B">
        <w:rPr>
          <w:rFonts w:ascii="Times New Roman" w:hAnsi="Times New Roman"/>
        </w:rPr>
        <w:t xml:space="preserve">1989). </w:t>
      </w:r>
      <w:r w:rsidRPr="00BB757B">
        <w:rPr>
          <w:rFonts w:ascii="Times New Roman" w:hAnsi="Times New Roman"/>
          <w:i/>
          <w:iCs/>
        </w:rPr>
        <w:t>Computer addition? A study of computer dependency</w:t>
      </w:r>
      <w:r w:rsidRPr="00BB757B">
        <w:rPr>
          <w:rFonts w:ascii="Times New Roman" w:hAnsi="Times New Roman"/>
        </w:rPr>
        <w:t>. London, England: Taylor &amp; Francis.</w:t>
      </w:r>
    </w:p>
    <w:p w14:paraId="46581E74" w14:textId="77777777" w:rsidR="00811591" w:rsidRPr="00BB757B" w:rsidRDefault="00AA557A" w:rsidP="004F0925">
      <w:pPr>
        <w:pStyle w:val="af9"/>
        <w:numPr>
          <w:ilvl w:val="0"/>
          <w:numId w:val="45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書籍中某一章，請註明該章頁碼</w:t>
      </w:r>
      <w:r w:rsidR="004829DF" w:rsidRPr="00BB757B">
        <w:rPr>
          <w:rFonts w:eastAsiaTheme="minorEastAsia" w:hint="eastAsia"/>
          <w:szCs w:val="24"/>
        </w:rPr>
        <w:t>。</w:t>
      </w:r>
    </w:p>
    <w:p w14:paraId="3D952FFE" w14:textId="77777777" w:rsidR="00B916EA" w:rsidRPr="00BB757B" w:rsidRDefault="00B916EA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 w:cs="Times New Roman"/>
        </w:rPr>
      </w:pPr>
      <w:r w:rsidRPr="00BB757B">
        <w:rPr>
          <w:rFonts w:ascii="Times New Roman" w:hAnsi="Times New Roman" w:cs="Times New Roman"/>
        </w:rPr>
        <w:t xml:space="preserve">Author, A. A. (Year). Chapter title. In B. B. Author &amp; C. C. Author (Eds.), </w:t>
      </w:r>
      <w:r w:rsidRPr="00BB757B">
        <w:rPr>
          <w:rFonts w:ascii="Times New Roman" w:hAnsi="Times New Roman" w:cs="Times New Roman"/>
          <w:i/>
          <w:iCs/>
        </w:rPr>
        <w:t xml:space="preserve">Books title </w:t>
      </w:r>
      <w:r w:rsidRPr="00BB757B">
        <w:rPr>
          <w:rFonts w:ascii="Times New Roman" w:hAnsi="Times New Roman" w:cs="Times New Roman"/>
        </w:rPr>
        <w:t xml:space="preserve">(pp. xx-xx). Location: Publisher. </w:t>
      </w:r>
    </w:p>
    <w:p w14:paraId="1F5EF3AC" w14:textId="77777777" w:rsidR="00B916EA" w:rsidRPr="00BB757B" w:rsidRDefault="00B916EA" w:rsidP="00A75E00">
      <w:pPr>
        <w:spacing w:line="360" w:lineRule="auto"/>
        <w:ind w:leftChars="200" w:left="680" w:hanging="20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14:paraId="18B6E381" w14:textId="77777777" w:rsidR="00AC485A" w:rsidRPr="00BB757B" w:rsidRDefault="00B916EA" w:rsidP="00A75E00">
      <w:pPr>
        <w:spacing w:line="360" w:lineRule="auto"/>
        <w:ind w:leftChars="200" w:left="960" w:hangingChars="200" w:hanging="480"/>
        <w:rPr>
          <w:rFonts w:eastAsiaTheme="minorEastAsia"/>
        </w:rPr>
      </w:pPr>
      <w:r w:rsidRPr="00BB757B">
        <w:rPr>
          <w:rFonts w:eastAsiaTheme="minorEastAsia"/>
        </w:rPr>
        <w:t xml:space="preserve">Morrin, M., &amp; Heimer, I. P. (1986). Feeding and drinking. In C. F. Coles &amp; F. C. </w:t>
      </w:r>
      <w:proofErr w:type="spellStart"/>
      <w:r w:rsidRPr="00BB757B">
        <w:rPr>
          <w:rFonts w:eastAsiaTheme="minorEastAsia"/>
        </w:rPr>
        <w:t>Frasser</w:t>
      </w:r>
      <w:proofErr w:type="spellEnd"/>
      <w:r w:rsidRPr="00BB757B">
        <w:rPr>
          <w:rFonts w:eastAsiaTheme="minorEastAsia"/>
        </w:rPr>
        <w:t xml:space="preserve"> (Eds.), </w:t>
      </w:r>
      <w:r w:rsidRPr="00BB757B">
        <w:rPr>
          <w:rFonts w:eastAsiaTheme="minorEastAsia"/>
          <w:i/>
        </w:rPr>
        <w:t>Control of intake</w:t>
      </w:r>
      <w:r w:rsidRPr="00BB757B">
        <w:rPr>
          <w:rFonts w:eastAsiaTheme="minorEastAsia"/>
        </w:rPr>
        <w:t xml:space="preserve"> (3rd ed., pp. 18-97). Berkeley, CA: American Physiological Society.</w:t>
      </w:r>
    </w:p>
    <w:p w14:paraId="3B42936C" w14:textId="77777777" w:rsidR="00C144FA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期刊</w:t>
      </w:r>
    </w:p>
    <w:p w14:paraId="041E5B9F" w14:textId="77777777" w:rsidR="00C144FA" w:rsidRPr="00BB757B" w:rsidRDefault="00C144FA" w:rsidP="00A75E00">
      <w:pPr>
        <w:spacing w:line="360" w:lineRule="auto"/>
        <w:ind w:leftChars="200" w:left="960" w:hangingChars="200" w:hanging="480"/>
        <w:jc w:val="both"/>
        <w:rPr>
          <w:rFonts w:eastAsiaTheme="minorEastAsia"/>
        </w:rPr>
      </w:pPr>
      <w:r w:rsidRPr="00BB757B">
        <w:t>Author, A. A., Author, B. B., &amp; Author, C. C. (Year). Title of article</w:t>
      </w:r>
      <w:r w:rsidRPr="00BB757B">
        <w:rPr>
          <w:i/>
          <w:iCs/>
        </w:rPr>
        <w:t>. Title of Periodical, xx</w:t>
      </w:r>
      <w:r w:rsidRPr="00BB757B">
        <w:t xml:space="preserve">(xx), xxx-xxx. </w:t>
      </w:r>
    </w:p>
    <w:p w14:paraId="1BAD9DE2" w14:textId="77777777" w:rsidR="0023185D" w:rsidRPr="00BB757B" w:rsidRDefault="0023185D" w:rsidP="00A75E00">
      <w:pPr>
        <w:pStyle w:val="Web"/>
        <w:spacing w:before="0" w:beforeAutospacing="0" w:after="0" w:afterAutospacing="0" w:line="360" w:lineRule="auto"/>
        <w:ind w:leftChars="200" w:left="680" w:hanging="200"/>
        <w:jc w:val="both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範例：</w:t>
      </w:r>
    </w:p>
    <w:p w14:paraId="6E8EA6A3" w14:textId="77777777" w:rsidR="002907A4" w:rsidRPr="00BB757B" w:rsidRDefault="002907A4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 xml:space="preserve">Paolo, A. M., &amp; Ryan, J. J. </w:t>
      </w:r>
      <w:r w:rsidRPr="00BB757B">
        <w:rPr>
          <w:rFonts w:ascii="Times New Roman" w:hAnsi="Times New Roman"/>
        </w:rPr>
        <w:t xml:space="preserve">(1993). WAIS-R abbreviated forms in the elderly: A comparison of the Sate-Mogel with a seven-subtest short form. </w:t>
      </w:r>
      <w:r w:rsidRPr="00BB757B">
        <w:rPr>
          <w:rFonts w:ascii="Times New Roman" w:hAnsi="Times New Roman"/>
          <w:i/>
        </w:rPr>
        <w:t>Psychological Assessment</w:t>
      </w:r>
      <w:r w:rsidRPr="00BB757B">
        <w:rPr>
          <w:rFonts w:ascii="Times New Roman" w:hAnsi="Times New Roman"/>
        </w:rPr>
        <w:t xml:space="preserve">, </w:t>
      </w:r>
      <w:r w:rsidRPr="00BB757B">
        <w:rPr>
          <w:rFonts w:ascii="Times New Roman" w:hAnsi="Times New Roman"/>
          <w:i/>
        </w:rPr>
        <w:t>5</w:t>
      </w:r>
      <w:r w:rsidRPr="00BB757B">
        <w:rPr>
          <w:rFonts w:ascii="Times New Roman" w:hAnsi="Times New Roman"/>
        </w:rPr>
        <w:t>, 425-429.</w:t>
      </w:r>
    </w:p>
    <w:p w14:paraId="719BBC9D" w14:textId="77777777" w:rsidR="00C144FA" w:rsidRPr="00BB757B" w:rsidRDefault="002907A4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 w:cs="Times New Roman"/>
        </w:rPr>
      </w:pPr>
      <w:r w:rsidRPr="00BB757B">
        <w:rPr>
          <w:rFonts w:ascii="Times New Roman" w:hAnsi="Times New Roman" w:cs="Times New Roman"/>
        </w:rPr>
        <w:lastRenderedPageBreak/>
        <w:t xml:space="preserve">Goldsmith H. H., &amp; </w:t>
      </w:r>
      <w:proofErr w:type="spellStart"/>
      <w:r w:rsidRPr="00BB757B">
        <w:rPr>
          <w:rFonts w:ascii="Times New Roman" w:hAnsi="Times New Roman" w:cs="Times New Roman"/>
        </w:rPr>
        <w:t>Alansky</w:t>
      </w:r>
      <w:proofErr w:type="spellEnd"/>
      <w:r w:rsidRPr="00BB757B">
        <w:rPr>
          <w:rFonts w:ascii="Times New Roman" w:hAnsi="Times New Roman" w:cs="Times New Roman"/>
        </w:rPr>
        <w:t xml:space="preserve">, J. A. (1987). Maternal and infant temperamental predictors of attachment: A meta-analytic review. </w:t>
      </w:r>
      <w:r w:rsidRPr="00BB757B">
        <w:rPr>
          <w:rFonts w:ascii="Times New Roman" w:hAnsi="Times New Roman" w:cs="Times New Roman"/>
          <w:i/>
        </w:rPr>
        <w:t>Journal of Consulting and Clinical Psychology</w:t>
      </w:r>
      <w:r w:rsidRPr="00BB757B">
        <w:rPr>
          <w:rFonts w:ascii="Times New Roman" w:hAnsi="Times New Roman" w:cs="Times New Roman"/>
        </w:rPr>
        <w:t xml:space="preserve">, </w:t>
      </w:r>
      <w:r w:rsidRPr="00BB757B">
        <w:rPr>
          <w:rFonts w:ascii="Times New Roman" w:hAnsi="Times New Roman" w:cs="Times New Roman"/>
          <w:i/>
        </w:rPr>
        <w:t>55</w:t>
      </w:r>
      <w:r w:rsidRPr="00BB757B">
        <w:rPr>
          <w:rFonts w:ascii="Times New Roman" w:hAnsi="Times New Roman" w:cs="Times New Roman"/>
        </w:rPr>
        <w:t>(6), 1-16.</w:t>
      </w:r>
    </w:p>
    <w:p w14:paraId="7E9FC78C" w14:textId="77777777" w:rsidR="009316B4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proofErr w:type="gramStart"/>
      <w:r w:rsidRPr="00BB757B">
        <w:rPr>
          <w:rFonts w:eastAsiaTheme="minorEastAsia" w:hint="eastAsia"/>
          <w:szCs w:val="24"/>
        </w:rPr>
        <w:t>碩</w:t>
      </w:r>
      <w:proofErr w:type="gramEnd"/>
      <w:r w:rsidRPr="00BB757B">
        <w:rPr>
          <w:rFonts w:eastAsiaTheme="minorEastAsia" w:hint="eastAsia"/>
          <w:szCs w:val="24"/>
        </w:rPr>
        <w:t>博士論文</w:t>
      </w:r>
    </w:p>
    <w:p w14:paraId="52B73115" w14:textId="77777777" w:rsidR="007D73CE" w:rsidRPr="00BB757B" w:rsidRDefault="0053452B" w:rsidP="004F0925">
      <w:pPr>
        <w:pStyle w:val="af9"/>
        <w:numPr>
          <w:ilvl w:val="0"/>
          <w:numId w:val="46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英文學位論文來自收取費用之資料庫。</w:t>
      </w:r>
    </w:p>
    <w:p w14:paraId="58E2C9C5" w14:textId="77777777" w:rsidR="0053452B" w:rsidRPr="00BB757B" w:rsidRDefault="0053452B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 w:cs="Times New Roman"/>
        </w:rPr>
      </w:pPr>
      <w:r w:rsidRPr="00BB757B">
        <w:rPr>
          <w:rFonts w:ascii="Times New Roman" w:hAnsi="Times New Roman" w:cs="Times New Roman"/>
        </w:rPr>
        <w:t xml:space="preserve">Author, A. A. (Year). </w:t>
      </w:r>
      <w:r w:rsidRPr="00BB757B">
        <w:rPr>
          <w:rFonts w:ascii="Times New Roman" w:hAnsi="Times New Roman" w:cs="Times New Roman"/>
          <w:i/>
          <w:iCs/>
        </w:rPr>
        <w:t xml:space="preserve">Title of doctoral dissertation or </w:t>
      </w:r>
      <w:proofErr w:type="spellStart"/>
      <w:r w:rsidRPr="00BB757B">
        <w:rPr>
          <w:rFonts w:ascii="Times New Roman" w:hAnsi="Times New Roman" w:cs="Times New Roman"/>
          <w:i/>
          <w:iCs/>
        </w:rPr>
        <w:t>mater’s</w:t>
      </w:r>
      <w:proofErr w:type="spellEnd"/>
      <w:r w:rsidRPr="00BB757B">
        <w:rPr>
          <w:rFonts w:ascii="Times New Roman" w:hAnsi="Times New Roman" w:cs="Times New Roman"/>
          <w:i/>
          <w:iCs/>
        </w:rPr>
        <w:t xml:space="preserve"> thesis </w:t>
      </w:r>
      <w:r w:rsidRPr="00BB757B">
        <w:rPr>
          <w:rFonts w:ascii="Times New Roman" w:hAnsi="Times New Roman" w:cs="Times New Roman"/>
        </w:rPr>
        <w:t xml:space="preserve">(Doctoral dissertation or master's thesis). Available from Name of database. (Accession or order No.) </w:t>
      </w:r>
    </w:p>
    <w:p w14:paraId="0F636DED" w14:textId="77777777" w:rsidR="0053452B" w:rsidRPr="00BB757B" w:rsidRDefault="0053452B" w:rsidP="00A75E00">
      <w:pPr>
        <w:spacing w:line="360" w:lineRule="auto"/>
        <w:ind w:leftChars="200" w:left="680" w:hanging="20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14:paraId="747CCB07" w14:textId="77777777" w:rsidR="0053452B" w:rsidRPr="00BB757B" w:rsidRDefault="0053452B" w:rsidP="00A75E00">
      <w:pPr>
        <w:spacing w:line="360" w:lineRule="auto"/>
        <w:ind w:leftChars="200" w:left="960" w:hangingChars="200" w:hanging="480"/>
        <w:rPr>
          <w:rFonts w:eastAsiaTheme="minorEastAsia"/>
        </w:rPr>
      </w:pPr>
      <w:r w:rsidRPr="00BB757B">
        <w:rPr>
          <w:rFonts w:eastAsiaTheme="minorEastAsia"/>
        </w:rPr>
        <w:t xml:space="preserve">McNiel, D. S. (2006). </w:t>
      </w:r>
      <w:r w:rsidRPr="00BB757B">
        <w:rPr>
          <w:rFonts w:eastAsiaTheme="minorEastAsia"/>
          <w:i/>
        </w:rPr>
        <w:t>Meaning through narrative: A personal narrative discussing growing up with an alcoholic mother</w:t>
      </w:r>
      <w:r w:rsidRPr="00BB757B">
        <w:rPr>
          <w:rFonts w:eastAsiaTheme="minorEastAsia"/>
        </w:rPr>
        <w:t xml:space="preserve"> (</w:t>
      </w:r>
      <w:proofErr w:type="gramStart"/>
      <w:r w:rsidRPr="00BB757B">
        <w:rPr>
          <w:rFonts w:eastAsiaTheme="minorEastAsia"/>
        </w:rPr>
        <w:t>Master's</w:t>
      </w:r>
      <w:proofErr w:type="gramEnd"/>
      <w:r w:rsidRPr="00BB757B">
        <w:rPr>
          <w:rFonts w:eastAsiaTheme="minorEastAsia"/>
        </w:rPr>
        <w:t xml:space="preserve"> thesis). Available from ProQuest Dissertation and theses </w:t>
      </w:r>
      <w:proofErr w:type="gramStart"/>
      <w:r w:rsidRPr="00BB757B">
        <w:rPr>
          <w:rFonts w:eastAsiaTheme="minorEastAsia"/>
        </w:rPr>
        <w:t>database</w:t>
      </w:r>
      <w:proofErr w:type="gramEnd"/>
      <w:r w:rsidRPr="00BB757B">
        <w:rPr>
          <w:rFonts w:eastAsiaTheme="minorEastAsia"/>
        </w:rPr>
        <w:t>. (UMI No. 1434728)</w:t>
      </w:r>
    </w:p>
    <w:p w14:paraId="7285B2A4" w14:textId="77777777" w:rsidR="0053452B" w:rsidRPr="00BB757B" w:rsidRDefault="0053452B" w:rsidP="004F0925">
      <w:pPr>
        <w:pStyle w:val="af9"/>
        <w:numPr>
          <w:ilvl w:val="0"/>
          <w:numId w:val="46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英文學位論文來自網路，須註明校名、學校所在地，如果校名已能明確顯示學校所在城市，學校所在地可省略。</w:t>
      </w:r>
    </w:p>
    <w:p w14:paraId="0E233B63" w14:textId="77777777" w:rsidR="0053452B" w:rsidRPr="00BB757B" w:rsidRDefault="0053452B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Author, A. A. (Year). </w:t>
      </w:r>
      <w:r w:rsidRPr="00BB757B">
        <w:rPr>
          <w:rFonts w:ascii="Times New Roman" w:hAnsi="Times New Roman"/>
          <w:i/>
          <w:iCs/>
        </w:rPr>
        <w:t xml:space="preserve">Title of doctoral dissertation or </w:t>
      </w:r>
      <w:proofErr w:type="spellStart"/>
      <w:r w:rsidRPr="00BB757B">
        <w:rPr>
          <w:rFonts w:ascii="Times New Roman" w:hAnsi="Times New Roman"/>
          <w:i/>
          <w:iCs/>
        </w:rPr>
        <w:t>mater’s</w:t>
      </w:r>
      <w:proofErr w:type="spellEnd"/>
      <w:r w:rsidRPr="00BB757B">
        <w:rPr>
          <w:rFonts w:ascii="Times New Roman" w:hAnsi="Times New Roman"/>
          <w:i/>
          <w:iCs/>
        </w:rPr>
        <w:t xml:space="preserve"> thesis </w:t>
      </w:r>
      <w:r w:rsidRPr="00BB757B">
        <w:rPr>
          <w:rFonts w:ascii="Times New Roman" w:hAnsi="Times New Roman"/>
        </w:rPr>
        <w:t xml:space="preserve">(Doctoral dissertation or master's thesis, Name of Institution, Location). Retrieved from http://xxx.xxx.xxx </w:t>
      </w:r>
    </w:p>
    <w:p w14:paraId="78A9F78A" w14:textId="77777777" w:rsidR="0053452B" w:rsidRPr="00BB757B" w:rsidRDefault="00D25CA8" w:rsidP="00A75E00">
      <w:pPr>
        <w:spacing w:line="360" w:lineRule="auto"/>
        <w:ind w:leftChars="200" w:left="680" w:hanging="20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14:paraId="2B8A5A47" w14:textId="77777777" w:rsidR="00D25CA8" w:rsidRPr="00BB757B" w:rsidRDefault="00D25CA8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Bruckman, A. (1997). </w:t>
      </w:r>
      <w:r w:rsidRPr="00BB757B">
        <w:rPr>
          <w:rFonts w:ascii="Times New Roman" w:hAnsi="Times New Roman"/>
          <w:i/>
          <w:iCs/>
        </w:rPr>
        <w:t xml:space="preserve">Moose Crossing: Construction, community, and learning in a networked virtual world for kids </w:t>
      </w:r>
      <w:r w:rsidRPr="00BB757B">
        <w:rPr>
          <w:rFonts w:ascii="Times New Roman" w:hAnsi="Times New Roman"/>
        </w:rPr>
        <w:t>(Doctoral dissertation, Massachusetts Institute of Technology). Retrieved from http://www. static.cc.gatech.edu/~</w:t>
      </w:r>
      <w:proofErr w:type="spellStart"/>
      <w:r w:rsidRPr="00BB757B">
        <w:rPr>
          <w:rFonts w:ascii="Times New Roman" w:hAnsi="Times New Roman"/>
        </w:rPr>
        <w:t>asb</w:t>
      </w:r>
      <w:proofErr w:type="spellEnd"/>
      <w:r w:rsidRPr="00BB757B">
        <w:rPr>
          <w:rFonts w:ascii="Times New Roman" w:hAnsi="Times New Roman"/>
        </w:rPr>
        <w:t xml:space="preserve">/thesis/ </w:t>
      </w:r>
    </w:p>
    <w:p w14:paraId="75B6140E" w14:textId="77777777" w:rsidR="009316B4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研討會</w:t>
      </w:r>
      <w:r w:rsidR="007442AD" w:rsidRPr="00BB757B">
        <w:rPr>
          <w:rFonts w:eastAsiaTheme="minorEastAsia" w:hint="eastAsia"/>
          <w:szCs w:val="24"/>
        </w:rPr>
        <w:t>文章</w:t>
      </w:r>
    </w:p>
    <w:p w14:paraId="652C5B1D" w14:textId="77777777" w:rsidR="005537BE" w:rsidRPr="00BB757B" w:rsidRDefault="005537BE" w:rsidP="004F0925">
      <w:pPr>
        <w:pStyle w:val="af9"/>
        <w:numPr>
          <w:ilvl w:val="0"/>
          <w:numId w:val="47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有專題主持人</w:t>
      </w:r>
    </w:p>
    <w:p w14:paraId="71B05574" w14:textId="77777777" w:rsidR="005537BE" w:rsidRPr="00BB757B" w:rsidRDefault="005537BE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Author, A. A. (Year, Month). Title of contribution. In B. B. Chairperson </w:t>
      </w:r>
    </w:p>
    <w:p w14:paraId="14CB2EE4" w14:textId="77777777" w:rsidR="005537BE" w:rsidRPr="00BB757B" w:rsidRDefault="005537BE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(Chair), </w:t>
      </w:r>
      <w:r w:rsidRPr="00BB757B">
        <w:rPr>
          <w:rFonts w:ascii="Times New Roman" w:hAnsi="Times New Roman"/>
          <w:i/>
          <w:iCs/>
        </w:rPr>
        <w:t>Title of Symposium</w:t>
      </w:r>
      <w:r w:rsidRPr="00BB757B">
        <w:rPr>
          <w:rFonts w:ascii="Times New Roman" w:hAnsi="Times New Roman"/>
        </w:rPr>
        <w:t xml:space="preserve">. Symposium </w:t>
      </w:r>
      <w:proofErr w:type="gramStart"/>
      <w:r w:rsidRPr="00BB757B">
        <w:rPr>
          <w:rFonts w:ascii="Times New Roman" w:hAnsi="Times New Roman"/>
        </w:rPr>
        <w:t>conducted</w:t>
      </w:r>
      <w:proofErr w:type="gramEnd"/>
      <w:r w:rsidRPr="00BB757B">
        <w:rPr>
          <w:rFonts w:ascii="Times New Roman" w:hAnsi="Times New Roman"/>
        </w:rPr>
        <w:t xml:space="preserve"> at the meeting of Organization Name, Location. </w:t>
      </w:r>
    </w:p>
    <w:p w14:paraId="51D29C18" w14:textId="77777777" w:rsidR="005537BE" w:rsidRPr="00BB757B" w:rsidRDefault="00F2167C" w:rsidP="00A75E00">
      <w:pPr>
        <w:tabs>
          <w:tab w:val="left" w:pos="2079"/>
        </w:tabs>
        <w:spacing w:line="360" w:lineRule="auto"/>
        <w:ind w:leftChars="200" w:left="680" w:hanging="200"/>
        <w:jc w:val="both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14:paraId="17BB3890" w14:textId="77777777" w:rsidR="00890A05" w:rsidRPr="00BB757B" w:rsidRDefault="00890A05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 w:cs="Times New Roman"/>
        </w:rPr>
      </w:pPr>
      <w:proofErr w:type="spellStart"/>
      <w:r w:rsidRPr="00BB757B">
        <w:rPr>
          <w:rFonts w:ascii="Times New Roman" w:hAnsi="Times New Roman" w:cs="Times New Roman"/>
        </w:rPr>
        <w:t>Muellbauer</w:t>
      </w:r>
      <w:proofErr w:type="spellEnd"/>
      <w:r w:rsidRPr="00BB757B">
        <w:rPr>
          <w:rFonts w:ascii="Times New Roman" w:hAnsi="Times New Roman" w:cs="Times New Roman"/>
        </w:rPr>
        <w:t xml:space="preserve">, J. (2007, September). Housing credit and consumer expenditure. In S. S. Ludvigson (Chair), </w:t>
      </w:r>
      <w:r w:rsidRPr="00BB757B">
        <w:rPr>
          <w:rFonts w:ascii="Times New Roman" w:hAnsi="Times New Roman" w:cs="Times New Roman"/>
          <w:i/>
          <w:iCs/>
        </w:rPr>
        <w:t>Housing and consumer behavior</w:t>
      </w:r>
      <w:r w:rsidRPr="00BB757B">
        <w:rPr>
          <w:rFonts w:ascii="Times New Roman" w:hAnsi="Times New Roman" w:cs="Times New Roman"/>
        </w:rPr>
        <w:t xml:space="preserve">. </w:t>
      </w:r>
      <w:proofErr w:type="gramStart"/>
      <w:r w:rsidRPr="00BB757B">
        <w:rPr>
          <w:rFonts w:ascii="Times New Roman" w:hAnsi="Times New Roman" w:cs="Times New Roman"/>
        </w:rPr>
        <w:t>Symposium</w:t>
      </w:r>
      <w:proofErr w:type="gramEnd"/>
      <w:r w:rsidRPr="00BB757B">
        <w:rPr>
          <w:rFonts w:ascii="Times New Roman" w:hAnsi="Times New Roman" w:cs="Times New Roman"/>
        </w:rPr>
        <w:t xml:space="preserve"> conducted at the meeting of the Federal Reserve Bank of Kansas City, Jackson Hole, WY. </w:t>
      </w:r>
    </w:p>
    <w:p w14:paraId="047598C0" w14:textId="77777777" w:rsidR="00890A05" w:rsidRPr="00BB757B" w:rsidRDefault="00890A05" w:rsidP="004F0925">
      <w:pPr>
        <w:pStyle w:val="af9"/>
        <w:numPr>
          <w:ilvl w:val="0"/>
          <w:numId w:val="47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定期在網路上發行之會議專刊</w:t>
      </w:r>
      <w:r w:rsidR="006D2FC1" w:rsidRPr="00BB757B">
        <w:rPr>
          <w:rFonts w:eastAsiaTheme="minorEastAsia" w:hint="eastAsia"/>
          <w:szCs w:val="24"/>
        </w:rPr>
        <w:t>（文章有</w:t>
      </w:r>
      <w:r w:rsidR="006D2FC1" w:rsidRPr="00BB757B">
        <w:rPr>
          <w:rFonts w:eastAsiaTheme="minorEastAsia" w:hint="eastAsia"/>
          <w:szCs w:val="24"/>
        </w:rPr>
        <w:t>DOI</w:t>
      </w:r>
      <w:r w:rsidR="006D2FC1" w:rsidRPr="00BB757B">
        <w:rPr>
          <w:rFonts w:eastAsiaTheme="minorEastAsia" w:hint="eastAsia"/>
          <w:szCs w:val="24"/>
        </w:rPr>
        <w:t>）</w:t>
      </w:r>
    </w:p>
    <w:p w14:paraId="2E71A636" w14:textId="77777777" w:rsidR="00890A05" w:rsidRPr="00BB757B" w:rsidRDefault="00890A05" w:rsidP="006D2FC1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Author, A. A. (Year). </w:t>
      </w:r>
      <w:r w:rsidRPr="00BB757B">
        <w:rPr>
          <w:rFonts w:ascii="Times New Roman" w:hAnsi="Times New Roman"/>
          <w:i/>
          <w:iCs/>
        </w:rPr>
        <w:t xml:space="preserve">Title of paper. </w:t>
      </w:r>
      <w:r w:rsidR="00D97F90" w:rsidRPr="00BB757B">
        <w:rPr>
          <w:rFonts w:ascii="Times New Roman" w:hAnsi="Times New Roman"/>
        </w:rPr>
        <w:t xml:space="preserve">Proceedings Title, pp. xx-xx. </w:t>
      </w:r>
      <w:proofErr w:type="spellStart"/>
      <w:r w:rsidRPr="00BB757B">
        <w:rPr>
          <w:rFonts w:ascii="Times New Roman" w:hAnsi="Times New Roman"/>
        </w:rPr>
        <w:t>doi</w:t>
      </w:r>
      <w:proofErr w:type="spellEnd"/>
      <w:r w:rsidR="007035A0" w:rsidRPr="00BB757B">
        <w:rPr>
          <w:rStyle w:val="afc"/>
          <w:rFonts w:ascii="Times New Roman" w:hAnsi="Times New Roman" w:hint="eastAsia"/>
        </w:rPr>
        <w:footnoteReference w:id="4"/>
      </w:r>
      <w:r w:rsidRPr="00BB757B">
        <w:rPr>
          <w:rFonts w:ascii="Times New Roman" w:hAnsi="Times New Roman"/>
        </w:rPr>
        <w:t>:</w:t>
      </w:r>
      <w:proofErr w:type="spellStart"/>
      <w:r w:rsidRPr="00BB757B">
        <w:rPr>
          <w:rFonts w:ascii="Times New Roman" w:hAnsi="Times New Roman"/>
        </w:rPr>
        <w:t>xx.xxxxxxxxxx</w:t>
      </w:r>
      <w:proofErr w:type="spellEnd"/>
    </w:p>
    <w:p w14:paraId="590242C0" w14:textId="77777777" w:rsidR="00890A05" w:rsidRPr="00BB757B" w:rsidRDefault="00890A05" w:rsidP="00A75E00">
      <w:pPr>
        <w:tabs>
          <w:tab w:val="left" w:pos="2079"/>
        </w:tabs>
        <w:spacing w:line="360" w:lineRule="auto"/>
        <w:ind w:leftChars="200" w:left="960" w:hangingChars="200" w:hanging="480"/>
        <w:jc w:val="both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14:paraId="46C7B77C" w14:textId="77777777" w:rsidR="006D2FC1" w:rsidRPr="00BB757B" w:rsidRDefault="00890A05" w:rsidP="006D2FC1">
      <w:pPr>
        <w:tabs>
          <w:tab w:val="left" w:pos="2079"/>
        </w:tabs>
        <w:spacing w:line="360" w:lineRule="auto"/>
        <w:ind w:leftChars="200" w:left="960" w:hangingChars="200" w:hanging="480"/>
        <w:jc w:val="both"/>
        <w:rPr>
          <w:rFonts w:eastAsiaTheme="minorEastAsia"/>
        </w:rPr>
      </w:pPr>
      <w:r w:rsidRPr="00BB757B">
        <w:rPr>
          <w:rFonts w:eastAsiaTheme="minorEastAsia"/>
        </w:rPr>
        <w:t>Herculano-</w:t>
      </w:r>
      <w:proofErr w:type="spellStart"/>
      <w:r w:rsidRPr="00BB757B">
        <w:rPr>
          <w:rFonts w:eastAsiaTheme="minorEastAsia"/>
        </w:rPr>
        <w:t>Houzel</w:t>
      </w:r>
      <w:proofErr w:type="spellEnd"/>
      <w:r w:rsidRPr="00BB757B">
        <w:rPr>
          <w:rFonts w:eastAsiaTheme="minorEastAsia"/>
        </w:rPr>
        <w:t>, S., S. Collins., C. E. Wong, Kaas, J. H.,</w:t>
      </w:r>
      <w:r w:rsidRPr="00BB757B">
        <w:rPr>
          <w:rFonts w:eastAsiaTheme="minorEastAsia" w:hint="eastAsia"/>
        </w:rPr>
        <w:t xml:space="preserve"> </w:t>
      </w:r>
      <w:r w:rsidRPr="00BB757B">
        <w:rPr>
          <w:rFonts w:eastAsiaTheme="minorEastAsia"/>
        </w:rPr>
        <w:t>Lent, R. (2008).</w:t>
      </w:r>
      <w:r w:rsidRPr="00BB757B">
        <w:rPr>
          <w:rFonts w:eastAsiaTheme="minorEastAsia"/>
          <w:i/>
        </w:rPr>
        <w:t xml:space="preserve"> The basic nonuniformity of the cerebral cortex</w:t>
      </w:r>
      <w:r w:rsidRPr="00BB757B">
        <w:rPr>
          <w:rFonts w:eastAsiaTheme="minorEastAsia"/>
        </w:rPr>
        <w:t>. Proceedings of the National Academy of Sciences 105, 12593-12598. doi:10.1073/</w:t>
      </w:r>
      <w:proofErr w:type="spellStart"/>
      <w:r w:rsidRPr="00BB757B">
        <w:rPr>
          <w:rFonts w:eastAsiaTheme="minorEastAsia"/>
        </w:rPr>
        <w:t>pnas</w:t>
      </w:r>
      <w:proofErr w:type="spellEnd"/>
      <w:r w:rsidRPr="00BB757B">
        <w:rPr>
          <w:rFonts w:eastAsiaTheme="minorEastAsia"/>
        </w:rPr>
        <w:t>. 0805417105</w:t>
      </w:r>
    </w:p>
    <w:p w14:paraId="76D6F3EC" w14:textId="77777777" w:rsidR="00423350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網路</w:t>
      </w:r>
      <w:r w:rsidR="00423350" w:rsidRPr="00BB757B">
        <w:rPr>
          <w:rFonts w:eastAsiaTheme="minorEastAsia" w:hint="eastAsia"/>
          <w:szCs w:val="24"/>
        </w:rPr>
        <w:t>：電子媒體文獻一律不必詳細寫出上網擷取該文獻的詳細日期，除非該網站內容經常變動。較常引用為網路的雜誌文章，如下所示：</w:t>
      </w:r>
    </w:p>
    <w:p w14:paraId="2F58A9CF" w14:textId="77777777" w:rsidR="00423350" w:rsidRPr="00BB757B" w:rsidRDefault="00423350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/>
        </w:rPr>
        <w:lastRenderedPageBreak/>
        <w:t xml:space="preserve">Author, A. A. &amp; Author, B. B. (Year, Month). Article title. </w:t>
      </w:r>
      <w:r w:rsidRPr="00BB757B">
        <w:rPr>
          <w:rFonts w:ascii="Times New Roman" w:hAnsi="Times New Roman"/>
          <w:i/>
          <w:iCs/>
        </w:rPr>
        <w:t>Magazine Title, xxx</w:t>
      </w:r>
      <w:r w:rsidRPr="00BB757B">
        <w:rPr>
          <w:rFonts w:ascii="Times New Roman" w:hAnsi="Times New Roman"/>
        </w:rPr>
        <w:t xml:space="preserve">. Retrieved from http://xxx.xxx.xxx </w:t>
      </w:r>
    </w:p>
    <w:p w14:paraId="77773473" w14:textId="77777777" w:rsidR="00423350" w:rsidRPr="00BB757B" w:rsidRDefault="00423350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範例：</w:t>
      </w:r>
    </w:p>
    <w:p w14:paraId="33242035" w14:textId="77777777" w:rsidR="00AD6578" w:rsidRPr="00BB757B" w:rsidRDefault="00423350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Clay, R. (2008, June). Science vs. ideology: Psychologists fight back about the misuse of research. </w:t>
      </w:r>
      <w:r w:rsidRPr="00BB757B">
        <w:rPr>
          <w:rFonts w:ascii="Times New Roman" w:hAnsi="Times New Roman"/>
          <w:i/>
          <w:iCs/>
        </w:rPr>
        <w:t>Monitor on Psychology, 39</w:t>
      </w:r>
      <w:r w:rsidRPr="00BB757B">
        <w:rPr>
          <w:rFonts w:ascii="Times New Roman" w:hAnsi="Times New Roman"/>
        </w:rPr>
        <w:t xml:space="preserve">(6). Retrieved from http://www.apa.org/ monitor </w:t>
      </w:r>
    </w:p>
    <w:p w14:paraId="0BF4519F" w14:textId="77777777" w:rsidR="00AD6578" w:rsidRPr="00BB757B" w:rsidRDefault="00AD6578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引用二手資料：如引用二手資料，僅在參考文獻中列出閱讀過的二手文獻來源</w:t>
      </w:r>
      <w:r w:rsidR="001D114E" w:rsidRPr="00BB757B">
        <w:rPr>
          <w:rFonts w:eastAsiaTheme="minorEastAsia" w:hint="eastAsia"/>
          <w:szCs w:val="24"/>
        </w:rPr>
        <w:t>。</w:t>
      </w:r>
    </w:p>
    <w:p w14:paraId="36EBF55D" w14:textId="77777777" w:rsidR="00AD6578" w:rsidRPr="00BB757B" w:rsidRDefault="0065552A" w:rsidP="00B2469F">
      <w:pPr>
        <w:pStyle w:val="Web"/>
        <w:ind w:firstLineChars="200" w:firstLine="480"/>
        <w:rPr>
          <w:rFonts w:ascii="Times New Roman" w:hAnsi="Times New Roman" w:cs="TimesNewRomanPSMT"/>
        </w:rPr>
      </w:pPr>
      <w:r w:rsidRPr="00BB757B">
        <w:rPr>
          <w:rFonts w:ascii="Times New Roman" w:eastAsiaTheme="minorEastAsia" w:hAnsi="Times New Roman" w:cs="Times New Roman" w:hint="eastAsia"/>
          <w:szCs w:val="20"/>
        </w:rPr>
        <w:t>內文引用</w:t>
      </w:r>
      <w:r w:rsidR="00320529" w:rsidRPr="00BB757B">
        <w:rPr>
          <w:rFonts w:ascii="Times New Roman" w:eastAsiaTheme="minorEastAsia" w:hAnsi="Times New Roman" w:cs="Times New Roman" w:hint="eastAsia"/>
          <w:szCs w:val="20"/>
        </w:rPr>
        <w:t xml:space="preserve">  </w:t>
      </w:r>
      <w:r w:rsidR="00AD6578" w:rsidRPr="00BB757B">
        <w:rPr>
          <w:rFonts w:ascii="Times New Roman" w:eastAsiaTheme="minorEastAsia" w:hAnsi="Times New Roman" w:cs="Times New Roman" w:hint="eastAsia"/>
          <w:szCs w:val="20"/>
        </w:rPr>
        <w:t>範例：</w:t>
      </w:r>
      <w:r w:rsidR="00AD6578" w:rsidRPr="00BB757B">
        <w:rPr>
          <w:rFonts w:ascii="Times New Roman" w:hAnsi="Times New Roman" w:cs="TimesNewRomanPSMT"/>
        </w:rPr>
        <w:t>Allport’s diary (as cited in Nicholson, 2003)</w:t>
      </w:r>
    </w:p>
    <w:p w14:paraId="1530B7E5" w14:textId="77777777" w:rsidR="00B2469F" w:rsidRPr="00BB757B" w:rsidRDefault="00B2469F" w:rsidP="00320529">
      <w:pPr>
        <w:pStyle w:val="Web"/>
        <w:ind w:firstLineChars="200" w:firstLine="480"/>
        <w:rPr>
          <w:rFonts w:ascii="Times New Roman" w:hAnsi="Times New Roman" w:cs="TimesNewRomanPSMT"/>
        </w:rPr>
      </w:pPr>
      <w:r w:rsidRPr="00BB757B">
        <w:rPr>
          <w:rFonts w:ascii="Times New Roman" w:hAnsi="Times New Roman" w:cs="TimesNewRomanPSMT" w:hint="eastAsia"/>
        </w:rPr>
        <w:t>英文摘要資料格式</w:t>
      </w:r>
    </w:p>
    <w:p w14:paraId="090B8E22" w14:textId="77777777" w:rsidR="00B2469F" w:rsidRPr="00BB757B" w:rsidRDefault="00B2469F" w:rsidP="00320529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 w:cs="TimesNewRomanPSMT"/>
        </w:rPr>
        <w:t xml:space="preserve">Author, A. A., Author, B. B., &amp; Author, C. C. (Year). Article title </w:t>
      </w:r>
      <w:proofErr w:type="spellStart"/>
      <w:r w:rsidRPr="00BB757B">
        <w:rPr>
          <w:rFonts w:ascii="Times New Roman" w:hAnsi="Times New Roman"/>
          <w:i/>
          <w:iCs/>
        </w:rPr>
        <w:t>Title</w:t>
      </w:r>
      <w:proofErr w:type="spellEnd"/>
      <w:r w:rsidRPr="00BB757B">
        <w:rPr>
          <w:rFonts w:ascii="Times New Roman" w:hAnsi="Times New Roman"/>
          <w:i/>
          <w:iCs/>
        </w:rPr>
        <w:t xml:space="preserve"> of Periodical, xx</w:t>
      </w:r>
      <w:r w:rsidRPr="00BB757B">
        <w:rPr>
          <w:rFonts w:ascii="Times New Roman" w:hAnsi="Times New Roman" w:cs="TimesNewRomanPSMT"/>
        </w:rPr>
        <w:t xml:space="preserve">(xx), xxx-xxx. Abstract retrieved from </w:t>
      </w:r>
      <w:r w:rsidRPr="00BB757B">
        <w:rPr>
          <w:rFonts w:ascii="Times New Roman" w:hAnsi="Times New Roman"/>
          <w:i/>
          <w:iCs/>
        </w:rPr>
        <w:t>Secondary Source</w:t>
      </w:r>
      <w:r w:rsidRPr="00BB757B">
        <w:rPr>
          <w:rFonts w:ascii="Times New Roman" w:hAnsi="Times New Roman" w:cs="TimesNewRomanPSMT"/>
        </w:rPr>
        <w:t xml:space="preserve">. (Accession No. </w:t>
      </w:r>
      <w:proofErr w:type="spellStart"/>
      <w:r w:rsidRPr="00BB757B">
        <w:rPr>
          <w:rFonts w:ascii="Times New Roman" w:hAnsi="Times New Roman" w:cs="TimesNewRomanPSMT"/>
        </w:rPr>
        <w:t>xxxxxxxxxx</w:t>
      </w:r>
      <w:proofErr w:type="spellEnd"/>
      <w:r w:rsidRPr="00BB757B">
        <w:rPr>
          <w:rFonts w:ascii="Times New Roman" w:hAnsi="Times New Roman" w:cs="TimesNewRomanPSMT"/>
        </w:rPr>
        <w:t xml:space="preserve">) </w:t>
      </w:r>
    </w:p>
    <w:p w14:paraId="1B585BD6" w14:textId="77777777" w:rsidR="00B2469F" w:rsidRPr="00BB757B" w:rsidRDefault="00B2469F" w:rsidP="00320529">
      <w:pPr>
        <w:pStyle w:val="Web"/>
        <w:ind w:firstLineChars="200" w:firstLine="480"/>
        <w:rPr>
          <w:rFonts w:ascii="Times New Roman" w:hAnsi="Times New Roman" w:cs="TimesNewRomanPSMT"/>
        </w:rPr>
      </w:pPr>
      <w:r w:rsidRPr="00BB757B">
        <w:rPr>
          <w:rFonts w:ascii="Times New Roman" w:hAnsi="Times New Roman" w:cs="TimesNewRomanPSMT" w:hint="eastAsia"/>
        </w:rPr>
        <w:t>範例：</w:t>
      </w:r>
    </w:p>
    <w:p w14:paraId="27C7DE09" w14:textId="77777777" w:rsidR="00320529" w:rsidRPr="00BB757B" w:rsidRDefault="00B2469F" w:rsidP="00320529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 w:cs="TimesNewRomanPSMT"/>
        </w:rPr>
        <w:sectPr w:rsidR="00320529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  <w:r w:rsidRPr="00BB757B">
        <w:rPr>
          <w:rFonts w:ascii="Times New Roman" w:hAnsi="Times New Roman" w:cs="TimesNewRomanPSMT"/>
        </w:rPr>
        <w:t xml:space="preserve">Hare, L. R., O'Neill, K. (2000). Effectiveness and efficiency in small academic peer group. Small Group Research, 31, 24-53. Abstracted retrieved from Sociological Abstract databases. (Accession No. 200010185) </w:t>
      </w:r>
    </w:p>
    <w:p w14:paraId="399DC913" w14:textId="77777777" w:rsidR="00BC14ED" w:rsidRPr="00BB757B" w:rsidRDefault="00894527" w:rsidP="00BC14ED">
      <w:pPr>
        <w:pStyle w:val="1"/>
        <w:rPr>
          <w:rFonts w:ascii="Times New Roman" w:eastAsiaTheme="minorEastAsia" w:hAnsi="Times New Roman"/>
          <w:bCs w:val="0"/>
          <w:sz w:val="36"/>
          <w:szCs w:val="36"/>
        </w:rPr>
      </w:pPr>
      <w:bookmarkStart w:id="47" w:name="_Toc17755317"/>
      <w:r w:rsidRPr="00BB757B">
        <w:rPr>
          <w:rFonts w:ascii="Times New Roman" w:eastAsiaTheme="minorEastAsia" w:hAnsi="Times New Roman" w:cs="Times New Roman"/>
          <w:bCs w:val="0"/>
          <w:sz w:val="36"/>
          <w:szCs w:val="36"/>
        </w:rPr>
        <w:lastRenderedPageBreak/>
        <w:t>附錄</w:t>
      </w:r>
      <w:r w:rsidR="00CA1F12" w:rsidRPr="00BB757B">
        <w:rPr>
          <w:rStyle w:val="afc"/>
          <w:rFonts w:ascii="Times New Roman" w:eastAsiaTheme="minorEastAsia" w:hAnsi="Times New Roman" w:cs="Times New Roman"/>
          <w:bCs w:val="0"/>
          <w:sz w:val="36"/>
          <w:szCs w:val="36"/>
        </w:rPr>
        <w:footnoteReference w:id="5"/>
      </w:r>
      <w:r w:rsidRPr="00BB757B">
        <w:rPr>
          <w:rFonts w:ascii="Times New Roman" w:eastAsiaTheme="minorEastAsia" w:hAnsi="Times New Roman" w:cs="Times New Roman"/>
          <w:bCs w:val="0"/>
          <w:sz w:val="36"/>
          <w:szCs w:val="36"/>
        </w:rPr>
        <w:t>一、</w:t>
      </w:r>
      <w:r w:rsidR="007D7330" w:rsidRPr="00BB757B">
        <w:rPr>
          <w:rFonts w:ascii="Times New Roman" w:eastAsiaTheme="minorEastAsia" w:hAnsi="Times New Roman" w:cs="Times New Roman" w:hint="eastAsia"/>
          <w:bCs w:val="0"/>
          <w:sz w:val="36"/>
          <w:szCs w:val="36"/>
        </w:rPr>
        <w:t>研究參與</w:t>
      </w:r>
      <w:r w:rsidR="00E81F56" w:rsidRPr="00BB757B">
        <w:rPr>
          <w:rFonts w:ascii="Times New Roman" w:eastAsiaTheme="minorEastAsia" w:hAnsi="Times New Roman" w:cs="Times New Roman" w:hint="eastAsia"/>
          <w:bCs w:val="0"/>
          <w:sz w:val="36"/>
          <w:szCs w:val="36"/>
        </w:rPr>
        <w:t>同意書</w:t>
      </w:r>
      <w:bookmarkEnd w:id="47"/>
    </w:p>
    <w:p w14:paraId="7537B484" w14:textId="77777777" w:rsidR="00BC14ED" w:rsidRPr="00BB757B" w:rsidRDefault="00BC14ED" w:rsidP="00BC14ED">
      <w:pPr>
        <w:jc w:val="center"/>
        <w:rPr>
          <w:sz w:val="36"/>
          <w:szCs w:val="36"/>
        </w:rPr>
      </w:pPr>
      <w:r w:rsidRPr="00BB757B">
        <w:rPr>
          <w:rFonts w:hint="eastAsia"/>
          <w:sz w:val="36"/>
          <w:szCs w:val="36"/>
        </w:rPr>
        <w:t>【研究參與同意書】</w:t>
      </w:r>
    </w:p>
    <w:p w14:paraId="75152B41" w14:textId="77777777" w:rsidR="00BC14ED" w:rsidRPr="00BB757B" w:rsidRDefault="00BC14ED" w:rsidP="00BC14ED"/>
    <w:p w14:paraId="48294DD4" w14:textId="77777777" w:rsidR="00BC14ED" w:rsidRPr="00BB757B" w:rsidRDefault="00BC14ED" w:rsidP="00BC14ED">
      <w:pPr>
        <w:spacing w:line="360" w:lineRule="auto"/>
      </w:pPr>
      <w:r w:rsidRPr="00BB757B">
        <w:rPr>
          <w:rFonts w:hint="eastAsia"/>
        </w:rPr>
        <w:t>本人</w:t>
      </w:r>
      <w:r w:rsidRPr="00BB757B">
        <w:rPr>
          <w:rFonts w:hint="eastAsia"/>
        </w:rPr>
        <w:t>___________________</w:t>
      </w:r>
      <w:r w:rsidRPr="00BB757B">
        <w:rPr>
          <w:rFonts w:hint="eastAsia"/>
        </w:rPr>
        <w:t>經研究者詳細說明研究目的與研究過程後，同意參與「</w:t>
      </w:r>
      <w:r w:rsidRPr="00BB757B">
        <w:rPr>
          <w:rFonts w:hint="eastAsia"/>
          <w:b/>
        </w:rPr>
        <w:t>請放置研究題目</w:t>
      </w:r>
      <w:r w:rsidRPr="00BB757B">
        <w:rPr>
          <w:rFonts w:hint="eastAsia"/>
        </w:rPr>
        <w:t>」的論文研究，且同意以下事項：</w:t>
      </w:r>
    </w:p>
    <w:p w14:paraId="739BA989" w14:textId="77777777"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我瞭解</w:t>
      </w:r>
      <w:r w:rsidRPr="00BB757B">
        <w:rPr>
          <w:rFonts w:hint="eastAsia"/>
          <w:u w:val="single"/>
        </w:rPr>
        <w:t>研究目的</w:t>
      </w:r>
      <w:r w:rsidRPr="00BB757B">
        <w:rPr>
          <w:rFonts w:hint="eastAsia"/>
        </w:rPr>
        <w:t>在於探討</w:t>
      </w:r>
      <w:r w:rsidRPr="00BB757B">
        <w:rPr>
          <w:rFonts w:hint="eastAsia"/>
          <w:b/>
        </w:rPr>
        <w:t>請詳述研究目的</w:t>
      </w:r>
      <w:r w:rsidRPr="00BB757B">
        <w:rPr>
          <w:rFonts w:hint="eastAsia"/>
        </w:rPr>
        <w:t>，我將在與研究者的訪談互動中，真誠地分享自己的生命經驗，以供研究對此的瞭解。</w:t>
      </w:r>
    </w:p>
    <w:p w14:paraId="35C3DFB6" w14:textId="77777777"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我同意訪談過程中錄音，並瞭解錄音資料將會由研究者</w:t>
      </w:r>
      <w:proofErr w:type="gramStart"/>
      <w:r w:rsidRPr="00BB757B">
        <w:rPr>
          <w:rFonts w:hint="eastAsia"/>
        </w:rPr>
        <w:t>轉騰為逐字稿</w:t>
      </w:r>
      <w:proofErr w:type="gramEnd"/>
      <w:r w:rsidRPr="00BB757B">
        <w:rPr>
          <w:rFonts w:hint="eastAsia"/>
        </w:rPr>
        <w:t>，以供研究進行。</w:t>
      </w:r>
    </w:p>
    <w:p w14:paraId="366A152C" w14:textId="77777777"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我瞭解本研究的</w:t>
      </w:r>
      <w:r w:rsidRPr="00BB757B">
        <w:rPr>
          <w:rFonts w:hint="eastAsia"/>
          <w:u w:val="single"/>
        </w:rPr>
        <w:t>資料分析方法</w:t>
      </w:r>
      <w:r w:rsidRPr="00BB757B">
        <w:rPr>
          <w:rFonts w:hint="eastAsia"/>
        </w:rPr>
        <w:t>，在研究者將錄音檔</w:t>
      </w:r>
      <w:proofErr w:type="gramStart"/>
      <w:r w:rsidRPr="00BB757B">
        <w:rPr>
          <w:rFonts w:hint="eastAsia"/>
        </w:rPr>
        <w:t>轉騰為</w:t>
      </w:r>
      <w:proofErr w:type="gramEnd"/>
      <w:r w:rsidRPr="00BB757B">
        <w:rPr>
          <w:rFonts w:hint="eastAsia"/>
        </w:rPr>
        <w:t>文字後的整理資料後，我也會同樣得到一份完整的文字敘述內容，作為確認、校正之用，而我有權利修改或刪除任何覺得不適切或不相符的部分。</w:t>
      </w:r>
    </w:p>
    <w:p w14:paraId="1EBAFA79" w14:textId="77777777"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我瞭解在研究過程中，所有的研究程序都會遵守</w:t>
      </w:r>
      <w:r w:rsidRPr="00BB757B">
        <w:rPr>
          <w:rFonts w:hint="eastAsia"/>
          <w:u w:val="single"/>
        </w:rPr>
        <w:t>保密原則</w:t>
      </w:r>
      <w:r w:rsidRPr="00BB757B">
        <w:rPr>
          <w:rFonts w:hint="eastAsia"/>
        </w:rPr>
        <w:t>，能夠辨識出我個人資訊的部分將預以隱匿。研究結束後，錄音檔與文字部分將在我同意下，予以銷毀或交由我自行保管。</w:t>
      </w:r>
    </w:p>
    <w:p w14:paraId="0627C45C" w14:textId="77777777" w:rsidR="00BC14ED" w:rsidRPr="00BB757B" w:rsidRDefault="00BC14ED" w:rsidP="007D7330">
      <w:pPr>
        <w:pStyle w:val="af9"/>
        <w:spacing w:beforeLines="50" w:before="200" w:line="360" w:lineRule="auto"/>
        <w:ind w:leftChars="0" w:left="482"/>
        <w:jc w:val="center"/>
      </w:pPr>
      <w:r w:rsidRPr="00BB757B">
        <w:rPr>
          <w:rFonts w:hint="eastAsia"/>
        </w:rPr>
        <w:t>我瞭解並同意本研究的權利與義務，並同意參與此研究。</w:t>
      </w:r>
    </w:p>
    <w:p w14:paraId="3EA4AD14" w14:textId="77777777" w:rsidR="00BC14ED" w:rsidRPr="00BB757B" w:rsidRDefault="00BC14ED" w:rsidP="007D7330">
      <w:pPr>
        <w:pStyle w:val="af9"/>
        <w:spacing w:beforeLines="50" w:before="200" w:line="360" w:lineRule="auto"/>
        <w:ind w:leftChars="0" w:left="482"/>
        <w:jc w:val="right"/>
      </w:pPr>
      <w:r w:rsidRPr="00BB757B">
        <w:rPr>
          <w:rFonts w:hint="eastAsia"/>
        </w:rPr>
        <w:t>研究參與者簽名</w:t>
      </w:r>
      <w:r w:rsidRPr="00BB757B">
        <w:rPr>
          <w:rFonts w:hint="eastAsia"/>
        </w:rPr>
        <w:t>___________________</w:t>
      </w:r>
    </w:p>
    <w:p w14:paraId="4E909FD2" w14:textId="77777777" w:rsidR="00BC14ED" w:rsidRPr="00BB757B" w:rsidRDefault="00BC14ED" w:rsidP="007D7330">
      <w:pPr>
        <w:pStyle w:val="af9"/>
        <w:spacing w:beforeLines="50" w:before="200" w:line="360" w:lineRule="auto"/>
        <w:ind w:leftChars="0" w:left="482"/>
        <w:jc w:val="right"/>
      </w:pPr>
      <w:r w:rsidRPr="00BB757B">
        <w:rPr>
          <w:rFonts w:hint="eastAsia"/>
        </w:rPr>
        <w:t>研究者簽名</w:t>
      </w:r>
      <w:r w:rsidRPr="00BB757B">
        <w:rPr>
          <w:rFonts w:hint="eastAsia"/>
        </w:rPr>
        <w:t>_______________________</w:t>
      </w:r>
    </w:p>
    <w:p w14:paraId="1D50270A" w14:textId="77777777" w:rsidR="001C1845" w:rsidRPr="00BB757B" w:rsidRDefault="001C1845" w:rsidP="00CA1F12">
      <w:pPr>
        <w:pStyle w:val="1"/>
        <w:spacing w:before="0" w:after="0" w:line="276" w:lineRule="auto"/>
        <w:rPr>
          <w:rFonts w:ascii="Times New Roman" w:eastAsiaTheme="minorEastAsia" w:hAnsi="Times New Roman" w:cs="Times New Roman"/>
          <w:bCs w:val="0"/>
          <w:sz w:val="32"/>
          <w:szCs w:val="32"/>
        </w:rPr>
        <w:sectPr w:rsidR="001C1845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14:paraId="26F665C1" w14:textId="77777777" w:rsidR="00CA1F12" w:rsidRPr="00BB757B" w:rsidRDefault="001C1845" w:rsidP="00CA1F12">
      <w:pPr>
        <w:pStyle w:val="1"/>
        <w:spacing w:before="0" w:after="0" w:line="276" w:lineRule="auto"/>
        <w:rPr>
          <w:rFonts w:ascii="Times New Roman" w:eastAsiaTheme="minorEastAsia" w:hAnsi="Times New Roman" w:cs="Times New Roman"/>
          <w:bCs w:val="0"/>
          <w:sz w:val="36"/>
          <w:szCs w:val="36"/>
        </w:rPr>
      </w:pPr>
      <w:bookmarkStart w:id="48" w:name="_Toc17755318"/>
      <w:r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lastRenderedPageBreak/>
        <w:t>附錄二、</w:t>
      </w:r>
      <w:r w:rsidR="00CA1F12"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t>APA</w:t>
      </w:r>
      <w:r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t>中文</w:t>
      </w:r>
      <w:r w:rsidR="00CA1F12"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t>格式</w:t>
      </w:r>
      <w:bookmarkEnd w:id="48"/>
    </w:p>
    <w:p w14:paraId="55AA5CA7" w14:textId="77777777" w:rsidR="00CA1F12" w:rsidRPr="00BB757B" w:rsidRDefault="00CA1F12" w:rsidP="00CA1F12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主要參考來源為台灣心理學會的中華心理學刊投稿須知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2018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年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1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月修正。</w:t>
      </w:r>
    </w:p>
    <w:p w14:paraId="03B14DB6" w14:textId="77777777" w:rsidR="00282FB2" w:rsidRPr="00BB757B" w:rsidRDefault="00B60696" w:rsidP="00B6069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49" w:name="_Toc17752085"/>
      <w:bookmarkStart w:id="50" w:name="_Toc17755319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一、</w:t>
      </w:r>
      <w:r w:rsidR="00CA1F12" w:rsidRPr="00BB757B">
        <w:rPr>
          <w:rFonts w:ascii="Times New Roman" w:eastAsiaTheme="minorEastAsia" w:hAnsi="Times New Roman" w:cs="Times New Roman"/>
          <w:sz w:val="28"/>
          <w:szCs w:val="28"/>
        </w:rPr>
        <w:t>文獻引用格式</w:t>
      </w:r>
      <w:bookmarkEnd w:id="49"/>
      <w:bookmarkEnd w:id="50"/>
    </w:p>
    <w:p w14:paraId="43FEE6D4" w14:textId="77777777" w:rsidR="00CA1F12" w:rsidRPr="00BB757B" w:rsidRDefault="00CA1F12" w:rsidP="00282FB2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論文之格式，英文部分請遵循美國心理學會出版手冊第六版，中文部份依據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靈性諮商組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體例規範。作者應親自確認引文之內容。每次引用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時均須含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作者與年份，並一律使用公元。引用中譯本視同中文文獻。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詳細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範例</w:t>
      </w:r>
      <w:r w:rsidR="00AC6424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請參照以下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篇幅</w:t>
      </w:r>
      <w:r w:rsidR="00AC6424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介紹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。</w:t>
      </w:r>
    </w:p>
    <w:p w14:paraId="24EA3732" w14:textId="77777777"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王臺生（</w:t>
      </w:r>
      <w:r w:rsidRPr="00BB757B">
        <w:rPr>
          <w:rFonts w:eastAsiaTheme="minorEastAsia"/>
          <w:szCs w:val="24"/>
        </w:rPr>
        <w:t>1996</w:t>
      </w:r>
      <w:r w:rsidRPr="00BB757B">
        <w:rPr>
          <w:rFonts w:eastAsiaTheme="minorEastAsia"/>
          <w:szCs w:val="24"/>
        </w:rPr>
        <w:t>）發現智商涉及學習。</w:t>
      </w:r>
    </w:p>
    <w:p w14:paraId="48544D62" w14:textId="77777777"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研究發現猴子能使用手語（王臺生、鄭乙月、方懷生，</w:t>
      </w:r>
      <w:r w:rsidRPr="00BB757B">
        <w:rPr>
          <w:rFonts w:eastAsiaTheme="minorEastAsia"/>
          <w:szCs w:val="24"/>
        </w:rPr>
        <w:t>1983</w:t>
      </w:r>
      <w:r w:rsidRPr="00BB757B">
        <w:rPr>
          <w:rFonts w:eastAsiaTheme="minorEastAsia"/>
          <w:szCs w:val="24"/>
        </w:rPr>
        <w:t>）。</w:t>
      </w:r>
    </w:p>
    <w:p w14:paraId="652988BC" w14:textId="77777777"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Morrin</w:t>
      </w:r>
      <w:r w:rsidRPr="00BB757B">
        <w:rPr>
          <w:rFonts w:eastAsiaTheme="minorEastAsia"/>
          <w:szCs w:val="24"/>
        </w:rPr>
        <w:t>與</w:t>
      </w:r>
      <w:r w:rsidRPr="00BB757B">
        <w:rPr>
          <w:rFonts w:eastAsiaTheme="minorEastAsia"/>
          <w:szCs w:val="24"/>
        </w:rPr>
        <w:t>Heimer</w:t>
      </w:r>
      <w:r w:rsidRPr="00BB757B">
        <w:rPr>
          <w:rFonts w:eastAsiaTheme="minorEastAsia"/>
          <w:szCs w:val="24"/>
        </w:rPr>
        <w:t>（</w:t>
      </w:r>
      <w:r w:rsidRPr="00BB757B">
        <w:rPr>
          <w:rFonts w:eastAsiaTheme="minorEastAsia"/>
          <w:szCs w:val="24"/>
        </w:rPr>
        <w:t>1986</w:t>
      </w:r>
      <w:r w:rsidRPr="00BB757B">
        <w:rPr>
          <w:rFonts w:eastAsiaTheme="minorEastAsia"/>
          <w:szCs w:val="24"/>
        </w:rPr>
        <w:t>）提出猴子社會行為之發展理論。</w:t>
      </w:r>
    </w:p>
    <w:p w14:paraId="056F6FDD" w14:textId="77777777"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猴子社會行為之發展，已有理論（</w:t>
      </w:r>
      <w:r w:rsidRPr="00BB757B">
        <w:rPr>
          <w:rFonts w:eastAsiaTheme="minorEastAsia"/>
          <w:szCs w:val="24"/>
        </w:rPr>
        <w:t>Morrin &amp; Heimer, 1974</w:t>
      </w:r>
      <w:r w:rsidRPr="00BB757B">
        <w:rPr>
          <w:rFonts w:eastAsiaTheme="minorEastAsia"/>
          <w:szCs w:val="24"/>
        </w:rPr>
        <w:t>）。</w:t>
      </w:r>
    </w:p>
    <w:p w14:paraId="1F23236A" w14:textId="77777777" w:rsidR="0012722A" w:rsidRPr="00BB757B" w:rsidRDefault="0012722A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林天祐的記事本（引自陳明終，</w:t>
      </w:r>
      <w:r w:rsidRPr="00BB757B">
        <w:rPr>
          <w:rFonts w:eastAsiaTheme="minorEastAsia" w:hint="eastAsia"/>
          <w:szCs w:val="24"/>
        </w:rPr>
        <w:t>2009</w:t>
      </w:r>
      <w:r w:rsidRPr="00BB757B">
        <w:rPr>
          <w:rFonts w:eastAsiaTheme="minorEastAsia" w:hint="eastAsia"/>
          <w:szCs w:val="24"/>
        </w:rPr>
        <w:t>）</w:t>
      </w:r>
    </w:p>
    <w:p w14:paraId="221260D7" w14:textId="77777777" w:rsidR="00282FB2" w:rsidRPr="00BB757B" w:rsidRDefault="00517AF0" w:rsidP="00517AF0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1" w:name="_Toc17752086"/>
      <w:bookmarkStart w:id="52" w:name="_Toc17755320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二、</w:t>
      </w:r>
      <w:r w:rsidR="00CA1F12" w:rsidRPr="00BB757B">
        <w:rPr>
          <w:rFonts w:ascii="Times New Roman" w:eastAsiaTheme="minorEastAsia" w:hAnsi="Times New Roman" w:cs="Times New Roman"/>
          <w:sz w:val="28"/>
          <w:szCs w:val="28"/>
        </w:rPr>
        <w:t>參考文獻</w:t>
      </w:r>
      <w:bookmarkEnd w:id="51"/>
      <w:bookmarkEnd w:id="52"/>
    </w:p>
    <w:p w14:paraId="3619EEF3" w14:textId="77777777" w:rsidR="00CA1F12" w:rsidRPr="00BB757B" w:rsidRDefault="00282FB2" w:rsidP="00282FB2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含且僅含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所有正文引用之文獻，中文需依筆劃數、英文依字母序列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，</w:t>
      </w:r>
      <w:r w:rsidR="00CA1F1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請注意排序、</w:t>
      </w:r>
      <w:proofErr w:type="gramStart"/>
      <w:r w:rsidR="00CA1F1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半或全形</w:t>
      </w:r>
      <w:proofErr w:type="gramEnd"/>
      <w:r w:rsidR="00CA1F1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、標點符號、大小寫、字體格式及空格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。</w:t>
      </w:r>
    </w:p>
    <w:p w14:paraId="1BF0A7C3" w14:textId="77777777"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/>
          <w:b/>
          <w:sz w:val="28"/>
          <w:szCs w:val="28"/>
        </w:rPr>
        <w:t>中文文獻書寫舉例：期刊論文</w:t>
      </w:r>
    </w:p>
    <w:p w14:paraId="7A60A240" w14:textId="77777777" w:rsidR="00CA1F12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黃囇莉、張錦華（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2005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）：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〈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台灣民眾的身體意象及其預測因子：人際壓力、媒體信任作為中介變項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〉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。《中華心理學刊》，</w:t>
      </w:r>
      <w:r w:rsidRPr="00BB757B">
        <w:rPr>
          <w:rFonts w:ascii="Times New Roman" w:hAnsi="Times New Roman" w:cs="Times New Roman"/>
          <w:i/>
          <w:color w:val="101317"/>
          <w:bdr w:val="none" w:sz="0" w:space="0" w:color="auto" w:frame="1"/>
        </w:rPr>
        <w:t>47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，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269-287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</w:t>
      </w:r>
    </w:p>
    <w:p w14:paraId="683D7D37" w14:textId="77777777" w:rsidR="007C4004" w:rsidRPr="00BB757B" w:rsidRDefault="007C4004" w:rsidP="00517AF0">
      <w:pPr>
        <w:spacing w:line="360" w:lineRule="auto"/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註明：期刊名斜體，除了介詞、連接詞之外，每</w:t>
      </w:r>
      <w:proofErr w:type="gramStart"/>
      <w:r w:rsidRPr="00BB757B">
        <w:rPr>
          <w:rFonts w:hint="eastAsia"/>
        </w:rPr>
        <w:t>個</w:t>
      </w:r>
      <w:proofErr w:type="gramEnd"/>
      <w:r w:rsidRPr="00BB757B">
        <w:rPr>
          <w:rFonts w:hint="eastAsia"/>
        </w:rPr>
        <w:t>字的第一個字母大寫。</w:t>
      </w:r>
      <w:proofErr w:type="gramStart"/>
      <w:r w:rsidRPr="00BB757B">
        <w:rPr>
          <w:rFonts w:hint="eastAsia"/>
        </w:rPr>
        <w:t>期刊卷數斜體</w:t>
      </w:r>
      <w:proofErr w:type="gramEnd"/>
      <w:r w:rsidRPr="00BB757B">
        <w:rPr>
          <w:rFonts w:hint="eastAsia"/>
        </w:rPr>
        <w:t>，期數與括號</w:t>
      </w:r>
      <w:proofErr w:type="gramStart"/>
      <w:r w:rsidRPr="00BB757B">
        <w:rPr>
          <w:rFonts w:hint="eastAsia"/>
        </w:rPr>
        <w:t>不</w:t>
      </w:r>
      <w:proofErr w:type="gramEnd"/>
      <w:r w:rsidRPr="00BB757B">
        <w:rPr>
          <w:rFonts w:hint="eastAsia"/>
        </w:rPr>
        <w:t>斜體。</w:t>
      </w:r>
    </w:p>
    <w:p w14:paraId="19F98C83" w14:textId="77777777"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/>
          <w:b/>
          <w:sz w:val="28"/>
          <w:szCs w:val="28"/>
        </w:rPr>
        <w:t>中文文獻書寫舉例：非期刊論文</w:t>
      </w:r>
    </w:p>
    <w:p w14:paraId="159035CA" w14:textId="77777777" w:rsidR="00282FB2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lastRenderedPageBreak/>
        <w:t>陳舜文（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2005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）：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《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華人的社會目標與成就動機：以台灣大學生為例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》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（未出版博士論文）。國立台灣大學心理學研究所，台北。</w:t>
      </w:r>
    </w:p>
    <w:p w14:paraId="586C42B3" w14:textId="77777777" w:rsidR="00F06C09" w:rsidRPr="00BB757B" w:rsidRDefault="00F06C09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錢玉芬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1998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）：《新聞專業性概念結構與觀察指標之研究》。國立政治大學新聞研究所博士，台北。</w:t>
      </w:r>
    </w:p>
    <w:p w14:paraId="4C47AF55" w14:textId="77777777"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/>
          <w:b/>
          <w:sz w:val="28"/>
          <w:szCs w:val="28"/>
        </w:rPr>
        <w:t>中文文獻書寫舉例：專書</w:t>
      </w:r>
    </w:p>
    <w:p w14:paraId="751E35B4" w14:textId="77777777" w:rsidR="00CA1F12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黃光國（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1995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）：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《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知識與行動：中華文化傳統的社會心理詮釋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》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。台北：心理出版社。</w:t>
      </w:r>
    </w:p>
    <w:p w14:paraId="22FF34D3" w14:textId="77777777"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b/>
          <w:bCs/>
          <w:color w:val="101317"/>
          <w:bdr w:val="none" w:sz="0" w:space="0" w:color="auto" w:frame="1"/>
        </w:rPr>
      </w:pPr>
      <w:r w:rsidRPr="00BB757B">
        <w:rPr>
          <w:rFonts w:eastAsiaTheme="minorEastAsia"/>
          <w:b/>
          <w:sz w:val="28"/>
          <w:szCs w:val="28"/>
        </w:rPr>
        <w:t>英文翻譯稿件的編排</w:t>
      </w:r>
    </w:p>
    <w:p w14:paraId="339A5500" w14:textId="77777777" w:rsidR="00CA1F12" w:rsidRPr="00BB757B" w:rsidRDefault="00F0357D" w:rsidP="00B06FAF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引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註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翻譯作品時，原著出版年及翻譯出版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年均</w:t>
      </w:r>
      <w:r w:rsidR="00634A86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須</w:t>
      </w:r>
      <w:r w:rsidR="00CA1F1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列</w:t>
      </w:r>
      <w:r w:rsidR="00CA1F1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出</w:t>
      </w:r>
      <w:proofErr w:type="gramEnd"/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。</w:t>
      </w:r>
    </w:p>
    <w:p w14:paraId="42BBAC61" w14:textId="77777777" w:rsidR="00CA1F12" w:rsidRPr="00BB757B" w:rsidRDefault="00CA1F12" w:rsidP="00517AF0">
      <w:pPr>
        <w:pStyle w:val="af9"/>
        <w:numPr>
          <w:ilvl w:val="0"/>
          <w:numId w:val="38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原作者有中文譯名</w:t>
      </w:r>
    </w:p>
    <w:p w14:paraId="34D0D4BD" w14:textId="77777777" w:rsidR="00CA1F12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原作者中文譯名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原作者名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譯本出版年代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。翻譯書名</w:t>
      </w:r>
      <w:r w:rsidR="00DE4A20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（原文書名</w:t>
      </w:r>
      <w:r w:rsidR="00A65766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（譯者譯）。譯本出版地：譯本出版者。（原著出版年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</w:p>
    <w:p w14:paraId="4A7E25C9" w14:textId="77777777" w:rsidR="00CA1F12" w:rsidRPr="00BB757B" w:rsidRDefault="00CA1F12" w:rsidP="00DE4A20">
      <w:pPr>
        <w:pStyle w:val="font8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範例：</w:t>
      </w:r>
    </w:p>
    <w:p w14:paraId="647C62AA" w14:textId="77777777" w:rsidR="00CA1F12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佛斯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Vos, J.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）、戴頓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Dryden, G.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1997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）。學習革命</w:t>
      </w:r>
      <w:r w:rsidR="00060541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The learning revolution</w:t>
      </w:r>
      <w:r w:rsidR="00060541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（林麗寬譯）。台北：中國生產力中心。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原著出版年：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1994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</w:t>
      </w:r>
      <w:proofErr w:type="gramEnd"/>
    </w:p>
    <w:p w14:paraId="12E1FB03" w14:textId="77777777" w:rsidR="00CA1F12" w:rsidRPr="00BB757B" w:rsidRDefault="00CA1F12" w:rsidP="00517AF0">
      <w:pPr>
        <w:pStyle w:val="af9"/>
        <w:numPr>
          <w:ilvl w:val="0"/>
          <w:numId w:val="38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原作者無中文譯名</w:t>
      </w:r>
    </w:p>
    <w:p w14:paraId="0267611C" w14:textId="77777777" w:rsidR="00980B3B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原作者名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（翻譯本出版年代）。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翻譯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書名（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原文書名）（譯者譯）。譯本出版地：譯本出版者。（原著出版年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</w:p>
    <w:p w14:paraId="5305196E" w14:textId="77777777" w:rsidR="00CA1F12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範例：</w:t>
      </w:r>
    </w:p>
    <w:p w14:paraId="05AD7BE4" w14:textId="77777777" w:rsidR="00E2284D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Creswell, J.W. (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2007)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研究設計：質化、量化、及混合方法取向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Research design:</w:t>
      </w:r>
      <w:r w:rsidR="00B06FAF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 xml:space="preserve"> Qualitative, quantitative, and </w:t>
      </w:r>
      <w:r w:rsidR="00E56B0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mixed methods approaches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 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（張宇樑、吳樎椒譯）。台北：學富。（原著出版年：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 2003</w:t>
      </w:r>
      <w:r w:rsidR="00EA294D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</w:t>
      </w:r>
    </w:p>
    <w:p w14:paraId="6B7685A9" w14:textId="77777777" w:rsidR="0017741B" w:rsidRPr="00BB757B" w:rsidRDefault="0017741B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lastRenderedPageBreak/>
        <w:t>研討會</w:t>
      </w:r>
      <w:r w:rsidR="008A5935" w:rsidRPr="00BB757B">
        <w:rPr>
          <w:rFonts w:eastAsiaTheme="minorEastAsia" w:hint="eastAsia"/>
          <w:b/>
          <w:sz w:val="28"/>
          <w:szCs w:val="28"/>
        </w:rPr>
        <w:t>書寫舉例</w:t>
      </w:r>
    </w:p>
    <w:p w14:paraId="3CF28833" w14:textId="77777777" w:rsidR="008A5935" w:rsidRPr="00BB757B" w:rsidRDefault="008A5935" w:rsidP="00E41F85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eastAsiaTheme="minorEastAsia" w:hAnsi="Times New Roman"/>
          <w:color w:val="000000" w:themeColor="text1"/>
        </w:rPr>
      </w:pPr>
      <w:r w:rsidRPr="00BB757B">
        <w:rPr>
          <w:rFonts w:ascii="Times New Roman" w:eastAsiaTheme="minorEastAsia" w:hAnsi="Times New Roman"/>
          <w:color w:val="000000" w:themeColor="text1"/>
        </w:rPr>
        <w:t>李清珠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（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2016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）：</w:t>
      </w:r>
      <w:proofErr w:type="gramStart"/>
      <w:r w:rsidRPr="00BB757B">
        <w:rPr>
          <w:rFonts w:ascii="Times New Roman" w:eastAsiaTheme="minorEastAsia" w:hAnsi="Times New Roman" w:hint="eastAsia"/>
          <w:color w:val="000000" w:themeColor="text1"/>
        </w:rPr>
        <w:t>〈</w:t>
      </w:r>
      <w:proofErr w:type="gramEnd"/>
      <w:r w:rsidRPr="00BB757B">
        <w:rPr>
          <w:rFonts w:ascii="Times New Roman" w:eastAsiaTheme="minorEastAsia" w:hAnsi="Times New Roman" w:hint="eastAsia"/>
          <w:color w:val="000000" w:themeColor="text1"/>
        </w:rPr>
        <w:t>醫治良方：</w:t>
      </w:r>
      <w:proofErr w:type="gramStart"/>
      <w:r w:rsidRPr="00BB757B">
        <w:rPr>
          <w:rFonts w:ascii="Times New Roman" w:eastAsiaTheme="minorEastAsia" w:hAnsi="Times New Roman" w:hint="eastAsia"/>
          <w:color w:val="000000" w:themeColor="text1"/>
        </w:rPr>
        <w:t>教牧關懷</w:t>
      </w:r>
      <w:proofErr w:type="gramEnd"/>
      <w:r w:rsidRPr="00BB757B">
        <w:rPr>
          <w:rFonts w:ascii="Times New Roman" w:eastAsiaTheme="minorEastAsia" w:hAnsi="Times New Roman" w:hint="eastAsia"/>
          <w:color w:val="000000" w:themeColor="text1"/>
        </w:rPr>
        <w:t>輔導的屬靈資源</w:t>
      </w:r>
      <w:proofErr w:type="gramStart"/>
      <w:r w:rsidRPr="00BB757B">
        <w:rPr>
          <w:rFonts w:ascii="Times New Roman" w:eastAsiaTheme="minorEastAsia" w:hAnsi="Times New Roman" w:hint="eastAsia"/>
          <w:color w:val="000000" w:themeColor="text1"/>
        </w:rPr>
        <w:t>〉</w:t>
      </w:r>
      <w:proofErr w:type="gramEnd"/>
      <w:r w:rsidRPr="00BB757B">
        <w:rPr>
          <w:rFonts w:ascii="Times New Roman" w:eastAsiaTheme="minorEastAsia" w:hAnsi="Times New Roman" w:hint="eastAsia"/>
          <w:color w:val="000000" w:themeColor="text1"/>
        </w:rPr>
        <w:t>。見台灣神學院（主編）：</w:t>
      </w:r>
      <w:proofErr w:type="gramStart"/>
      <w:r w:rsidRPr="00BB757B">
        <w:rPr>
          <w:rFonts w:ascii="Times New Roman" w:eastAsiaTheme="minorEastAsia" w:hAnsi="Times New Roman" w:hint="eastAsia"/>
          <w:color w:val="000000" w:themeColor="text1"/>
        </w:rPr>
        <w:t>《</w:t>
      </w:r>
      <w:proofErr w:type="gramEnd"/>
      <w:r w:rsidRPr="00BB757B">
        <w:rPr>
          <w:rFonts w:ascii="Times New Roman" w:eastAsiaTheme="minorEastAsia" w:hAnsi="Times New Roman" w:hint="eastAsia"/>
          <w:color w:val="000000" w:themeColor="text1"/>
        </w:rPr>
        <w:t>台灣神學院第二屆基督教靈性關顧與協談研討會論文集：基督教輔導協談介入</w:t>
      </w:r>
      <w:proofErr w:type="gramStart"/>
      <w:r w:rsidRPr="00BB757B">
        <w:rPr>
          <w:rFonts w:ascii="Times New Roman" w:eastAsiaTheme="minorEastAsia" w:hAnsi="Times New Roman" w:hint="eastAsia"/>
          <w:color w:val="000000" w:themeColor="text1"/>
        </w:rPr>
        <w:t>之多元取向</w:t>
      </w:r>
      <w:proofErr w:type="gramEnd"/>
      <w:r w:rsidRPr="00BB757B">
        <w:rPr>
          <w:rFonts w:ascii="Times New Roman" w:eastAsiaTheme="minorEastAsia" w:hAnsi="Times New Roman" w:hint="eastAsia"/>
          <w:color w:val="000000" w:themeColor="text1"/>
        </w:rPr>
        <w:t>探討</w:t>
      </w:r>
      <w:proofErr w:type="gramStart"/>
      <w:r w:rsidRPr="00BB757B">
        <w:rPr>
          <w:rFonts w:ascii="Times New Roman" w:eastAsiaTheme="minorEastAsia" w:hAnsi="Times New Roman" w:hint="eastAsia"/>
          <w:color w:val="000000" w:themeColor="text1"/>
        </w:rPr>
        <w:t>》</w:t>
      </w:r>
      <w:proofErr w:type="gramEnd"/>
      <w:r w:rsidRPr="00BB757B">
        <w:rPr>
          <w:rFonts w:ascii="Times New Roman" w:eastAsiaTheme="minorEastAsia" w:hAnsi="Times New Roman" w:hint="eastAsia"/>
          <w:color w:val="000000" w:themeColor="text1"/>
        </w:rPr>
        <w:t>（頁</w:t>
      </w:r>
      <w:r w:rsidRPr="00BB757B">
        <w:rPr>
          <w:rFonts w:ascii="Times New Roman" w:eastAsiaTheme="minorEastAsia" w:hAnsi="Times New Roman"/>
          <w:color w:val="000000" w:themeColor="text1"/>
        </w:rPr>
        <w:t>22-34</w:t>
      </w:r>
      <w:r w:rsidRPr="00BB757B">
        <w:rPr>
          <w:rFonts w:ascii="Times New Roman" w:eastAsiaTheme="minorEastAsia" w:hAnsi="Times New Roman"/>
          <w:color w:val="000000" w:themeColor="text1"/>
        </w:rPr>
        <w:t>）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。台北：台灣神學院。</w:t>
      </w:r>
    </w:p>
    <w:p w14:paraId="3F5FE445" w14:textId="77777777" w:rsidR="002105EF" w:rsidRPr="00BB757B" w:rsidRDefault="00F2444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網路資料引用舉例</w:t>
      </w:r>
    </w:p>
    <w:p w14:paraId="5CC4F971" w14:textId="77777777" w:rsidR="00D75306" w:rsidRPr="00BB757B" w:rsidRDefault="00D75306" w:rsidP="00D75306">
      <w:pPr>
        <w:pStyle w:val="Web"/>
        <w:spacing w:before="0" w:beforeAutospacing="0" w:after="0" w:afterAutospacing="0" w:line="360" w:lineRule="auto"/>
        <w:ind w:left="48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兒童福利聯盟（</w:t>
      </w:r>
      <w:r w:rsidRPr="00BB757B">
        <w:rPr>
          <w:rFonts w:ascii="Times New Roman" w:hAnsi="Times New Roman"/>
        </w:rPr>
        <w:t>2016</w:t>
      </w:r>
      <w:r w:rsidRPr="00BB757B">
        <w:rPr>
          <w:rFonts w:ascii="Times New Roman" w:hAnsi="Times New Roman" w:hint="eastAsia"/>
        </w:rPr>
        <w:t>）：〈</w:t>
      </w:r>
      <w:r w:rsidRPr="00BB757B">
        <w:rPr>
          <w:rFonts w:ascii="Times New Roman" w:hAnsi="Times New Roman"/>
        </w:rPr>
        <w:t>2016</w:t>
      </w:r>
      <w:r w:rsidRPr="00BB757B">
        <w:rPr>
          <w:rFonts w:ascii="Times New Roman" w:hAnsi="Times New Roman" w:hint="eastAsia"/>
        </w:rPr>
        <w:t>台灣兒童少年網路霸凌經驗調查報告〉。取自</w:t>
      </w:r>
      <w:r w:rsidRPr="00BB757B">
        <w:rPr>
          <w:rFonts w:ascii="Times New Roman" w:hAnsi="Times New Roman"/>
        </w:rPr>
        <w:t xml:space="preserve">http://www.children.org. </w:t>
      </w:r>
      <w:proofErr w:type="spellStart"/>
      <w:r w:rsidRPr="00BB757B">
        <w:rPr>
          <w:rFonts w:ascii="Times New Roman" w:hAnsi="Times New Roman"/>
        </w:rPr>
        <w:t>tw</w:t>
      </w:r>
      <w:proofErr w:type="spellEnd"/>
      <w:r w:rsidRPr="00BB757B">
        <w:rPr>
          <w:rFonts w:ascii="Times New Roman" w:hAnsi="Times New Roman"/>
        </w:rPr>
        <w:t>/news/</w:t>
      </w:r>
      <w:proofErr w:type="spellStart"/>
      <w:r w:rsidRPr="00BB757B">
        <w:rPr>
          <w:rFonts w:ascii="Times New Roman" w:hAnsi="Times New Roman"/>
        </w:rPr>
        <w:t>advocacy_detail</w:t>
      </w:r>
      <w:proofErr w:type="spellEnd"/>
      <w:r w:rsidRPr="00BB757B">
        <w:rPr>
          <w:rFonts w:ascii="Times New Roman" w:hAnsi="Times New Roman"/>
        </w:rPr>
        <w:t xml:space="preserve">/1538 </w:t>
      </w:r>
    </w:p>
    <w:p w14:paraId="0BA23DBE" w14:textId="77777777" w:rsidR="00F24442" w:rsidRPr="00BB757B" w:rsidRDefault="0014708A" w:rsidP="00C308F1">
      <w:pPr>
        <w:pStyle w:val="Web"/>
        <w:spacing w:before="0" w:beforeAutospacing="0" w:after="0" w:afterAutospacing="0" w:line="360" w:lineRule="auto"/>
        <w:ind w:left="480" w:hangingChars="200" w:hanging="480"/>
        <w:jc w:val="both"/>
        <w:rPr>
          <w:rFonts w:ascii="Times New Roman" w:hAnsi="Times New Roman"/>
          <w:szCs w:val="20"/>
        </w:rPr>
      </w:pPr>
      <w:r w:rsidRPr="00BB757B">
        <w:rPr>
          <w:rFonts w:ascii="Times New Roman" w:hAnsi="Times New Roman" w:hint="eastAsia"/>
          <w:szCs w:val="20"/>
        </w:rPr>
        <w:t>鄭天澤、陳麗霞、楊亨利、胡正文、鄭閔安（</w:t>
      </w:r>
      <w:r w:rsidRPr="00BB757B">
        <w:rPr>
          <w:rFonts w:ascii="Times New Roman" w:hAnsi="Times New Roman"/>
          <w:szCs w:val="20"/>
        </w:rPr>
        <w:t>2017</w:t>
      </w:r>
      <w:r w:rsidRPr="00BB757B">
        <w:rPr>
          <w:rFonts w:ascii="Times New Roman" w:hAnsi="Times New Roman" w:hint="eastAsia"/>
          <w:szCs w:val="20"/>
        </w:rPr>
        <w:t>）：《</w:t>
      </w:r>
      <w:r w:rsidRPr="00BB757B">
        <w:rPr>
          <w:rFonts w:ascii="Times New Roman" w:hAnsi="Times New Roman"/>
          <w:szCs w:val="20"/>
        </w:rPr>
        <w:t>2017</w:t>
      </w:r>
      <w:r w:rsidRPr="00BB757B">
        <w:rPr>
          <w:rFonts w:ascii="Times New Roman" w:hAnsi="Times New Roman" w:hint="eastAsia"/>
          <w:szCs w:val="20"/>
        </w:rPr>
        <w:t>年台灣寬頻網路使用調查》。台北市：財團法人台灣網路資訊中心。取自</w:t>
      </w:r>
      <w:r w:rsidRPr="00BB757B">
        <w:rPr>
          <w:rFonts w:ascii="Times New Roman" w:hAnsi="Times New Roman"/>
          <w:szCs w:val="20"/>
        </w:rPr>
        <w:t xml:space="preserve">https:// www.twnic.net.tw/download/200307/20170721e.pdf </w:t>
      </w:r>
    </w:p>
    <w:p w14:paraId="6A2765C2" w14:textId="77777777" w:rsidR="00694D31" w:rsidRPr="00BB757B" w:rsidRDefault="00517AF0" w:rsidP="00517AF0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3" w:name="_Toc17752087"/>
      <w:bookmarkStart w:id="54" w:name="_Toc17755321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三、</w:t>
      </w:r>
      <w:r w:rsidR="00CA1F12" w:rsidRPr="00BB757B">
        <w:rPr>
          <w:rFonts w:ascii="Times New Roman" w:eastAsiaTheme="minorEastAsia" w:hAnsi="Times New Roman" w:cs="Times New Roman"/>
          <w:sz w:val="28"/>
          <w:szCs w:val="28"/>
        </w:rPr>
        <w:t>表圖</w:t>
      </w:r>
      <w:bookmarkEnd w:id="53"/>
      <w:bookmarkEnd w:id="54"/>
    </w:p>
    <w:p w14:paraId="0477A51D" w14:textId="77777777" w:rsidR="00CA1F12" w:rsidRPr="00BB757B" w:rsidRDefault="00CA1F12" w:rsidP="00694D31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每一表、圖必須單獨各占一頁，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表前圖後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表標置於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左上方，以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阿拉伯數字序碼與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精簡標題。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圖標置於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圖下方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正中，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以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阿拉伯數字序碼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，圖之說明與圖分開。</w:t>
      </w:r>
    </w:p>
    <w:p w14:paraId="7D05F0A5" w14:textId="77777777" w:rsidR="00CA1F12" w:rsidRPr="00BB757B" w:rsidRDefault="00517AF0" w:rsidP="00517AF0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5" w:name="_Toc17752088"/>
      <w:bookmarkStart w:id="56" w:name="_Toc17755322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四、</w:t>
      </w:r>
      <w:r w:rsidR="00CA1F12" w:rsidRPr="00BB757B">
        <w:rPr>
          <w:rFonts w:ascii="Times New Roman" w:eastAsiaTheme="minorEastAsia" w:hAnsi="Times New Roman" w:cs="Times New Roman" w:hint="eastAsia"/>
          <w:sz w:val="28"/>
          <w:szCs w:val="28"/>
        </w:rPr>
        <w:t>格式細則</w:t>
      </w:r>
      <w:bookmarkEnd w:id="55"/>
      <w:bookmarkEnd w:id="56"/>
    </w:p>
    <w:p w14:paraId="67EDE319" w14:textId="77777777" w:rsidR="00CA1F12" w:rsidRPr="00BB757B" w:rsidRDefault="00694D31" w:rsidP="00517AF0">
      <w:pPr>
        <w:pStyle w:val="af9"/>
        <w:numPr>
          <w:ilvl w:val="0"/>
          <w:numId w:val="49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文獻引用注意事項</w:t>
      </w:r>
    </w:p>
    <w:p w14:paraId="2C2E2B59" w14:textId="77777777"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</w:pPr>
      <w:r w:rsidRPr="00BB757B">
        <w:rPr>
          <w:rFonts w:eastAsiaTheme="minorEastAsia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F6BC53" wp14:editId="5CA3A307">
                <wp:simplePos x="0" y="0"/>
                <wp:positionH relativeFrom="column">
                  <wp:posOffset>36830</wp:posOffset>
                </wp:positionH>
                <wp:positionV relativeFrom="paragraph">
                  <wp:posOffset>368011</wp:posOffset>
                </wp:positionV>
                <wp:extent cx="5284381" cy="1158949"/>
                <wp:effectExtent l="0" t="0" r="12065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8FE4D8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 w:rsidRPr="00F434ED">
                              <w:t>Poter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2001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404AFB60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楊國樞（</w:t>
                            </w:r>
                            <w:r>
                              <w:t>1999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179A619A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Poter, 2001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189F0E9D" w14:textId="77777777" w:rsidR="00EB08F9" w:rsidRPr="00742B91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（楊國樞，</w:t>
                            </w:r>
                            <w:r>
                              <w:rPr>
                                <w:rFonts w:hint="eastAsia"/>
                              </w:rPr>
                              <w:t>1999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F6BC53" id="文字方塊 2" o:spid="_x0000_s1027" type="#_x0000_t202" style="position:absolute;left:0;text-align:left;margin-left:2.9pt;margin-top:29pt;width:416.1pt;height:9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" fillcolor="white [3201]" strokeweight=".5pt">
                <v:textbox>
                  <w:txbxContent>
                    <w:p w14:paraId="198FE4D8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 w:rsidRPr="00F434ED">
                        <w:t>Poter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2001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404AFB60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楊國樞（</w:t>
                      </w:r>
                      <w:r>
                        <w:t>1999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179A619A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Poter, 2001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189F0E9D" w14:textId="77777777" w:rsidR="00EB08F9" w:rsidRPr="00742B91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（楊國樞，</w:t>
                      </w:r>
                      <w:r>
                        <w:rPr>
                          <w:rFonts w:hint="eastAsia"/>
                        </w:rPr>
                        <w:t>1999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eastAsiaTheme="minorEastAsia" w:hint="eastAsia"/>
          <w:szCs w:val="24"/>
        </w:rPr>
        <w:t>一位作者</w:t>
      </w:r>
    </w:p>
    <w:p w14:paraId="0241B314" w14:textId="77777777" w:rsidR="00CA1F12" w:rsidRPr="00BB757B" w:rsidRDefault="00CA1F12" w:rsidP="00CC2D5A">
      <w:pPr>
        <w:jc w:val="both"/>
      </w:pPr>
    </w:p>
    <w:p w14:paraId="2D7FAD28" w14:textId="77777777" w:rsidR="00CA1F12" w:rsidRPr="00BB757B" w:rsidRDefault="00CA1F12" w:rsidP="00CC2D5A">
      <w:pPr>
        <w:jc w:val="both"/>
      </w:pPr>
    </w:p>
    <w:p w14:paraId="1622956D" w14:textId="77777777" w:rsidR="00CA1F12" w:rsidRPr="00BB757B" w:rsidRDefault="00CA1F12" w:rsidP="00CC2D5A">
      <w:pPr>
        <w:jc w:val="both"/>
      </w:pPr>
    </w:p>
    <w:p w14:paraId="47CB426D" w14:textId="77777777" w:rsidR="00CA1F12" w:rsidRPr="00BB757B" w:rsidRDefault="00CA1F12" w:rsidP="00CC2D5A">
      <w:pPr>
        <w:jc w:val="both"/>
      </w:pPr>
    </w:p>
    <w:p w14:paraId="5BC0228B" w14:textId="77777777" w:rsidR="00CA1F12" w:rsidRPr="00BB757B" w:rsidRDefault="00CA1F12" w:rsidP="00CC2D5A">
      <w:pPr>
        <w:jc w:val="both"/>
      </w:pPr>
    </w:p>
    <w:p w14:paraId="74FA0B41" w14:textId="77777777" w:rsidR="00517AF0" w:rsidRPr="00BB757B" w:rsidRDefault="00517AF0" w:rsidP="00CC2D5A">
      <w:pPr>
        <w:jc w:val="both"/>
      </w:pPr>
    </w:p>
    <w:p w14:paraId="378EB7DF" w14:textId="77777777" w:rsidR="00517AF0" w:rsidRPr="00BB757B" w:rsidRDefault="00517AF0" w:rsidP="00CC2D5A">
      <w:pPr>
        <w:jc w:val="both"/>
      </w:pPr>
    </w:p>
    <w:p w14:paraId="7930B834" w14:textId="77777777" w:rsidR="00517AF0" w:rsidRPr="00BB757B" w:rsidRDefault="00517AF0" w:rsidP="00CC2D5A">
      <w:pPr>
        <w:jc w:val="both"/>
      </w:pPr>
    </w:p>
    <w:p w14:paraId="5D17AD0F" w14:textId="77777777"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二位作者</w:t>
      </w:r>
    </w:p>
    <w:p w14:paraId="7056F030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B22C72" wp14:editId="2A5FD048">
                <wp:simplePos x="0" y="0"/>
                <wp:positionH relativeFrom="column">
                  <wp:posOffset>61433</wp:posOffset>
                </wp:positionH>
                <wp:positionV relativeFrom="paragraph">
                  <wp:posOffset>11134</wp:posOffset>
                </wp:positionV>
                <wp:extent cx="5284381" cy="1158949"/>
                <wp:effectExtent l="0" t="0" r="12065" b="952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EF02CE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t>Wassertein</w:t>
                            </w:r>
                            <w:r>
                              <w:rPr>
                                <w:rFonts w:hint="eastAsia"/>
                              </w:rPr>
                              <w:t>與</w:t>
                            </w:r>
                            <w:r>
                              <w:rPr>
                                <w:rFonts w:hint="eastAsia"/>
                              </w:rPr>
                              <w:t>Rosen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024B4D4A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吳清山與林天祐（</w:t>
                            </w:r>
                            <w:r>
                              <w:t>1991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1DE0C90E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 xml:space="preserve">Wassertein </w:t>
                            </w:r>
                            <w:r>
                              <w:rPr>
                                <w:rFonts w:hint="eastAsia"/>
                              </w:rPr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Rosen, 2001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538DE844" w14:textId="77777777" w:rsidR="00EB08F9" w:rsidRPr="00742B91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（吳清山、林天祐，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B22C72" id="文字方塊 3" o:spid="_x0000_s1028" type="#_x0000_t202" style="position:absolute;left:0;text-align:left;margin-left:4.85pt;margin-top:.9pt;width:416.1pt;height:9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" fillcolor="white [3201]" strokeweight=".5pt">
                <v:textbox>
                  <w:txbxContent>
                    <w:p w14:paraId="0EEF02CE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t>Wassertein</w:t>
                      </w:r>
                      <w:r>
                        <w:rPr>
                          <w:rFonts w:hint="eastAsia"/>
                        </w:rPr>
                        <w:t>與</w:t>
                      </w:r>
                      <w:r>
                        <w:rPr>
                          <w:rFonts w:hint="eastAsia"/>
                        </w:rPr>
                        <w:t>Rosen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024B4D4A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吳清山與林天祐（</w:t>
                      </w:r>
                      <w:r>
                        <w:t>1991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1DE0C90E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t xml:space="preserve">Wassertein </w:t>
                      </w:r>
                      <w:r>
                        <w:rPr>
                          <w:rFonts w:hint="eastAsia"/>
                        </w:rPr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Rosen, 2001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538DE844" w14:textId="77777777" w:rsidR="00EB08F9" w:rsidRPr="00742B91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（吳清山、林天祐，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5249562D" w14:textId="77777777" w:rsidR="00CA1F12" w:rsidRPr="00BB757B" w:rsidRDefault="00CA1F12" w:rsidP="00CC2D5A">
      <w:pPr>
        <w:jc w:val="both"/>
      </w:pPr>
    </w:p>
    <w:p w14:paraId="627BD62F" w14:textId="77777777" w:rsidR="00CA1F12" w:rsidRPr="00BB757B" w:rsidRDefault="00CA1F12" w:rsidP="00CC2D5A">
      <w:pPr>
        <w:jc w:val="both"/>
      </w:pPr>
    </w:p>
    <w:p w14:paraId="43D4C11C" w14:textId="77777777" w:rsidR="00CA1F12" w:rsidRPr="00BB757B" w:rsidRDefault="00CA1F12" w:rsidP="00CC2D5A">
      <w:pPr>
        <w:jc w:val="both"/>
      </w:pPr>
    </w:p>
    <w:p w14:paraId="5401288F" w14:textId="77777777" w:rsidR="00CA1F12" w:rsidRPr="00BB757B" w:rsidRDefault="00CA1F12" w:rsidP="00CC2D5A">
      <w:pPr>
        <w:jc w:val="both"/>
      </w:pPr>
    </w:p>
    <w:p w14:paraId="4B7DEA8A" w14:textId="77777777"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三位至五位作者</w:t>
      </w:r>
    </w:p>
    <w:p w14:paraId="389B7BE3" w14:textId="77777777" w:rsidR="00CA1F12" w:rsidRPr="00BB757B" w:rsidRDefault="00CA1F12" w:rsidP="00CA1F12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內文中第一次引用</w:t>
      </w:r>
      <w:proofErr w:type="gramStart"/>
      <w:r w:rsidRPr="00BB757B">
        <w:rPr>
          <w:rFonts w:hint="eastAsia"/>
        </w:rPr>
        <w:t>時全列</w:t>
      </w:r>
      <w:proofErr w:type="gramEnd"/>
      <w:r w:rsidRPr="00BB757B">
        <w:rPr>
          <w:rFonts w:hint="eastAsia"/>
        </w:rPr>
        <w:t>，之後就用「第一作者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」。不要將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用斜體字排版，但要在</w:t>
      </w:r>
      <w:r w:rsidRPr="00BB757B">
        <w:t>al</w:t>
      </w:r>
      <w:r w:rsidRPr="00BB757B">
        <w:rPr>
          <w:rFonts w:hint="eastAsia"/>
        </w:rPr>
        <w:t>後面加上句號。</w:t>
      </w:r>
    </w:p>
    <w:p w14:paraId="3FEC7F71" w14:textId="77777777" w:rsidR="00CA1F12" w:rsidRPr="00BB757B" w:rsidRDefault="00694D31" w:rsidP="00CA1F12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C61CD8" wp14:editId="234D5746">
                <wp:simplePos x="0" y="0"/>
                <wp:positionH relativeFrom="column">
                  <wp:posOffset>56515</wp:posOffset>
                </wp:positionH>
                <wp:positionV relativeFrom="paragraph">
                  <wp:posOffset>95442</wp:posOffset>
                </wp:positionV>
                <wp:extent cx="5284381" cy="2147777"/>
                <wp:effectExtent l="0" t="0" r="12065" b="1143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21477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1F341A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t>Wassertein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Zappula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Rosen</w:t>
                            </w:r>
                            <w:r>
                              <w:rPr>
                                <w:rFonts w:hint="eastAsia"/>
                              </w:rPr>
                              <w:t>、及</w:t>
                            </w:r>
                            <w:r>
                              <w:rPr>
                                <w:rFonts w:hint="eastAsia"/>
                              </w:rPr>
                              <w:t>Rock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631EBD48" w14:textId="77777777" w:rsidR="00EB08F9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 xml:space="preserve">] </w:t>
                            </w:r>
                            <w:r>
                              <w:t>Wassertein</w:t>
                            </w:r>
                            <w:r>
                              <w:rPr>
                                <w:rFonts w:hint="eastAsia"/>
                              </w:rPr>
                              <w:t>等人（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2D506C51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吳清山、劉春榮及陳明終（</w:t>
                            </w:r>
                            <w: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01582E41" w14:textId="77777777" w:rsidR="00EB08F9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>]</w:t>
                            </w:r>
                            <w:r w:rsidRPr="00850150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吳清山等人（</w:t>
                            </w:r>
                            <w: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2EF32A63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 xml:space="preserve">Wassertein Zappula, Rosen, Gerstman, </w:t>
                            </w:r>
                            <w:r>
                              <w:rPr>
                                <w:rFonts w:hint="eastAsia"/>
                              </w:rPr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Rosen, 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41ADE957" w14:textId="77777777" w:rsidR="00EB08F9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>]</w:t>
                            </w:r>
                            <w:r w:rsidRPr="00850150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 xml:space="preserve">Wassertein Zappula </w:t>
                            </w:r>
                            <w:r w:rsidRPr="00850150">
                              <w:t>et al., 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47DD779F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（吳清山、劉春榮及陳明終，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1642FC29" w14:textId="77777777" w:rsidR="00EB08F9" w:rsidRPr="00742B91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>]</w:t>
                            </w:r>
                            <w:r w:rsidRPr="00850150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（吳清山等人，</w:t>
                            </w:r>
                            <w:r>
                              <w:rPr>
                                <w:rFonts w:hint="eastAsia"/>
                              </w:rP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61CD8" id="文字方塊 4" o:spid="_x0000_s1029" type="#_x0000_t202" style="position:absolute;left:0;text-align:left;margin-left:4.45pt;margin-top:7.5pt;width:416.1pt;height:169.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" fillcolor="white [3201]" strokeweight=".5pt">
                <v:textbox>
                  <w:txbxContent>
                    <w:p w14:paraId="571F341A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t>Wassertein</w:t>
                      </w:r>
                      <w:r>
                        <w:rPr>
                          <w:rFonts w:hint="eastAsia"/>
                        </w:rPr>
                        <w:t>、</w:t>
                      </w:r>
                      <w:r>
                        <w:rPr>
                          <w:rFonts w:hint="eastAsia"/>
                        </w:rPr>
                        <w:t>Zappula</w:t>
                      </w:r>
                      <w:r>
                        <w:rPr>
                          <w:rFonts w:hint="eastAsia"/>
                        </w:rPr>
                        <w:t>、</w:t>
                      </w:r>
                      <w:r>
                        <w:rPr>
                          <w:rFonts w:hint="eastAsia"/>
                        </w:rPr>
                        <w:t>Rosen</w:t>
                      </w:r>
                      <w:r>
                        <w:rPr>
                          <w:rFonts w:hint="eastAsia"/>
                        </w:rPr>
                        <w:t>、及</w:t>
                      </w:r>
                      <w:r>
                        <w:rPr>
                          <w:rFonts w:hint="eastAsia"/>
                        </w:rPr>
                        <w:t>Rock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631EBD48" w14:textId="77777777" w:rsidR="00EB08F9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 xml:space="preserve">] </w:t>
                      </w:r>
                      <w:r>
                        <w:t>Wassertein</w:t>
                      </w:r>
                      <w:r>
                        <w:rPr>
                          <w:rFonts w:hint="eastAsia"/>
                        </w:rPr>
                        <w:t>等人（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2D506C51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吳清山、劉春榮及陳明終（</w:t>
                      </w:r>
                      <w: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01582E41" w14:textId="77777777" w:rsidR="00EB08F9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>]</w:t>
                      </w:r>
                      <w:r w:rsidRPr="00850150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吳清山等人（</w:t>
                      </w:r>
                      <w: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2EF32A63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t xml:space="preserve">Wassertein Zappula, Rosen, Gerstman, </w:t>
                      </w:r>
                      <w:r>
                        <w:rPr>
                          <w:rFonts w:hint="eastAsia"/>
                        </w:rPr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Rosen, 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41ADE957" w14:textId="77777777" w:rsidR="00EB08F9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>]</w:t>
                      </w:r>
                      <w:r w:rsidRPr="00850150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 xml:space="preserve">Wassertein Zappula </w:t>
                      </w:r>
                      <w:r w:rsidRPr="00850150">
                        <w:t>et al., 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47DD779F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（吳清山、劉春榮及陳明終，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1642FC29" w14:textId="77777777" w:rsidR="00EB08F9" w:rsidRPr="00742B91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>]</w:t>
                      </w:r>
                      <w:r w:rsidRPr="00850150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（吳清山等人，</w:t>
                      </w:r>
                      <w:r>
                        <w:rPr>
                          <w:rFonts w:hint="eastAsia"/>
                        </w:rP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6EE1F2EE" w14:textId="77777777" w:rsidR="00CA1F12" w:rsidRPr="00BB757B" w:rsidRDefault="00CA1F12" w:rsidP="00CC2D5A">
      <w:pPr>
        <w:jc w:val="both"/>
      </w:pPr>
    </w:p>
    <w:p w14:paraId="6D318F57" w14:textId="77777777" w:rsidR="00CA1F12" w:rsidRPr="00BB757B" w:rsidRDefault="00CA1F12" w:rsidP="00CC2D5A">
      <w:pPr>
        <w:jc w:val="both"/>
      </w:pPr>
    </w:p>
    <w:p w14:paraId="2154F89D" w14:textId="77777777" w:rsidR="00CA1F12" w:rsidRPr="00BB757B" w:rsidRDefault="00CA1F12" w:rsidP="00CC2D5A">
      <w:pPr>
        <w:jc w:val="both"/>
      </w:pPr>
    </w:p>
    <w:p w14:paraId="53D26A30" w14:textId="77777777" w:rsidR="003508EF" w:rsidRPr="00BB757B" w:rsidRDefault="003508EF" w:rsidP="00CC2D5A">
      <w:pPr>
        <w:jc w:val="both"/>
      </w:pPr>
    </w:p>
    <w:p w14:paraId="4A409465" w14:textId="77777777" w:rsidR="003508EF" w:rsidRPr="00BB757B" w:rsidRDefault="003508EF" w:rsidP="00CC2D5A">
      <w:pPr>
        <w:jc w:val="both"/>
      </w:pPr>
    </w:p>
    <w:p w14:paraId="2A89C22E" w14:textId="77777777" w:rsidR="003508EF" w:rsidRPr="00BB757B" w:rsidRDefault="003508EF" w:rsidP="00CC2D5A">
      <w:pPr>
        <w:jc w:val="both"/>
      </w:pPr>
    </w:p>
    <w:p w14:paraId="01EB303D" w14:textId="77777777" w:rsidR="00CA1F12" w:rsidRPr="00BB757B" w:rsidRDefault="00CA1F12" w:rsidP="00CC2D5A">
      <w:pPr>
        <w:jc w:val="both"/>
      </w:pPr>
    </w:p>
    <w:p w14:paraId="36A63940" w14:textId="77777777" w:rsidR="00CA1F12" w:rsidRPr="00BB757B" w:rsidRDefault="00CA1F12" w:rsidP="00CC2D5A">
      <w:pPr>
        <w:jc w:val="both"/>
      </w:pPr>
    </w:p>
    <w:p w14:paraId="21EF22B9" w14:textId="77777777"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六位作者</w:t>
      </w:r>
    </w:p>
    <w:p w14:paraId="6E13CED9" w14:textId="77777777" w:rsidR="00CA1F12" w:rsidRPr="00BB757B" w:rsidRDefault="00CA1F12" w:rsidP="00CA1F12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內文中不管第幾次引用都採用「第一作者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」，在參考文獻中要列出所有（六位）作者姓名。</w:t>
      </w:r>
    </w:p>
    <w:p w14:paraId="08F34B27" w14:textId="77777777" w:rsidR="00CA1F12" w:rsidRPr="00BB757B" w:rsidRDefault="00CA1F12" w:rsidP="00CC2D5A">
      <w:pPr>
        <w:ind w:firstLineChars="200" w:firstLine="480"/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19D2DF" wp14:editId="1EBBA8EE">
                <wp:simplePos x="0" y="0"/>
                <wp:positionH relativeFrom="column">
                  <wp:posOffset>71283</wp:posOffset>
                </wp:positionH>
                <wp:positionV relativeFrom="paragraph">
                  <wp:posOffset>69334</wp:posOffset>
                </wp:positionV>
                <wp:extent cx="5284381" cy="1158949"/>
                <wp:effectExtent l="0" t="0" r="12065" b="952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C6D541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t>Wassertein</w:t>
                            </w:r>
                            <w:r>
                              <w:rPr>
                                <w:rFonts w:hint="eastAsia"/>
                              </w:rPr>
                              <w:t>等人（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56EFDB87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吳清山等人（</w:t>
                            </w:r>
                            <w: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4AC5BDBB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 xml:space="preserve">Wassertein </w:t>
                            </w:r>
                            <w:r w:rsidRPr="00850150">
                              <w:t>et al</w:t>
                            </w:r>
                            <w:r>
                              <w:rPr>
                                <w:rFonts w:hint="eastAsia"/>
                              </w:rPr>
                              <w:t xml:space="preserve">., 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1F0C9A29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（吳清山等人，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4182C799" w14:textId="77777777" w:rsidR="00EB08F9" w:rsidRDefault="00EB08F9" w:rsidP="00CC2D5A"/>
                          <w:p w14:paraId="513014F8" w14:textId="77777777" w:rsidR="00EB08F9" w:rsidRDefault="00EB08F9" w:rsidP="00CC2D5A"/>
                          <w:p w14:paraId="3CA14682" w14:textId="77777777" w:rsidR="00EB08F9" w:rsidRPr="00317D5D" w:rsidRDefault="00EB08F9" w:rsidP="00CC2D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9D2DF" id="文字方塊 1" o:spid="_x0000_s1030" type="#_x0000_t202" style="position:absolute;left:0;text-align:left;margin-left:5.6pt;margin-top:5.45pt;width:416.1pt;height:9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" fillcolor="white [3201]" strokeweight=".5pt">
                <v:textbox>
                  <w:txbxContent>
                    <w:p w14:paraId="30C6D541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t>Wassertein</w:t>
                      </w:r>
                      <w:r>
                        <w:rPr>
                          <w:rFonts w:hint="eastAsia"/>
                        </w:rPr>
                        <w:t>等人（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56EFDB87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吳清山等人（</w:t>
                      </w:r>
                      <w: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4AC5BDBB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t xml:space="preserve">Wassertein </w:t>
                      </w:r>
                      <w:r w:rsidRPr="00850150">
                        <w:t>et al</w:t>
                      </w:r>
                      <w:r>
                        <w:rPr>
                          <w:rFonts w:hint="eastAsia"/>
                        </w:rPr>
                        <w:t xml:space="preserve">., 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1F0C9A29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（吳清山等人，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4182C799" w14:textId="77777777" w:rsidR="00EB08F9" w:rsidRDefault="00EB08F9" w:rsidP="00CC2D5A"/>
                    <w:p w14:paraId="513014F8" w14:textId="77777777" w:rsidR="00EB08F9" w:rsidRDefault="00EB08F9" w:rsidP="00CC2D5A"/>
                    <w:p w14:paraId="3CA14682" w14:textId="77777777" w:rsidR="00EB08F9" w:rsidRPr="00317D5D" w:rsidRDefault="00EB08F9" w:rsidP="00CC2D5A"/>
                  </w:txbxContent>
                </v:textbox>
              </v:shape>
            </w:pict>
          </mc:Fallback>
        </mc:AlternateContent>
      </w:r>
    </w:p>
    <w:p w14:paraId="7896D56E" w14:textId="77777777" w:rsidR="00CA1F12" w:rsidRPr="00BB757B" w:rsidRDefault="00CA1F12" w:rsidP="00CC2D5A">
      <w:pPr>
        <w:ind w:firstLineChars="200" w:firstLine="480"/>
        <w:jc w:val="both"/>
      </w:pPr>
    </w:p>
    <w:p w14:paraId="4D86DAFD" w14:textId="77777777" w:rsidR="00CA1F12" w:rsidRPr="00BB757B" w:rsidRDefault="00CA1F12" w:rsidP="00CC2D5A">
      <w:pPr>
        <w:ind w:firstLineChars="200" w:firstLine="480"/>
        <w:jc w:val="both"/>
      </w:pPr>
    </w:p>
    <w:p w14:paraId="498C09D4" w14:textId="77777777" w:rsidR="00CA1F12" w:rsidRPr="00BB757B" w:rsidRDefault="00CA1F12" w:rsidP="00CC2D5A">
      <w:pPr>
        <w:ind w:firstLineChars="200" w:firstLine="480"/>
        <w:jc w:val="both"/>
      </w:pPr>
    </w:p>
    <w:p w14:paraId="1C61F5C4" w14:textId="77777777" w:rsidR="00CA1F12" w:rsidRPr="00BB757B" w:rsidRDefault="00CA1F12" w:rsidP="00CC2D5A">
      <w:pPr>
        <w:ind w:firstLineChars="200" w:firstLine="480"/>
        <w:jc w:val="both"/>
      </w:pPr>
    </w:p>
    <w:p w14:paraId="751E1B52" w14:textId="77777777"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七位以上作者</w:t>
      </w:r>
    </w:p>
    <w:p w14:paraId="1F0AFEB2" w14:textId="77777777" w:rsidR="00CA1F12" w:rsidRPr="00BB757B" w:rsidRDefault="00CA1F12" w:rsidP="00CA1F12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內文中不管第幾次引用都採用「第一作者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」，在但參考文獻中僅列出所有六位作者姓名，剩餘的作者則縮短為「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」。</w:t>
      </w:r>
    </w:p>
    <w:p w14:paraId="03D9A758" w14:textId="77777777" w:rsidR="00CA1F12" w:rsidRPr="00BB757B" w:rsidRDefault="00CA1F12" w:rsidP="00D0720D">
      <w:pPr>
        <w:pStyle w:val="af9"/>
        <w:numPr>
          <w:ilvl w:val="0"/>
          <w:numId w:val="40"/>
        </w:numPr>
        <w:spacing w:line="360" w:lineRule="auto"/>
        <w:ind w:leftChars="0" w:left="935" w:hanging="425"/>
        <w:rPr>
          <w:rFonts w:eastAsiaTheme="minorEastAsia"/>
          <w:color w:val="000000" w:themeColor="text1"/>
          <w:szCs w:val="24"/>
        </w:rPr>
      </w:pPr>
      <w:r w:rsidRPr="00BB757B">
        <w:rPr>
          <w:rFonts w:eastAsiaTheme="minorEastAsia" w:hint="eastAsia"/>
          <w:color w:val="000000" w:themeColor="text1"/>
          <w:szCs w:val="24"/>
        </w:rPr>
        <w:lastRenderedPageBreak/>
        <w:t>括弧內同時包括多筆文獻</w:t>
      </w:r>
    </w:p>
    <w:p w14:paraId="4FF582AE" w14:textId="77777777" w:rsidR="00CA1F12" w:rsidRPr="00BB757B" w:rsidRDefault="00D0720D" w:rsidP="00517AF0">
      <w:pPr>
        <w:pStyle w:val="af9"/>
        <w:numPr>
          <w:ilvl w:val="0"/>
          <w:numId w:val="8"/>
        </w:numPr>
        <w:spacing w:after="120" w:line="360" w:lineRule="auto"/>
        <w:ind w:leftChars="0" w:left="1361" w:hanging="425"/>
        <w:rPr>
          <w:color w:val="000000" w:themeColor="text1"/>
        </w:rPr>
      </w:pPr>
      <w:r w:rsidRPr="00BB757B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4C65DD" wp14:editId="2DEC99FD">
                <wp:simplePos x="0" y="0"/>
                <wp:positionH relativeFrom="column">
                  <wp:posOffset>36830</wp:posOffset>
                </wp:positionH>
                <wp:positionV relativeFrom="paragraph">
                  <wp:posOffset>380538</wp:posOffset>
                </wp:positionV>
                <wp:extent cx="5284381" cy="1158949"/>
                <wp:effectExtent l="0" t="0" r="12065" b="952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A89E9B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t>Gardner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1984, 1990</w:t>
                            </w:r>
                            <w:r>
                              <w:rPr>
                                <w:rFonts w:hint="eastAsia"/>
                              </w:rPr>
                              <w:t>a, 1990</w:t>
                            </w:r>
                            <w: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44D9676A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Gardner, 1984, 1990</w:t>
                            </w:r>
                            <w:r>
                              <w:rPr>
                                <w:rFonts w:hint="eastAsia"/>
                              </w:rPr>
                              <w:t>a, 1990</w:t>
                            </w:r>
                            <w: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636135CE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楊國樞（</w:t>
                            </w:r>
                            <w:r>
                              <w:t>1993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1997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2005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235A1A0C" w14:textId="77777777" w:rsidR="00EB08F9" w:rsidRPr="00742B91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（楊國樞，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1997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2005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4C65DD" id="文字方塊 6" o:spid="_x0000_s1031" type="#_x0000_t202" style="position:absolute;left:0;text-align:left;margin-left:2.9pt;margin-top:29.95pt;width:416.1pt;height:9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" fillcolor="white [3201]" strokeweight=".5pt">
                <v:textbox>
                  <w:txbxContent>
                    <w:p w14:paraId="29A89E9B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t>Gardner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1984, 1990</w:t>
                      </w:r>
                      <w:r>
                        <w:rPr>
                          <w:rFonts w:hint="eastAsia"/>
                        </w:rPr>
                        <w:t>a, 1990</w:t>
                      </w:r>
                      <w:r>
                        <w:t>b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44D9676A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t>Gardner, 1984, 1990</w:t>
                      </w:r>
                      <w:r>
                        <w:rPr>
                          <w:rFonts w:hint="eastAsia"/>
                        </w:rPr>
                        <w:t>a, 1990</w:t>
                      </w:r>
                      <w:r>
                        <w:t>b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636135CE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楊國樞（</w:t>
                      </w:r>
                      <w:r>
                        <w:t>1993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1997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2005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235A1A0C" w14:textId="77777777" w:rsidR="00EB08F9" w:rsidRPr="00742B91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（楊國樞，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3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1997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2005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  <w:color w:val="000000" w:themeColor="text1"/>
        </w:rPr>
        <w:t>同一作者不同著作</w:t>
      </w:r>
    </w:p>
    <w:p w14:paraId="18A33165" w14:textId="77777777" w:rsidR="00CA1F12" w:rsidRPr="00BB757B" w:rsidRDefault="00CA1F12" w:rsidP="00CC2D5A">
      <w:pPr>
        <w:jc w:val="both"/>
        <w:rPr>
          <w:color w:val="000000" w:themeColor="text1"/>
        </w:rPr>
      </w:pPr>
    </w:p>
    <w:p w14:paraId="47AA9D8C" w14:textId="77777777" w:rsidR="00CA1F12" w:rsidRPr="00BB757B" w:rsidRDefault="00CA1F12" w:rsidP="00CC2D5A">
      <w:pPr>
        <w:jc w:val="both"/>
        <w:rPr>
          <w:color w:val="000000" w:themeColor="text1"/>
        </w:rPr>
      </w:pPr>
    </w:p>
    <w:p w14:paraId="776AE3FD" w14:textId="77777777" w:rsidR="00CA1F12" w:rsidRPr="00BB757B" w:rsidRDefault="00CA1F12" w:rsidP="00CC2D5A">
      <w:pPr>
        <w:jc w:val="both"/>
        <w:rPr>
          <w:color w:val="000000" w:themeColor="text1"/>
        </w:rPr>
      </w:pPr>
    </w:p>
    <w:p w14:paraId="5AB962D6" w14:textId="77777777" w:rsidR="00E74CDE" w:rsidRPr="00BB757B" w:rsidRDefault="00E74CDE" w:rsidP="00694D31">
      <w:pPr>
        <w:adjustRightInd/>
        <w:spacing w:line="240" w:lineRule="auto"/>
        <w:jc w:val="both"/>
        <w:textAlignment w:val="auto"/>
        <w:rPr>
          <w:color w:val="000000" w:themeColor="text1"/>
        </w:rPr>
      </w:pPr>
    </w:p>
    <w:p w14:paraId="15118463" w14:textId="77777777" w:rsidR="00CA1F12" w:rsidRPr="00BB757B" w:rsidRDefault="00D0720D" w:rsidP="00D0720D">
      <w:pPr>
        <w:pStyle w:val="af9"/>
        <w:numPr>
          <w:ilvl w:val="0"/>
          <w:numId w:val="8"/>
        </w:numPr>
        <w:spacing w:after="120" w:line="360" w:lineRule="auto"/>
        <w:ind w:leftChars="0" w:left="1361" w:hanging="425"/>
        <w:rPr>
          <w:color w:val="000000" w:themeColor="text1"/>
        </w:rPr>
      </w:pPr>
      <w:r w:rsidRPr="00BB757B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DC5C6B" wp14:editId="68D26915">
                <wp:simplePos x="0" y="0"/>
                <wp:positionH relativeFrom="column">
                  <wp:posOffset>36195</wp:posOffset>
                </wp:positionH>
                <wp:positionV relativeFrom="paragraph">
                  <wp:posOffset>369339</wp:posOffset>
                </wp:positionV>
                <wp:extent cx="5284381" cy="871869"/>
                <wp:effectExtent l="0" t="0" r="12065" b="17145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8718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B3FF79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0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Bourdieu, 1965</w:t>
                            </w:r>
                            <w:r>
                              <w:rPr>
                                <w:rFonts w:hint="eastAsia"/>
                              </w:rPr>
                              <w:t>；</w:t>
                            </w:r>
                            <w:r>
                              <w:rPr>
                                <w:rFonts w:hint="eastAsia"/>
                              </w:rPr>
                              <w:t>Holmesm, 1967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485C9B93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0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（郭為藩，</w:t>
                            </w:r>
                            <w:r>
                              <w:rPr>
                                <w:rFonts w:hint="eastAsia"/>
                              </w:rPr>
                              <w:t>1992</w:t>
                            </w:r>
                            <w:r>
                              <w:rPr>
                                <w:rFonts w:hint="eastAsia"/>
                              </w:rPr>
                              <w:t>；林清江，</w:t>
                            </w:r>
                            <w:r>
                              <w:rPr>
                                <w:rFonts w:hint="eastAsia"/>
                              </w:rP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23C92F58" w14:textId="77777777" w:rsidR="00EB08F9" w:rsidRPr="006474A2" w:rsidRDefault="00EB08F9" w:rsidP="0048579C">
                            <w:pPr>
                              <w:pStyle w:val="af9"/>
                              <w:numPr>
                                <w:ilvl w:val="0"/>
                                <w:numId w:val="10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（金耀基，</w:t>
                            </w:r>
                            <w:r>
                              <w:rPr>
                                <w:rFonts w:hint="eastAsia"/>
                              </w:rPr>
                              <w:t>1992</w:t>
                            </w:r>
                            <w:r>
                              <w:rPr>
                                <w:rFonts w:hint="eastAsia"/>
                              </w:rPr>
                              <w:t>；</w:t>
                            </w:r>
                            <w:r>
                              <w:rPr>
                                <w:rFonts w:hint="eastAsia"/>
                              </w:rPr>
                              <w:t>Ho, 1976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C5C6B" id="文字方塊 8" o:spid="_x0000_s1032" type="#_x0000_t202" style="position:absolute;left:0;text-align:left;margin-left:2.85pt;margin-top:29.1pt;width:416.1pt;height:68.6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" fillcolor="white [3201]" strokeweight=".5pt">
                <v:textbox>
                  <w:txbxContent>
                    <w:p w14:paraId="44B3FF79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0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t>Bourdieu, 1965</w:t>
                      </w:r>
                      <w:r>
                        <w:rPr>
                          <w:rFonts w:hint="eastAsia"/>
                        </w:rPr>
                        <w:t>；</w:t>
                      </w:r>
                      <w:r>
                        <w:rPr>
                          <w:rFonts w:hint="eastAsia"/>
                        </w:rPr>
                        <w:t>Holmesm, 1967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485C9B93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0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（郭為藩，</w:t>
                      </w:r>
                      <w:r>
                        <w:rPr>
                          <w:rFonts w:hint="eastAsia"/>
                        </w:rPr>
                        <w:t>1992</w:t>
                      </w:r>
                      <w:r>
                        <w:rPr>
                          <w:rFonts w:hint="eastAsia"/>
                        </w:rPr>
                        <w:t>；林清江，</w:t>
                      </w:r>
                      <w:r>
                        <w:rPr>
                          <w:rFonts w:hint="eastAsia"/>
                        </w:rP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23C92F58" w14:textId="77777777" w:rsidR="00EB08F9" w:rsidRPr="006474A2" w:rsidRDefault="00EB08F9" w:rsidP="0048579C">
                      <w:pPr>
                        <w:pStyle w:val="af9"/>
                        <w:numPr>
                          <w:ilvl w:val="0"/>
                          <w:numId w:val="10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（金耀基，</w:t>
                      </w:r>
                      <w:r>
                        <w:rPr>
                          <w:rFonts w:hint="eastAsia"/>
                        </w:rPr>
                        <w:t>1992</w:t>
                      </w:r>
                      <w:r>
                        <w:rPr>
                          <w:rFonts w:hint="eastAsia"/>
                        </w:rPr>
                        <w:t>；</w:t>
                      </w:r>
                      <w:r>
                        <w:rPr>
                          <w:rFonts w:hint="eastAsia"/>
                        </w:rPr>
                        <w:t>Ho, 1976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  <w:color w:val="000000" w:themeColor="text1"/>
        </w:rPr>
        <w:t>不同作者</w:t>
      </w:r>
    </w:p>
    <w:p w14:paraId="5C1078DE" w14:textId="77777777" w:rsidR="003508EF" w:rsidRPr="00BB757B" w:rsidRDefault="003508EF" w:rsidP="003508EF">
      <w:pPr>
        <w:pStyle w:val="af9"/>
        <w:adjustRightInd/>
        <w:spacing w:line="240" w:lineRule="auto"/>
        <w:ind w:leftChars="0" w:left="960"/>
        <w:jc w:val="both"/>
        <w:textAlignment w:val="auto"/>
      </w:pPr>
    </w:p>
    <w:p w14:paraId="7EF9D19C" w14:textId="77777777" w:rsidR="003508EF" w:rsidRPr="00BB757B" w:rsidRDefault="003508EF" w:rsidP="003508EF">
      <w:pPr>
        <w:pStyle w:val="af9"/>
        <w:adjustRightInd/>
        <w:spacing w:line="240" w:lineRule="auto"/>
        <w:ind w:leftChars="0" w:left="960"/>
        <w:jc w:val="both"/>
        <w:textAlignment w:val="auto"/>
      </w:pPr>
    </w:p>
    <w:p w14:paraId="50EB3C44" w14:textId="77777777" w:rsidR="003508EF" w:rsidRPr="00BB757B" w:rsidRDefault="003508EF" w:rsidP="003508EF">
      <w:pPr>
        <w:pStyle w:val="af9"/>
        <w:adjustRightInd/>
        <w:spacing w:line="240" w:lineRule="auto"/>
        <w:ind w:leftChars="0" w:left="960"/>
        <w:jc w:val="both"/>
        <w:textAlignment w:val="auto"/>
      </w:pPr>
    </w:p>
    <w:p w14:paraId="6B73DA70" w14:textId="77777777" w:rsidR="00CA1F12" w:rsidRPr="00BB757B" w:rsidRDefault="00CA1F12" w:rsidP="00CC2D5A">
      <w:pPr>
        <w:jc w:val="both"/>
      </w:pPr>
    </w:p>
    <w:p w14:paraId="568FDD71" w14:textId="77777777"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引用特定文獻時，如資料來自特定章、節、圖、表、公式，要一一標明特定出處，如用用整段原文獻資料，要加</w:t>
      </w:r>
      <w:proofErr w:type="gramStart"/>
      <w:r w:rsidRPr="00BB757B">
        <w:rPr>
          <w:rFonts w:eastAsiaTheme="minorEastAsia" w:hint="eastAsia"/>
          <w:szCs w:val="24"/>
        </w:rPr>
        <w:t>註</w:t>
      </w:r>
      <w:proofErr w:type="gramEnd"/>
      <w:r w:rsidRPr="00BB757B">
        <w:rPr>
          <w:rFonts w:eastAsiaTheme="minorEastAsia" w:hint="eastAsia"/>
          <w:szCs w:val="24"/>
        </w:rPr>
        <w:t>頁碼。</w:t>
      </w:r>
    </w:p>
    <w:p w14:paraId="682F2179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164044" wp14:editId="4FAC5149">
                <wp:simplePos x="0" y="0"/>
                <wp:positionH relativeFrom="column">
                  <wp:posOffset>47788</wp:posOffset>
                </wp:positionH>
                <wp:positionV relativeFrom="paragraph">
                  <wp:posOffset>57416</wp:posOffset>
                </wp:positionV>
                <wp:extent cx="5284381" cy="1648046"/>
                <wp:effectExtent l="0" t="0" r="12065" b="15875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6480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5E3CDF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（賈馥茗，</w:t>
                            </w:r>
                            <w:r>
                              <w:rPr>
                                <w:rFonts w:hint="eastAsia"/>
                              </w:rPr>
                              <w:t>1997</w:t>
                            </w:r>
                            <w:r>
                              <w:rPr>
                                <w:rFonts w:hint="eastAsia"/>
                              </w:rPr>
                              <w:t>，第五章）</w:t>
                            </w:r>
                          </w:p>
                          <w:p w14:paraId="3A51DA74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（杜維明，</w:t>
                            </w:r>
                            <w:r>
                              <w:rPr>
                                <w:rFonts w:hint="eastAsia"/>
                              </w:rPr>
                              <w:t>1992</w:t>
                            </w:r>
                            <w:r>
                              <w:rPr>
                                <w:rFonts w:hint="eastAsia"/>
                              </w:rPr>
                              <w:t>，頁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71366AC2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（余德慧，</w:t>
                            </w:r>
                            <w:r>
                              <w:rPr>
                                <w:rFonts w:hint="eastAsia"/>
                              </w:rPr>
                              <w:t>2005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24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4FAA7BCD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許其端（</w:t>
                            </w:r>
                            <w:r>
                              <w:rPr>
                                <w:rFonts w:hint="eastAsia"/>
                              </w:rPr>
                              <w:t>1999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139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5A5C53E5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>Rogers, 1979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338)</w:t>
                            </w:r>
                          </w:p>
                          <w:p w14:paraId="230B4BAA" w14:textId="77777777" w:rsidR="00EB08F9" w:rsidRPr="006474A2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Rogers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1979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338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64044" id="文字方塊 9" o:spid="_x0000_s1033" type="#_x0000_t202" style="position:absolute;left:0;text-align:left;margin-left:3.75pt;margin-top:4.5pt;width:416.1pt;height:12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" fillcolor="white [3201]" strokeweight=".5pt">
                <v:textbox>
                  <w:txbxContent>
                    <w:p w14:paraId="005E3CDF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（賈馥茗，</w:t>
                      </w:r>
                      <w:r>
                        <w:rPr>
                          <w:rFonts w:hint="eastAsia"/>
                        </w:rPr>
                        <w:t>1997</w:t>
                      </w:r>
                      <w:r>
                        <w:rPr>
                          <w:rFonts w:hint="eastAsia"/>
                        </w:rPr>
                        <w:t>，第五章）</w:t>
                      </w:r>
                    </w:p>
                    <w:p w14:paraId="3A51DA74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（杜維明，</w:t>
                      </w:r>
                      <w:r>
                        <w:rPr>
                          <w:rFonts w:hint="eastAsia"/>
                        </w:rPr>
                        <w:t>1992</w:t>
                      </w:r>
                      <w:r>
                        <w:rPr>
                          <w:rFonts w:hint="eastAsia"/>
                        </w:rPr>
                        <w:t>，頁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t>3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71366AC2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（余德慧，</w:t>
                      </w:r>
                      <w:r>
                        <w:rPr>
                          <w:rFonts w:hint="eastAsia"/>
                        </w:rPr>
                        <w:t>2005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24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4FAA7BCD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許其端（</w:t>
                      </w:r>
                      <w:r>
                        <w:rPr>
                          <w:rFonts w:hint="eastAsia"/>
                        </w:rPr>
                        <w:t>1999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139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5A5C53E5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t>Rogers, 1979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338)</w:t>
                      </w:r>
                    </w:p>
                    <w:p w14:paraId="230B4BAA" w14:textId="77777777" w:rsidR="00EB08F9" w:rsidRPr="006474A2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Rogers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1979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338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73240E99" w14:textId="77777777" w:rsidR="00CA1F12" w:rsidRPr="00BB757B" w:rsidRDefault="00CA1F12" w:rsidP="00CC2D5A">
      <w:pPr>
        <w:jc w:val="both"/>
      </w:pPr>
    </w:p>
    <w:p w14:paraId="4950F626" w14:textId="77777777" w:rsidR="00CA1F12" w:rsidRPr="00BB757B" w:rsidRDefault="00CA1F12" w:rsidP="00CC2D5A">
      <w:pPr>
        <w:jc w:val="both"/>
      </w:pPr>
    </w:p>
    <w:p w14:paraId="41FFDF4E" w14:textId="77777777" w:rsidR="00CA1F12" w:rsidRPr="00BB757B" w:rsidRDefault="00CA1F12" w:rsidP="00CC2D5A">
      <w:pPr>
        <w:jc w:val="both"/>
      </w:pPr>
    </w:p>
    <w:p w14:paraId="10268277" w14:textId="77777777" w:rsidR="00CA1F12" w:rsidRPr="00BB757B" w:rsidRDefault="00CA1F12" w:rsidP="00CC2D5A">
      <w:pPr>
        <w:jc w:val="both"/>
      </w:pPr>
    </w:p>
    <w:p w14:paraId="3067BB84" w14:textId="77777777" w:rsidR="00CA1F12" w:rsidRPr="00BB757B" w:rsidRDefault="00CA1F12" w:rsidP="00CC2D5A">
      <w:pPr>
        <w:jc w:val="both"/>
      </w:pPr>
    </w:p>
    <w:p w14:paraId="169177D8" w14:textId="77777777" w:rsidR="00CA1F12" w:rsidRPr="00BB757B" w:rsidRDefault="00CA1F12" w:rsidP="00CC2D5A">
      <w:pPr>
        <w:jc w:val="both"/>
      </w:pPr>
    </w:p>
    <w:p w14:paraId="65AF587B" w14:textId="77777777"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引用翻譯著作時，要同時註明原出版年與翻譯本出版年。</w:t>
      </w:r>
    </w:p>
    <w:p w14:paraId="12E25DAC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B73C9B" wp14:editId="309CCD0B">
                <wp:simplePos x="0" y="0"/>
                <wp:positionH relativeFrom="column">
                  <wp:posOffset>47477</wp:posOffset>
                </wp:positionH>
                <wp:positionV relativeFrom="paragraph">
                  <wp:posOffset>13615</wp:posOffset>
                </wp:positionV>
                <wp:extent cx="5284381" cy="659219"/>
                <wp:effectExtent l="0" t="0" r="12065" b="1397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6592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DEB472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2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Mayer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1987/1997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41BD7485" w14:textId="77777777" w:rsidR="00EB08F9" w:rsidRPr="00CC1F9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2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Mayer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19</w:t>
                            </w:r>
                            <w:r>
                              <w:t>87/1997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73C9B" id="文字方塊 10" o:spid="_x0000_s1034" type="#_x0000_t202" style="position:absolute;left:0;text-align:left;margin-left:3.75pt;margin-top:1.05pt;width:416.1pt;height:51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" fillcolor="white [3201]" strokeweight=".5pt">
                <v:textbox>
                  <w:txbxContent>
                    <w:p w14:paraId="73DEB472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2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Mayer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1987/1997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41BD7485" w14:textId="77777777" w:rsidR="00EB08F9" w:rsidRPr="00CC1F9E" w:rsidRDefault="00EB08F9" w:rsidP="0048579C">
                      <w:pPr>
                        <w:pStyle w:val="af9"/>
                        <w:numPr>
                          <w:ilvl w:val="0"/>
                          <w:numId w:val="12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Mayer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19</w:t>
                      </w:r>
                      <w:r>
                        <w:t>87/1997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1130540C" w14:textId="77777777" w:rsidR="00CA1F12" w:rsidRPr="00BB757B" w:rsidRDefault="00CA1F12" w:rsidP="00CC2D5A">
      <w:pPr>
        <w:jc w:val="both"/>
      </w:pPr>
    </w:p>
    <w:p w14:paraId="06150B8E" w14:textId="77777777" w:rsidR="00CA1F12" w:rsidRPr="00BB757B" w:rsidRDefault="00CA1F12" w:rsidP="00CC2D5A">
      <w:pPr>
        <w:jc w:val="both"/>
      </w:pPr>
    </w:p>
    <w:p w14:paraId="70690D17" w14:textId="77777777"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間接引</w:t>
      </w:r>
      <w:proofErr w:type="gramStart"/>
      <w:r w:rsidRPr="00BB757B">
        <w:rPr>
          <w:rFonts w:eastAsiaTheme="minorEastAsia" w:hint="eastAsia"/>
          <w:szCs w:val="24"/>
        </w:rPr>
        <w:t>註</w:t>
      </w:r>
      <w:proofErr w:type="gramEnd"/>
      <w:r w:rsidR="00E74CDE" w:rsidRPr="00BB757B">
        <w:rPr>
          <w:rFonts w:eastAsiaTheme="minorEastAsia" w:hint="eastAsia"/>
          <w:szCs w:val="24"/>
        </w:rPr>
        <w:t>（引用）</w:t>
      </w:r>
    </w:p>
    <w:p w14:paraId="092828A4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72E475" wp14:editId="74B31E96">
                <wp:simplePos x="0" y="0"/>
                <wp:positionH relativeFrom="column">
                  <wp:posOffset>45617</wp:posOffset>
                </wp:positionH>
                <wp:positionV relativeFrom="paragraph">
                  <wp:posOffset>54906</wp:posOffset>
                </wp:positionV>
                <wp:extent cx="5284381" cy="659219"/>
                <wp:effectExtent l="0" t="0" r="12065" b="1397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6592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936F3C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3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（李四，</w:t>
                            </w:r>
                            <w:r>
                              <w:rPr>
                                <w:rFonts w:hint="eastAsia"/>
                              </w:rPr>
                              <w:t>1952</w:t>
                            </w:r>
                            <w:r>
                              <w:rPr>
                                <w:rFonts w:hint="eastAsia"/>
                              </w:rPr>
                              <w:t>，引自陳伯璋，</w:t>
                            </w:r>
                            <w:r>
                              <w:rPr>
                                <w:rFonts w:hint="eastAsia"/>
                              </w:rPr>
                              <w:t>1987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591F27CA" w14:textId="77777777" w:rsidR="00EB08F9" w:rsidRPr="00CC1F9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3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（引自陳伯璋，</w:t>
                            </w:r>
                            <w:r>
                              <w:rPr>
                                <w:rFonts w:hint="eastAsia"/>
                              </w:rPr>
                              <w:t>1987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2E475" id="文字方塊 11" o:spid="_x0000_s1035" type="#_x0000_t202" style="position:absolute;left:0;text-align:left;margin-left:3.6pt;margin-top:4.3pt;width:416.1pt;height:51.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" fillcolor="white [3201]" strokeweight=".5pt">
                <v:textbox>
                  <w:txbxContent>
                    <w:p w14:paraId="5E936F3C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3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（李四，</w:t>
                      </w:r>
                      <w:r>
                        <w:rPr>
                          <w:rFonts w:hint="eastAsia"/>
                        </w:rPr>
                        <w:t>1952</w:t>
                      </w:r>
                      <w:r>
                        <w:rPr>
                          <w:rFonts w:hint="eastAsia"/>
                        </w:rPr>
                        <w:t>，引自陳伯璋，</w:t>
                      </w:r>
                      <w:r>
                        <w:rPr>
                          <w:rFonts w:hint="eastAsia"/>
                        </w:rPr>
                        <w:t>1987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591F27CA" w14:textId="77777777" w:rsidR="00EB08F9" w:rsidRPr="00CC1F9E" w:rsidRDefault="00EB08F9" w:rsidP="0048579C">
                      <w:pPr>
                        <w:pStyle w:val="af9"/>
                        <w:numPr>
                          <w:ilvl w:val="0"/>
                          <w:numId w:val="13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（引自陳伯璋，</w:t>
                      </w:r>
                      <w:r>
                        <w:rPr>
                          <w:rFonts w:hint="eastAsia"/>
                        </w:rPr>
                        <w:t>1987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64ABC3AA" w14:textId="77777777" w:rsidR="00CA1F12" w:rsidRPr="00BB757B" w:rsidRDefault="00CA1F12" w:rsidP="00CC2D5A">
      <w:pPr>
        <w:jc w:val="both"/>
      </w:pPr>
    </w:p>
    <w:p w14:paraId="2C7E316B" w14:textId="77777777" w:rsidR="00CA1F12" w:rsidRPr="00BB757B" w:rsidRDefault="00CA1F12" w:rsidP="00CC2D5A">
      <w:pPr>
        <w:jc w:val="both"/>
      </w:pPr>
    </w:p>
    <w:p w14:paraId="003A957D" w14:textId="77777777" w:rsidR="00CA1F12" w:rsidRPr="00BB757B" w:rsidRDefault="00CA1F12" w:rsidP="00CC2D5A">
      <w:pPr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說明：注意參考文獻中應列入陳伯璋之作品，非李四作品。</w:t>
      </w:r>
    </w:p>
    <w:p w14:paraId="6285980D" w14:textId="77777777" w:rsidR="00D0720D" w:rsidRPr="00BB757B" w:rsidRDefault="00D0720D" w:rsidP="00CC2D5A">
      <w:pPr>
        <w:jc w:val="both"/>
      </w:pPr>
    </w:p>
    <w:p w14:paraId="3A271B0B" w14:textId="77777777"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中文</w:t>
      </w:r>
      <w:proofErr w:type="gramStart"/>
      <w:r w:rsidRPr="00BB757B">
        <w:rPr>
          <w:rFonts w:eastAsiaTheme="minorEastAsia" w:hint="eastAsia"/>
          <w:szCs w:val="24"/>
        </w:rPr>
        <w:t>書名或篇名</w:t>
      </w:r>
      <w:proofErr w:type="gramEnd"/>
      <w:r w:rsidRPr="00BB757B">
        <w:rPr>
          <w:rFonts w:eastAsiaTheme="minorEastAsia" w:hint="eastAsia"/>
          <w:szCs w:val="24"/>
        </w:rPr>
        <w:t>之引</w:t>
      </w:r>
      <w:proofErr w:type="gramStart"/>
      <w:r w:rsidRPr="00BB757B">
        <w:rPr>
          <w:rFonts w:eastAsiaTheme="minorEastAsia" w:hint="eastAsia"/>
          <w:szCs w:val="24"/>
        </w:rPr>
        <w:t>註</w:t>
      </w:r>
      <w:proofErr w:type="gramEnd"/>
    </w:p>
    <w:p w14:paraId="09454194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A968A4" wp14:editId="7C2010B3">
                <wp:simplePos x="0" y="0"/>
                <wp:positionH relativeFrom="column">
                  <wp:posOffset>79744</wp:posOffset>
                </wp:positionH>
                <wp:positionV relativeFrom="paragraph">
                  <wp:posOffset>60251</wp:posOffset>
                </wp:positionV>
                <wp:extent cx="5284381" cy="839972"/>
                <wp:effectExtent l="0" t="0" r="12065" b="11430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839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F0A602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〈篇名〉：〈子路篇〉</w:t>
                            </w:r>
                          </w:p>
                          <w:p w14:paraId="381D8114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《書名》：《論語》</w:t>
                            </w:r>
                          </w:p>
                          <w:p w14:paraId="5EEDBAE6" w14:textId="77777777" w:rsidR="00EB08F9" w:rsidRPr="00CC1F9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《書名．篇名》：《論語．子路篇》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968A4" id="文字方塊 12" o:spid="_x0000_s1036" type="#_x0000_t202" style="position:absolute;left:0;text-align:left;margin-left:6.3pt;margin-top:4.75pt;width:416.1pt;height:66.1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" fillcolor="white [3201]" strokeweight=".5pt">
                <v:textbox>
                  <w:txbxContent>
                    <w:p w14:paraId="71F0A602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〈篇名〉：〈子路篇〉</w:t>
                      </w:r>
                    </w:p>
                    <w:p w14:paraId="381D8114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《書名》：《論語》</w:t>
                      </w:r>
                    </w:p>
                    <w:p w14:paraId="5EEDBAE6" w14:textId="77777777" w:rsidR="00EB08F9" w:rsidRPr="00CC1F9E" w:rsidRDefault="00EB08F9" w:rsidP="0048579C">
                      <w:pPr>
                        <w:pStyle w:val="af9"/>
                        <w:numPr>
                          <w:ilvl w:val="0"/>
                          <w:numId w:val="1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《書名．篇名》：《論語．子路篇》</w:t>
                      </w:r>
                    </w:p>
                  </w:txbxContent>
                </v:textbox>
              </v:shape>
            </w:pict>
          </mc:Fallback>
        </mc:AlternateContent>
      </w:r>
    </w:p>
    <w:p w14:paraId="40F1704E" w14:textId="77777777" w:rsidR="00CA1F12" w:rsidRPr="00BB757B" w:rsidRDefault="00CA1F12" w:rsidP="00CC2D5A">
      <w:pPr>
        <w:jc w:val="both"/>
      </w:pPr>
    </w:p>
    <w:p w14:paraId="096E3A41" w14:textId="77777777" w:rsidR="00CA1F12" w:rsidRPr="00BB757B" w:rsidRDefault="00CA1F12" w:rsidP="00CC2D5A">
      <w:pPr>
        <w:jc w:val="both"/>
      </w:pPr>
    </w:p>
    <w:p w14:paraId="64BD81E3" w14:textId="77777777" w:rsidR="00DE4A20" w:rsidRPr="00BB757B" w:rsidRDefault="00DE4A20" w:rsidP="00CC2D5A">
      <w:pPr>
        <w:jc w:val="both"/>
      </w:pPr>
    </w:p>
    <w:p w14:paraId="552CDD18" w14:textId="77777777"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文獻付梓中</w:t>
      </w:r>
    </w:p>
    <w:p w14:paraId="352AD6AF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2D9AE9" wp14:editId="719CCE75">
                <wp:simplePos x="0" y="0"/>
                <wp:positionH relativeFrom="column">
                  <wp:posOffset>69112</wp:posOffset>
                </wp:positionH>
                <wp:positionV relativeFrom="paragraph">
                  <wp:posOffset>34260</wp:posOffset>
                </wp:positionV>
                <wp:extent cx="5284381" cy="361507"/>
                <wp:effectExtent l="0" t="0" r="12065" b="6985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A9F013" w14:textId="77777777" w:rsidR="00EB08F9" w:rsidRPr="00CC1F9E" w:rsidRDefault="00EB08F9" w:rsidP="00CC2D5A">
                            <w:r>
                              <w:rPr>
                                <w:rFonts w:hint="eastAsia"/>
                              </w:rPr>
                              <w:t>Tsai, Knutson, &amp; Fung(in press)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D9AE9" id="文字方塊 13" o:spid="_x0000_s1037" type="#_x0000_t202" style="position:absolute;left:0;text-align:left;margin-left:5.45pt;margin-top:2.7pt;width:416.1pt;height:28.4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" fillcolor="white [3201]" strokeweight=".5pt">
                <v:textbox>
                  <w:txbxContent>
                    <w:p w14:paraId="54A9F013" w14:textId="77777777" w:rsidR="00EB08F9" w:rsidRPr="00CC1F9E" w:rsidRDefault="00EB08F9" w:rsidP="00CC2D5A">
                      <w:r>
                        <w:rPr>
                          <w:rFonts w:hint="eastAsia"/>
                        </w:rPr>
                        <w:t>Tsai, Knutson, &amp; Fung(in press)</w:t>
                      </w:r>
                    </w:p>
                  </w:txbxContent>
                </v:textbox>
              </v:shape>
            </w:pict>
          </mc:Fallback>
        </mc:AlternateContent>
      </w:r>
    </w:p>
    <w:p w14:paraId="477ABFCE" w14:textId="77777777" w:rsidR="003508EF" w:rsidRPr="00BB757B" w:rsidRDefault="003508EF" w:rsidP="00CC2D5A">
      <w:pPr>
        <w:jc w:val="both"/>
      </w:pPr>
    </w:p>
    <w:p w14:paraId="4B1D1F92" w14:textId="77777777"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</w:pPr>
      <w:r w:rsidRPr="00BB757B">
        <w:rPr>
          <w:rFonts w:eastAsiaTheme="minorEastAsia" w:hint="eastAsia"/>
          <w:szCs w:val="24"/>
        </w:rPr>
        <w:t>中文稿之專有名詞應中譯，並於第一次使用時括號加</w:t>
      </w:r>
      <w:proofErr w:type="gramStart"/>
      <w:r w:rsidRPr="00BB757B">
        <w:rPr>
          <w:rFonts w:eastAsiaTheme="minorEastAsia" w:hint="eastAsia"/>
          <w:szCs w:val="24"/>
        </w:rPr>
        <w:t>註</w:t>
      </w:r>
      <w:proofErr w:type="gramEnd"/>
      <w:r w:rsidRPr="00BB757B">
        <w:rPr>
          <w:rFonts w:eastAsiaTheme="minorEastAsia" w:hint="eastAsia"/>
          <w:szCs w:val="24"/>
        </w:rPr>
        <w:t>原文。</w:t>
      </w:r>
    </w:p>
    <w:p w14:paraId="375106CC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A95B69" wp14:editId="27249D31">
                <wp:simplePos x="0" y="0"/>
                <wp:positionH relativeFrom="column">
                  <wp:posOffset>63796</wp:posOffset>
                </wp:positionH>
                <wp:positionV relativeFrom="paragraph">
                  <wp:posOffset>9997</wp:posOffset>
                </wp:positionV>
                <wp:extent cx="5284381" cy="361507"/>
                <wp:effectExtent l="0" t="0" r="12065" b="698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C0AF5B" w14:textId="77777777" w:rsidR="00EB08F9" w:rsidRPr="00CC1F9E" w:rsidRDefault="00EB08F9" w:rsidP="00CC2D5A">
                            <w:r>
                              <w:rPr>
                                <w:rFonts w:hint="eastAsia"/>
                              </w:rPr>
                              <w:t>「面子功夫」（</w:t>
                            </w:r>
                            <w:r>
                              <w:rPr>
                                <w:rFonts w:hint="eastAsia"/>
                              </w:rPr>
                              <w:t>face work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95B69" id="文字方塊 14" o:spid="_x0000_s1038" type="#_x0000_t202" style="position:absolute;left:0;text-align:left;margin-left:5pt;margin-top:.8pt;width:416.1pt;height:28.4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" fillcolor="white [3201]" strokeweight=".5pt">
                <v:textbox>
                  <w:txbxContent>
                    <w:p w14:paraId="45C0AF5B" w14:textId="77777777" w:rsidR="00EB08F9" w:rsidRPr="00CC1F9E" w:rsidRDefault="00EB08F9" w:rsidP="00CC2D5A">
                      <w:r>
                        <w:rPr>
                          <w:rFonts w:hint="eastAsia"/>
                        </w:rPr>
                        <w:t>「面子功夫」（</w:t>
                      </w:r>
                      <w:r>
                        <w:rPr>
                          <w:rFonts w:hint="eastAsia"/>
                        </w:rPr>
                        <w:t>face work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3A7E8305" w14:textId="77777777" w:rsidR="00CA1F12" w:rsidRPr="00BB757B" w:rsidRDefault="00CA1F12" w:rsidP="00CC2D5A">
      <w:pPr>
        <w:jc w:val="both"/>
      </w:pPr>
    </w:p>
    <w:p w14:paraId="22753886" w14:textId="77777777"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jc w:val="both"/>
        <w:rPr>
          <w:rFonts w:eastAsiaTheme="minorEastAsia"/>
          <w:szCs w:val="24"/>
        </w:rPr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AF36AB" wp14:editId="56D11E1A">
                <wp:simplePos x="0" y="0"/>
                <wp:positionH relativeFrom="column">
                  <wp:posOffset>32385</wp:posOffset>
                </wp:positionH>
                <wp:positionV relativeFrom="paragraph">
                  <wp:posOffset>437053</wp:posOffset>
                </wp:positionV>
                <wp:extent cx="5283835" cy="659218"/>
                <wp:effectExtent l="0" t="0" r="12065" b="1397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659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36CAC4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Wang</w:t>
                            </w:r>
                            <w:r>
                              <w:rPr>
                                <w:rFonts w:hint="eastAsia"/>
                              </w:rPr>
                              <w:t>與</w:t>
                            </w:r>
                            <w:r>
                              <w:rPr>
                                <w:rFonts w:hint="eastAsia"/>
                              </w:rPr>
                              <w:t>Kook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1992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</w:rPr>
                              <w:t>預測連戰會出來競選總統。</w:t>
                            </w:r>
                          </w:p>
                          <w:p w14:paraId="230DADB4" w14:textId="77777777" w:rsidR="00EB08F9" w:rsidRPr="00BE0F5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有人曾預測連戰會出來競選總統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Wang</w:t>
                            </w:r>
                            <w:r w:rsidRPr="00C032C2"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Kook, 1</w:t>
                            </w:r>
                            <w:r>
                              <w:t>992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F36AB" id="文字方塊 15" o:spid="_x0000_s1039" type="#_x0000_t202" style="position:absolute;left:0;text-align:left;margin-left:2.55pt;margin-top:34.4pt;width:416.05pt;height:51.9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" fillcolor="white [3201]" strokeweight=".5pt">
                <v:textbox>
                  <w:txbxContent>
                    <w:p w14:paraId="7A36CAC4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Wang</w:t>
                      </w:r>
                      <w:r>
                        <w:rPr>
                          <w:rFonts w:hint="eastAsia"/>
                        </w:rPr>
                        <w:t>與</w:t>
                      </w:r>
                      <w:r>
                        <w:rPr>
                          <w:rFonts w:hint="eastAsia"/>
                        </w:rPr>
                        <w:t>Kook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t>1992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  <w:r>
                        <w:rPr>
                          <w:rFonts w:hint="eastAsia"/>
                        </w:rPr>
                        <w:t>預測連戰會出來競選總統。</w:t>
                      </w:r>
                    </w:p>
                    <w:p w14:paraId="230DADB4" w14:textId="77777777" w:rsidR="00EB08F9" w:rsidRPr="00BE0F5E" w:rsidRDefault="00EB08F9" w:rsidP="0048579C">
                      <w:pPr>
                        <w:pStyle w:val="af9"/>
                        <w:numPr>
                          <w:ilvl w:val="0"/>
                          <w:numId w:val="1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有人曾預測連戰會出來競選總統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Wang</w:t>
                      </w:r>
                      <w:r w:rsidRPr="00C032C2"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Kook, 1</w:t>
                      </w:r>
                      <w:r>
                        <w:t>992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「</w:t>
      </w:r>
      <w:r w:rsidRPr="00BB757B">
        <w:rPr>
          <w:rFonts w:eastAsiaTheme="minorEastAsia" w:hint="eastAsia"/>
          <w:szCs w:val="24"/>
        </w:rPr>
        <w:t>與、及、</w:t>
      </w:r>
      <w:r w:rsidRPr="00BB757B">
        <w:rPr>
          <w:rFonts w:eastAsiaTheme="minorEastAsia"/>
          <w:szCs w:val="24"/>
        </w:rPr>
        <w:t>&amp;</w:t>
      </w:r>
      <w:r w:rsidRPr="00BB757B">
        <w:rPr>
          <w:rFonts w:eastAsiaTheme="minorEastAsia" w:hint="eastAsia"/>
          <w:szCs w:val="24"/>
        </w:rPr>
        <w:t>」的使用</w:t>
      </w:r>
    </w:p>
    <w:p w14:paraId="06064121" w14:textId="77777777" w:rsidR="00CA1F12" w:rsidRPr="00BB757B" w:rsidRDefault="00CA1F12" w:rsidP="00CC2D5A">
      <w:pPr>
        <w:jc w:val="both"/>
      </w:pPr>
    </w:p>
    <w:p w14:paraId="38FD374D" w14:textId="77777777" w:rsidR="00CA1F12" w:rsidRPr="00BB757B" w:rsidRDefault="00CA1F12" w:rsidP="00CC2D5A">
      <w:pPr>
        <w:jc w:val="both"/>
      </w:pPr>
    </w:p>
    <w:p w14:paraId="653F542B" w14:textId="77777777" w:rsidR="00D0720D" w:rsidRPr="00BB757B" w:rsidRDefault="00D0720D" w:rsidP="00CC2D5A">
      <w:pPr>
        <w:jc w:val="both"/>
      </w:pPr>
    </w:p>
    <w:p w14:paraId="498CF599" w14:textId="77777777" w:rsidR="00CA1F12" w:rsidRPr="00BB757B" w:rsidRDefault="00CA1F12" w:rsidP="00CC2D5A">
      <w:pPr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說明：二位作者時，中間連接詞用「與」</w:t>
      </w:r>
    </w:p>
    <w:p w14:paraId="3FB6D1B6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7CBF70" wp14:editId="5FC8E60E">
                <wp:simplePos x="0" y="0"/>
                <wp:positionH relativeFrom="column">
                  <wp:posOffset>26345</wp:posOffset>
                </wp:positionH>
                <wp:positionV relativeFrom="paragraph">
                  <wp:posOffset>82505</wp:posOffset>
                </wp:positionV>
                <wp:extent cx="5295014" cy="1148316"/>
                <wp:effectExtent l="0" t="0" r="13970" b="762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014" cy="11483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AC664A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莊孝信、莊孝義及莊孝仁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2007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</w:rPr>
                              <w:t>發現網路成癮已經成為近年來的熱門議題。</w:t>
                            </w:r>
                          </w:p>
                          <w:p w14:paraId="29DCDD4E" w14:textId="77777777"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網路成癮已經成為近年來的熱門議題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莊孝信、莊孝義、莊孝仁，</w:t>
                            </w:r>
                            <w:r>
                              <w:t>2007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1922CA90" w14:textId="77777777" w:rsidR="00EB08F9" w:rsidRPr="00BE0F5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有人曾預測連戰會出來競選總統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Wang</w:t>
                            </w:r>
                            <w:r w:rsidRPr="00C032C2"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Kook, 1</w:t>
                            </w:r>
                            <w:r>
                              <w:t>992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CBF70" id="文字方塊 16" o:spid="_x0000_s1040" type="#_x0000_t202" style="position:absolute;left:0;text-align:left;margin-left:2.05pt;margin-top:6.5pt;width:416.95pt;height:9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" fillcolor="white [3201]" strokeweight=".5pt">
                <v:textbox>
                  <w:txbxContent>
                    <w:p w14:paraId="0DAC664A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莊孝信、莊孝義及莊孝仁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t>2007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  <w:r>
                        <w:rPr>
                          <w:rFonts w:hint="eastAsia"/>
                        </w:rPr>
                        <w:t>發現網路成癮已經成為近年來的熱門議題。</w:t>
                      </w:r>
                    </w:p>
                    <w:p w14:paraId="29DCDD4E" w14:textId="77777777" w:rsidR="00EB08F9" w:rsidRDefault="00EB08F9" w:rsidP="0048579C">
                      <w:pPr>
                        <w:pStyle w:val="af9"/>
                        <w:numPr>
                          <w:ilvl w:val="0"/>
                          <w:numId w:val="1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網路成癮已經成為近年來的熱門議題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莊孝信、莊孝義、莊孝仁，</w:t>
                      </w:r>
                      <w:r>
                        <w:t>2007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</w:p>
                    <w:p w14:paraId="1922CA90" w14:textId="77777777" w:rsidR="00EB08F9" w:rsidRPr="00BE0F5E" w:rsidRDefault="00EB08F9" w:rsidP="0048579C">
                      <w:pPr>
                        <w:pStyle w:val="af9"/>
                        <w:numPr>
                          <w:ilvl w:val="0"/>
                          <w:numId w:val="1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有人曾預測連戰會出來競選總統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Wang</w:t>
                      </w:r>
                      <w:r w:rsidRPr="00C032C2"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Kook, 1</w:t>
                      </w:r>
                      <w:r>
                        <w:t>992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639818DE" w14:textId="77777777" w:rsidR="00CA1F12" w:rsidRPr="00BB757B" w:rsidRDefault="00CA1F12" w:rsidP="00CC2D5A">
      <w:pPr>
        <w:jc w:val="both"/>
      </w:pPr>
    </w:p>
    <w:p w14:paraId="5CFEF01D" w14:textId="77777777" w:rsidR="00CA1F12" w:rsidRPr="00BB757B" w:rsidRDefault="00CA1F12" w:rsidP="00CC2D5A">
      <w:pPr>
        <w:jc w:val="both"/>
      </w:pPr>
    </w:p>
    <w:p w14:paraId="3B4E5EDA" w14:textId="77777777" w:rsidR="00CA1F12" w:rsidRPr="00BB757B" w:rsidRDefault="00CA1F12" w:rsidP="00CC2D5A">
      <w:pPr>
        <w:jc w:val="both"/>
      </w:pPr>
    </w:p>
    <w:p w14:paraId="4899B4A0" w14:textId="77777777" w:rsidR="00CA1F12" w:rsidRPr="00BB757B" w:rsidRDefault="00CA1F12" w:rsidP="00CC2D5A">
      <w:pPr>
        <w:jc w:val="both"/>
      </w:pPr>
    </w:p>
    <w:p w14:paraId="4BB33963" w14:textId="77777777" w:rsidR="00CA1F12" w:rsidRPr="00BB757B" w:rsidRDefault="00CA1F12" w:rsidP="00CA1F12">
      <w:pPr>
        <w:spacing w:line="360" w:lineRule="auto"/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</w:t>
      </w:r>
    </w:p>
    <w:p w14:paraId="35AD6DF2" w14:textId="77777777" w:rsidR="00CA1F12" w:rsidRPr="00BB757B" w:rsidRDefault="00CA1F12" w:rsidP="00D0720D">
      <w:pPr>
        <w:pStyle w:val="af9"/>
        <w:numPr>
          <w:ilvl w:val="0"/>
          <w:numId w:val="1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三位以上的作者時，除了最後一個連接詞使用及之外，其餘請使用「、」</w:t>
      </w:r>
      <w:r w:rsidR="00720B78" w:rsidRPr="00BB757B">
        <w:rPr>
          <w:rFonts w:eastAsiaTheme="minorEastAsia" w:hint="eastAsia"/>
          <w:szCs w:val="24"/>
        </w:rPr>
        <w:t>。</w:t>
      </w:r>
    </w:p>
    <w:p w14:paraId="595FB4BB" w14:textId="77777777" w:rsidR="00CA1F12" w:rsidRPr="00BB757B" w:rsidRDefault="00CA1F12" w:rsidP="00D0720D">
      <w:pPr>
        <w:pStyle w:val="af9"/>
        <w:numPr>
          <w:ilvl w:val="0"/>
          <w:numId w:val="1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在括號內的文獻使用時，</w:t>
      </w:r>
      <w:proofErr w:type="gramStart"/>
      <w:r w:rsidRPr="00BB757B">
        <w:rPr>
          <w:rFonts w:eastAsiaTheme="minorEastAsia" w:hint="eastAsia"/>
          <w:szCs w:val="24"/>
        </w:rPr>
        <w:t>作者間的連接詞</w:t>
      </w:r>
      <w:proofErr w:type="gramEnd"/>
      <w:r w:rsidRPr="00BB757B">
        <w:rPr>
          <w:rFonts w:eastAsiaTheme="minorEastAsia" w:hint="eastAsia"/>
          <w:szCs w:val="24"/>
        </w:rPr>
        <w:t>均使用「、」</w:t>
      </w:r>
      <w:r w:rsidR="00720B78" w:rsidRPr="00BB757B">
        <w:rPr>
          <w:rFonts w:eastAsiaTheme="minorEastAsia" w:hint="eastAsia"/>
          <w:szCs w:val="24"/>
        </w:rPr>
        <w:t>。</w:t>
      </w:r>
    </w:p>
    <w:p w14:paraId="47A53F47" w14:textId="77777777" w:rsidR="00EB08F9" w:rsidRPr="00BB757B" w:rsidRDefault="00EB08F9" w:rsidP="00EB08F9">
      <w:pPr>
        <w:spacing w:after="120" w:line="360" w:lineRule="auto"/>
        <w:ind w:left="539"/>
        <w:rPr>
          <w:rFonts w:eastAsiaTheme="minorEastAsia"/>
          <w:szCs w:val="24"/>
        </w:rPr>
      </w:pPr>
    </w:p>
    <w:p w14:paraId="29795C5D" w14:textId="77777777" w:rsidR="00CA1F12" w:rsidRPr="00BB757B" w:rsidRDefault="00C415E6" w:rsidP="00C415E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7" w:name="_Toc17752089"/>
      <w:bookmarkStart w:id="58" w:name="_Toc17755323"/>
      <w:r>
        <w:rPr>
          <w:rFonts w:ascii="Times New Roman" w:eastAsiaTheme="minorEastAsia" w:hAnsi="Times New Roman" w:cs="Times New Roman" w:hint="eastAsia"/>
          <w:sz w:val="28"/>
          <w:szCs w:val="28"/>
        </w:rPr>
        <w:lastRenderedPageBreak/>
        <w:t>五、</w:t>
      </w:r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其他應注意之格式</w:t>
      </w:r>
      <w:bookmarkEnd w:id="57"/>
      <w:bookmarkEnd w:id="58"/>
    </w:p>
    <w:p w14:paraId="2FD91FE5" w14:textId="77777777" w:rsidR="00CA1F12" w:rsidRPr="00BB757B" w:rsidRDefault="00CA1F12" w:rsidP="00BA4A7E">
      <w:pPr>
        <w:spacing w:afterLines="50" w:after="200"/>
        <w:ind w:firstLine="539"/>
        <w:jc w:val="both"/>
        <w:rPr>
          <w:rFonts w:eastAsiaTheme="minorEastAsia"/>
          <w:b/>
          <w:sz w:val="28"/>
          <w:szCs w:val="28"/>
        </w:rPr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2E9408" wp14:editId="4AF1D4CB">
                <wp:simplePos x="0" y="0"/>
                <wp:positionH relativeFrom="column">
                  <wp:posOffset>5316</wp:posOffset>
                </wp:positionH>
                <wp:positionV relativeFrom="paragraph">
                  <wp:posOffset>255182</wp:posOffset>
                </wp:positionV>
                <wp:extent cx="5283835" cy="648586"/>
                <wp:effectExtent l="0" t="0" r="12065" b="12065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0602C8" w14:textId="77777777"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相關係數因為介於</w:t>
                            </w:r>
                            <w:r>
                              <w:rPr>
                                <w:rFonts w:hint="eastAsia"/>
                              </w:rPr>
                              <w:t>1.0</w:t>
                            </w:r>
                            <w:r>
                              <w:rPr>
                                <w:rFonts w:hint="eastAsia"/>
                              </w:rPr>
                              <w:t>與</w:t>
                            </w: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</w:rPr>
                              <w:t>之間，所以用「</w:t>
                            </w:r>
                            <w:r>
                              <w:rPr>
                                <w:rFonts w:hint="eastAsia"/>
                              </w:rPr>
                              <w:t>.12</w:t>
                            </w:r>
                            <w:r>
                              <w:rPr>
                                <w:rFonts w:hint="eastAsia"/>
                              </w:rPr>
                              <w:t>」、「</w:t>
                            </w:r>
                            <w:r>
                              <w:rPr>
                                <w:rFonts w:hint="eastAsia"/>
                              </w:rPr>
                              <w:t>.08</w:t>
                            </w:r>
                            <w:r>
                              <w:rPr>
                                <w:rFonts w:hint="eastAsia"/>
                              </w:rPr>
                              <w:t>」表示，其他數字因為可能大於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，所以要用「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>02</w:t>
                            </w:r>
                            <w:r>
                              <w:rPr>
                                <w:rFonts w:hint="eastAsia"/>
                              </w:rPr>
                              <w:t>」、「</w:t>
                            </w:r>
                            <w:r>
                              <w:rPr>
                                <w:rFonts w:hint="eastAsia"/>
                              </w:rPr>
                              <w:t>0.09</w:t>
                            </w:r>
                            <w:r>
                              <w:rPr>
                                <w:rFonts w:hint="eastAsia"/>
                              </w:rPr>
                              <w:t>」、「</w:t>
                            </w:r>
                            <w:r>
                              <w:rPr>
                                <w:rFonts w:hint="eastAsia"/>
                              </w:rPr>
                              <w:t>0.25</w:t>
                            </w:r>
                            <w:r>
                              <w:rPr>
                                <w:rFonts w:hint="eastAsia"/>
                              </w:rPr>
                              <w:t>」等表示。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E9408" id="文字方塊 20" o:spid="_x0000_s1041" type="#_x0000_t202" style="position:absolute;left:0;text-align:left;margin-left:.4pt;margin-top:20.1pt;width:416.05pt;height:51.0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" fillcolor="white [3201]" strokeweight=".5pt">
                <v:textbox>
                  <w:txbxContent>
                    <w:p w14:paraId="2E0602C8" w14:textId="77777777" w:rsidR="00EB08F9" w:rsidRPr="00056F84" w:rsidRDefault="00EB08F9" w:rsidP="00CC2D5A">
                      <w:r>
                        <w:rPr>
                          <w:rFonts w:hint="eastAsia"/>
                        </w:rPr>
                        <w:t>相關係數因為介於</w:t>
                      </w:r>
                      <w:r>
                        <w:rPr>
                          <w:rFonts w:hint="eastAsia"/>
                        </w:rPr>
                        <w:t>1.0</w:t>
                      </w:r>
                      <w:r>
                        <w:rPr>
                          <w:rFonts w:hint="eastAsia"/>
                        </w:rPr>
                        <w:t>與</w:t>
                      </w:r>
                      <w:r>
                        <w:rPr>
                          <w:rFonts w:hint="eastAsia"/>
                        </w:rPr>
                        <w:t>0</w:t>
                      </w:r>
                      <w:r>
                        <w:rPr>
                          <w:rFonts w:hint="eastAsia"/>
                        </w:rPr>
                        <w:t>之間，所以用「</w:t>
                      </w:r>
                      <w:r>
                        <w:rPr>
                          <w:rFonts w:hint="eastAsia"/>
                        </w:rPr>
                        <w:t>.12</w:t>
                      </w:r>
                      <w:r>
                        <w:rPr>
                          <w:rFonts w:hint="eastAsia"/>
                        </w:rPr>
                        <w:t>」、「</w:t>
                      </w:r>
                      <w:r>
                        <w:rPr>
                          <w:rFonts w:hint="eastAsia"/>
                        </w:rPr>
                        <w:t>.08</w:t>
                      </w:r>
                      <w:r>
                        <w:rPr>
                          <w:rFonts w:hint="eastAsia"/>
                        </w:rPr>
                        <w:t>」表示，其他數字因為可能大於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，所以要用「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>02</w:t>
                      </w:r>
                      <w:r>
                        <w:rPr>
                          <w:rFonts w:hint="eastAsia"/>
                        </w:rPr>
                        <w:t>」、「</w:t>
                      </w:r>
                      <w:r>
                        <w:rPr>
                          <w:rFonts w:hint="eastAsia"/>
                        </w:rPr>
                        <w:t>0.09</w:t>
                      </w:r>
                      <w:r>
                        <w:rPr>
                          <w:rFonts w:hint="eastAsia"/>
                        </w:rPr>
                        <w:t>」、「</w:t>
                      </w:r>
                      <w:r>
                        <w:rPr>
                          <w:rFonts w:hint="eastAsia"/>
                        </w:rPr>
                        <w:t>0.25</w:t>
                      </w:r>
                      <w:r>
                        <w:rPr>
                          <w:rFonts w:hint="eastAsia"/>
                        </w:rPr>
                        <w:t>」等表示。</w:t>
                      </w:r>
                    </w:p>
                  </w:txbxContent>
                </v:textbox>
              </v:shape>
            </w:pict>
          </mc:Fallback>
        </mc:AlternateContent>
      </w:r>
      <w:r w:rsidR="00BA4A7E" w:rsidRPr="00BB757B">
        <w:rPr>
          <w:rFonts w:eastAsiaTheme="minorEastAsia" w:hint="eastAsia"/>
          <w:b/>
          <w:sz w:val="28"/>
          <w:szCs w:val="28"/>
        </w:rPr>
        <w:t>（一）</w:t>
      </w:r>
      <w:r w:rsidRPr="00BB757B">
        <w:rPr>
          <w:rFonts w:eastAsiaTheme="minorEastAsia" w:hint="eastAsia"/>
          <w:b/>
          <w:sz w:val="28"/>
          <w:szCs w:val="28"/>
        </w:rPr>
        <w:t>小數點的表示</w:t>
      </w:r>
    </w:p>
    <w:p w14:paraId="37A9724D" w14:textId="77777777" w:rsidR="00CA1F12" w:rsidRPr="00BB757B" w:rsidRDefault="00CA1F12" w:rsidP="00CC2D5A">
      <w:pPr>
        <w:jc w:val="both"/>
      </w:pPr>
    </w:p>
    <w:p w14:paraId="7A92D334" w14:textId="77777777" w:rsidR="00CA1F12" w:rsidRPr="00BB757B" w:rsidRDefault="00CA1F12" w:rsidP="00CC2D5A">
      <w:pPr>
        <w:jc w:val="both"/>
      </w:pPr>
    </w:p>
    <w:p w14:paraId="6DBD6CEC" w14:textId="77777777"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（二）</w:t>
      </w:r>
      <w:r w:rsidR="00CA1F12" w:rsidRPr="00BB757B">
        <w:rPr>
          <w:rFonts w:eastAsiaTheme="minorEastAsia" w:hint="eastAsia"/>
          <w:b/>
          <w:sz w:val="28"/>
          <w:szCs w:val="28"/>
        </w:rPr>
        <w:t>表標題：在表之上；靠左；</w:t>
      </w:r>
      <w:proofErr w:type="gramStart"/>
      <w:r w:rsidR="00CA1F12" w:rsidRPr="00BB757B">
        <w:rPr>
          <w:rFonts w:eastAsiaTheme="minorEastAsia" w:hint="eastAsia"/>
          <w:b/>
          <w:sz w:val="28"/>
          <w:szCs w:val="28"/>
        </w:rPr>
        <w:t>句末不</w:t>
      </w:r>
      <w:proofErr w:type="gramEnd"/>
      <w:r w:rsidR="00CA1F12" w:rsidRPr="00BB757B">
        <w:rPr>
          <w:rFonts w:eastAsiaTheme="minorEastAsia" w:hint="eastAsia"/>
          <w:b/>
          <w:sz w:val="28"/>
          <w:szCs w:val="28"/>
        </w:rPr>
        <w:t>須句號。</w:t>
      </w:r>
    </w:p>
    <w:p w14:paraId="17087D77" w14:textId="77777777" w:rsidR="00CA1F12" w:rsidRPr="00BB757B" w:rsidRDefault="00CA1F12" w:rsidP="00CC2D5A">
      <w:pPr>
        <w:jc w:val="both"/>
      </w:pPr>
      <w:r w:rsidRPr="00BB757B">
        <w:rPr>
          <w:rFonts w:hint="eastAsia"/>
        </w:rPr>
        <w:t>【英文文章】</w:t>
      </w:r>
    </w:p>
    <w:p w14:paraId="3BC20F14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7D3A13" wp14:editId="7129CBEF">
                <wp:simplePos x="0" y="0"/>
                <wp:positionH relativeFrom="column">
                  <wp:posOffset>37214</wp:posOffset>
                </wp:positionH>
                <wp:positionV relativeFrom="paragraph">
                  <wp:posOffset>60251</wp:posOffset>
                </wp:positionV>
                <wp:extent cx="5283835" cy="350875"/>
                <wp:effectExtent l="0" t="0" r="12065" b="1778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5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991200" w14:textId="77777777"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Table 5 Comparing FSIQ estimating quality of 54 tetrads by Prorated Procedure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D3A13" id="文字方塊 21" o:spid="_x0000_s1042" type="#_x0000_t202" style="position:absolute;left:0;text-align:left;margin-left:2.95pt;margin-top:4.75pt;width:416.05pt;height:27.6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" fillcolor="white [3201]" strokeweight=".5pt">
                <v:textbox>
                  <w:txbxContent>
                    <w:p w14:paraId="62991200" w14:textId="77777777" w:rsidR="00EB08F9" w:rsidRPr="00056F84" w:rsidRDefault="00EB08F9" w:rsidP="00CC2D5A">
                      <w:r>
                        <w:rPr>
                          <w:rFonts w:hint="eastAsia"/>
                        </w:rPr>
                        <w:t>Table 5 Comparing FSIQ estimating quality of 54 tetrads by Prorated Procedure</w:t>
                      </w:r>
                    </w:p>
                  </w:txbxContent>
                </v:textbox>
              </v:shape>
            </w:pict>
          </mc:Fallback>
        </mc:AlternateContent>
      </w:r>
    </w:p>
    <w:p w14:paraId="1EC94BBB" w14:textId="77777777" w:rsidR="00CA1F12" w:rsidRPr="00BB757B" w:rsidRDefault="00CA1F12" w:rsidP="00CC2D5A">
      <w:pPr>
        <w:jc w:val="both"/>
      </w:pPr>
    </w:p>
    <w:p w14:paraId="2B6B1A21" w14:textId="77777777" w:rsidR="00CA1F12" w:rsidRPr="00BB757B" w:rsidRDefault="00CA1F12" w:rsidP="00CC2D5A">
      <w:pPr>
        <w:jc w:val="both"/>
      </w:pPr>
      <w:r w:rsidRPr="00BB757B">
        <w:rPr>
          <w:rFonts w:hint="eastAsia"/>
        </w:rPr>
        <w:t>【中文文章】</w:t>
      </w:r>
    </w:p>
    <w:p w14:paraId="46D62B9F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817247" wp14:editId="600A01B5">
                <wp:simplePos x="0" y="0"/>
                <wp:positionH relativeFrom="column">
                  <wp:posOffset>42531</wp:posOffset>
                </wp:positionH>
                <wp:positionV relativeFrom="paragraph">
                  <wp:posOffset>50800</wp:posOffset>
                </wp:positionV>
                <wp:extent cx="5283835" cy="350875"/>
                <wp:effectExtent l="0" t="0" r="12065" b="17780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5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DCE5E1" w14:textId="77777777"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表</w:t>
                            </w:r>
                            <w:r>
                              <w:rPr>
                                <w:rFonts w:hint="eastAsia"/>
                              </w:rPr>
                              <w:t xml:space="preserve">1 </w:t>
                            </w:r>
                            <w:r>
                              <w:rPr>
                                <w:rFonts w:hint="eastAsia"/>
                              </w:rPr>
                              <w:t>華人效忠主管主要概念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17247" id="文字方塊 22" o:spid="_x0000_s1043" type="#_x0000_t202" style="position:absolute;left:0;text-align:left;margin-left:3.35pt;margin-top:4pt;width:416.05pt;height:27.6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" fillcolor="white [3201]" strokeweight=".5pt">
                <v:textbox>
                  <w:txbxContent>
                    <w:p w14:paraId="33DCE5E1" w14:textId="77777777" w:rsidR="00EB08F9" w:rsidRPr="00056F84" w:rsidRDefault="00EB08F9" w:rsidP="00CC2D5A">
                      <w:r>
                        <w:rPr>
                          <w:rFonts w:hint="eastAsia"/>
                        </w:rPr>
                        <w:t>表</w:t>
                      </w:r>
                      <w:r>
                        <w:rPr>
                          <w:rFonts w:hint="eastAsia"/>
                        </w:rPr>
                        <w:t xml:space="preserve">1 </w:t>
                      </w:r>
                      <w:r>
                        <w:rPr>
                          <w:rFonts w:hint="eastAsia"/>
                        </w:rPr>
                        <w:t>華人效忠主管主要概念</w:t>
                      </w:r>
                    </w:p>
                  </w:txbxContent>
                </v:textbox>
              </v:shape>
            </w:pict>
          </mc:Fallback>
        </mc:AlternateContent>
      </w:r>
    </w:p>
    <w:p w14:paraId="21543F1E" w14:textId="77777777" w:rsidR="000118F5" w:rsidRPr="00BB757B" w:rsidRDefault="000118F5" w:rsidP="00CC2D5A">
      <w:pPr>
        <w:jc w:val="both"/>
      </w:pPr>
    </w:p>
    <w:p w14:paraId="380618E6" w14:textId="77777777"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（三）</w:t>
      </w:r>
      <w:r w:rsidR="00CA1F12" w:rsidRPr="00BB757B">
        <w:rPr>
          <w:rFonts w:eastAsiaTheme="minorEastAsia" w:hint="eastAsia"/>
          <w:b/>
          <w:sz w:val="28"/>
          <w:szCs w:val="28"/>
        </w:rPr>
        <w:t>圖標題：在圖之下、置中且中文標題</w:t>
      </w:r>
      <w:proofErr w:type="gramStart"/>
      <w:r w:rsidR="00CA1F12" w:rsidRPr="00BB757B">
        <w:rPr>
          <w:rFonts w:eastAsiaTheme="minorEastAsia" w:hint="eastAsia"/>
          <w:b/>
          <w:sz w:val="28"/>
          <w:szCs w:val="28"/>
        </w:rPr>
        <w:t>句末不</w:t>
      </w:r>
      <w:proofErr w:type="gramEnd"/>
      <w:r w:rsidR="00CA1F12" w:rsidRPr="00BB757B">
        <w:rPr>
          <w:rFonts w:eastAsiaTheme="minorEastAsia" w:hint="eastAsia"/>
          <w:b/>
          <w:sz w:val="28"/>
          <w:szCs w:val="28"/>
        </w:rPr>
        <w:t>須句號。</w:t>
      </w:r>
    </w:p>
    <w:p w14:paraId="5CF5EF78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F05697" wp14:editId="7136D6E3">
                <wp:simplePos x="0" y="0"/>
                <wp:positionH relativeFrom="column">
                  <wp:posOffset>5316</wp:posOffset>
                </wp:positionH>
                <wp:positionV relativeFrom="paragraph">
                  <wp:posOffset>248093</wp:posOffset>
                </wp:positionV>
                <wp:extent cx="5283835" cy="691116"/>
                <wp:effectExtent l="0" t="0" r="12065" b="7620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691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0950FA" w14:textId="77777777" w:rsidR="00EB08F9" w:rsidRPr="00056F84" w:rsidRDefault="00EB08F9" w:rsidP="00CC2D5A">
                            <w:r>
                              <w:t>Figure 1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Mean discrepancies between estimated and actual FSIQfor each selected tetrad by five ability level.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05697" id="文字方塊 23" o:spid="_x0000_s1044" type="#_x0000_t202" style="position:absolute;left:0;text-align:left;margin-left:.4pt;margin-top:19.55pt;width:416.05pt;height:54.4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" fillcolor="white [3201]" strokeweight=".5pt">
                <v:textbox>
                  <w:txbxContent>
                    <w:p w14:paraId="0B0950FA" w14:textId="77777777" w:rsidR="00EB08F9" w:rsidRPr="00056F84" w:rsidRDefault="00EB08F9" w:rsidP="00CC2D5A">
                      <w:r>
                        <w:t>Figure 1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Mean discrepancies between estimated and actual FSIQfor each selected tetrad by five ability level.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【英文文章】</w:t>
      </w:r>
    </w:p>
    <w:p w14:paraId="61F0A61C" w14:textId="77777777" w:rsidR="00CA1F12" w:rsidRPr="00BB757B" w:rsidRDefault="00CA1F12" w:rsidP="00CC2D5A">
      <w:pPr>
        <w:jc w:val="both"/>
      </w:pPr>
    </w:p>
    <w:p w14:paraId="68216001" w14:textId="77777777" w:rsidR="00CA1F12" w:rsidRPr="00BB757B" w:rsidRDefault="00CA1F12" w:rsidP="00CC2D5A">
      <w:pPr>
        <w:jc w:val="both"/>
      </w:pPr>
    </w:p>
    <w:p w14:paraId="636CEC6A" w14:textId="77777777" w:rsidR="00CA1F12" w:rsidRPr="00BB757B" w:rsidRDefault="00CA1F12" w:rsidP="00CC2D5A">
      <w:pPr>
        <w:jc w:val="both"/>
      </w:pPr>
    </w:p>
    <w:p w14:paraId="64B6877B" w14:textId="77777777" w:rsidR="00694D31" w:rsidRPr="00BB757B" w:rsidRDefault="00CA1F12" w:rsidP="00CC2D5A">
      <w:pPr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說明：英文圖標題要句號。</w:t>
      </w:r>
    </w:p>
    <w:p w14:paraId="497865E1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DEC25E" wp14:editId="7FD36C62">
                <wp:simplePos x="0" y="0"/>
                <wp:positionH relativeFrom="column">
                  <wp:posOffset>5316</wp:posOffset>
                </wp:positionH>
                <wp:positionV relativeFrom="paragraph">
                  <wp:posOffset>255181</wp:posOffset>
                </wp:positionV>
                <wp:extent cx="5283835" cy="382772"/>
                <wp:effectExtent l="0" t="0" r="12065" b="11430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06A397" w14:textId="77777777"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圖</w:t>
                            </w:r>
                            <w:r>
                              <w:rPr>
                                <w:rFonts w:hint="cs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華人效忠主管與效標變項之路徑分析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EC25E" id="文字方塊 24" o:spid="_x0000_s1045" type="#_x0000_t202" style="position:absolute;left:0;text-align:left;margin-left:.4pt;margin-top:20.1pt;width:416.05pt;height:30.1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" fillcolor="white [3201]" strokeweight=".5pt">
                <v:textbox>
                  <w:txbxContent>
                    <w:p w14:paraId="2C06A397" w14:textId="77777777" w:rsidR="00EB08F9" w:rsidRPr="00056F84" w:rsidRDefault="00EB08F9" w:rsidP="00CC2D5A">
                      <w:r>
                        <w:rPr>
                          <w:rFonts w:hint="eastAsia"/>
                        </w:rPr>
                        <w:t>圖</w:t>
                      </w:r>
                      <w:r>
                        <w:rPr>
                          <w:rFonts w:hint="cs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華人效忠主管與效標變項之路徑分析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【中文文章】</w:t>
      </w:r>
    </w:p>
    <w:p w14:paraId="2AE94DAB" w14:textId="77777777" w:rsidR="00CA1F12" w:rsidRPr="00BB757B" w:rsidRDefault="00CA1F12" w:rsidP="00CC2D5A">
      <w:pPr>
        <w:jc w:val="both"/>
      </w:pPr>
    </w:p>
    <w:p w14:paraId="5355664C" w14:textId="77777777" w:rsidR="00CA1F12" w:rsidRPr="00BB757B" w:rsidRDefault="00CA1F12" w:rsidP="00CC2D5A">
      <w:pPr>
        <w:jc w:val="both"/>
      </w:pPr>
    </w:p>
    <w:p w14:paraId="0E424EE6" w14:textId="77777777"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（四）</w:t>
      </w:r>
      <w:r w:rsidR="00CA1F12" w:rsidRPr="00BB757B">
        <w:rPr>
          <w:rFonts w:eastAsiaTheme="minorEastAsia" w:hint="eastAsia"/>
          <w:b/>
          <w:sz w:val="28"/>
          <w:szCs w:val="28"/>
        </w:rPr>
        <w:t>表與圖中的文字、數字及括號</w:t>
      </w:r>
    </w:p>
    <w:p w14:paraId="20D98681" w14:textId="77777777" w:rsidR="00CA1F12" w:rsidRPr="00BB757B" w:rsidRDefault="00CA1F12" w:rsidP="00CC2D5A">
      <w:pPr>
        <w:jc w:val="both"/>
      </w:pPr>
      <w:r w:rsidRPr="00BB757B">
        <w:rPr>
          <w:rFonts w:hint="eastAsia"/>
        </w:rPr>
        <w:t>【英文文章】</w:t>
      </w:r>
    </w:p>
    <w:p w14:paraId="5409B823" w14:textId="77777777"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proofErr w:type="gramStart"/>
      <w:r w:rsidRPr="00BB757B">
        <w:rPr>
          <w:rFonts w:eastAsiaTheme="minorEastAsia" w:hint="eastAsia"/>
          <w:szCs w:val="24"/>
        </w:rPr>
        <w:t>括號均為半形</w:t>
      </w:r>
      <w:proofErr w:type="gramEnd"/>
      <w:r w:rsidRPr="00BB757B">
        <w:rPr>
          <w:rFonts w:eastAsiaTheme="minorEastAsia" w:hint="eastAsia"/>
          <w:szCs w:val="24"/>
        </w:rPr>
        <w:t>；英文字與</w:t>
      </w:r>
      <w:proofErr w:type="gramStart"/>
      <w:r w:rsidRPr="00BB757B">
        <w:rPr>
          <w:rFonts w:eastAsiaTheme="minorEastAsia" w:hint="eastAsia"/>
          <w:szCs w:val="24"/>
        </w:rPr>
        <w:t>括號間需空格</w:t>
      </w:r>
      <w:proofErr w:type="gramEnd"/>
      <w:r w:rsidRPr="00BB757B">
        <w:rPr>
          <w:rFonts w:eastAsiaTheme="minorEastAsia" w:hint="eastAsia"/>
          <w:szCs w:val="24"/>
        </w:rPr>
        <w:t>，「</w:t>
      </w:r>
      <w:r w:rsidRPr="00BB757B">
        <w:rPr>
          <w:rFonts w:eastAsiaTheme="minorEastAsia" w:hint="eastAsia"/>
          <w:szCs w:val="24"/>
        </w:rPr>
        <w:t>=</w:t>
      </w:r>
      <w:r w:rsidRPr="00BB757B">
        <w:rPr>
          <w:rFonts w:eastAsiaTheme="minorEastAsia" w:hint="eastAsia"/>
          <w:szCs w:val="24"/>
        </w:rPr>
        <w:t>」前後要空格</w:t>
      </w:r>
    </w:p>
    <w:p w14:paraId="13E9F62D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CF1DC71" wp14:editId="15A2CA2C">
                <wp:simplePos x="0" y="0"/>
                <wp:positionH relativeFrom="column">
                  <wp:posOffset>47847</wp:posOffset>
                </wp:positionH>
                <wp:positionV relativeFrom="paragraph">
                  <wp:posOffset>28353</wp:posOffset>
                </wp:positionV>
                <wp:extent cx="5283835" cy="361507"/>
                <wp:effectExtent l="0" t="0" r="12065" b="698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EDF6CA" w14:textId="77777777" w:rsidR="00EB08F9" w:rsidRPr="00056F84" w:rsidRDefault="00EB08F9" w:rsidP="00CC2D5A">
                            <w:r>
                              <w:t>Students(n = 52)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1DC71" id="文字方塊 25" o:spid="_x0000_s1046" type="#_x0000_t202" style="position:absolute;left:0;text-align:left;margin-left:3.75pt;margin-top:2.25pt;width:416.05pt;height:28.4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" fillcolor="white [3201]" strokeweight=".5pt">
                <v:textbox>
                  <w:txbxContent>
                    <w:p w14:paraId="4BEDF6CA" w14:textId="77777777" w:rsidR="00EB08F9" w:rsidRPr="00056F84" w:rsidRDefault="00EB08F9" w:rsidP="00CC2D5A">
                      <w:r>
                        <w:t>Students(n = 52)</w:t>
                      </w:r>
                    </w:p>
                  </w:txbxContent>
                </v:textbox>
              </v:shape>
            </w:pict>
          </mc:Fallback>
        </mc:AlternateContent>
      </w:r>
    </w:p>
    <w:p w14:paraId="1195DF90" w14:textId="77777777" w:rsidR="00CA1F12" w:rsidRPr="00BB757B" w:rsidRDefault="00CA1F12" w:rsidP="00CC2D5A">
      <w:pPr>
        <w:jc w:val="both"/>
      </w:pPr>
    </w:p>
    <w:p w14:paraId="3DAE482B" w14:textId="77777777"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數字與</w:t>
      </w:r>
      <w:proofErr w:type="gramStart"/>
      <w:r w:rsidRPr="00BB757B">
        <w:rPr>
          <w:rFonts w:eastAsiaTheme="minorEastAsia" w:hint="eastAsia"/>
          <w:szCs w:val="24"/>
        </w:rPr>
        <w:t>括號間需空格</w:t>
      </w:r>
      <w:proofErr w:type="gramEnd"/>
    </w:p>
    <w:p w14:paraId="62135D94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32BBD9" wp14:editId="325D40B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283835" cy="361507"/>
                <wp:effectExtent l="0" t="0" r="12065" b="6985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467FF3" w14:textId="77777777" w:rsidR="00EB08F9" w:rsidRPr="00056F84" w:rsidRDefault="00EB08F9" w:rsidP="00CC2D5A">
                            <w:r>
                              <w:t>-1.95 ( 1.33)**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2BBD9" id="文字方塊 26" o:spid="_x0000_s1047" type="#_x0000_t202" style="position:absolute;left:0;text-align:left;margin-left:0;margin-top:0;width:416.05pt;height:28.4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" fillcolor="white [3201]" strokeweight=".5pt">
                <v:textbox>
                  <w:txbxContent>
                    <w:p w14:paraId="37467FF3" w14:textId="77777777" w:rsidR="00EB08F9" w:rsidRPr="00056F84" w:rsidRDefault="00EB08F9" w:rsidP="00CC2D5A">
                      <w:r>
                        <w:t>-1.95 ( 1.33)**</w:t>
                      </w:r>
                    </w:p>
                  </w:txbxContent>
                </v:textbox>
              </v:shape>
            </w:pict>
          </mc:Fallback>
        </mc:AlternateContent>
      </w:r>
    </w:p>
    <w:p w14:paraId="1BF9ED4E" w14:textId="77777777" w:rsidR="00CA1F12" w:rsidRPr="00BB757B" w:rsidRDefault="00CA1F12" w:rsidP="00CC2D5A">
      <w:pPr>
        <w:jc w:val="both"/>
      </w:pPr>
    </w:p>
    <w:p w14:paraId="5E118A72" w14:textId="77777777" w:rsidR="00BA4A7E" w:rsidRPr="00BB757B" w:rsidRDefault="00BA4A7E" w:rsidP="00CC2D5A">
      <w:pPr>
        <w:jc w:val="both"/>
      </w:pPr>
    </w:p>
    <w:p w14:paraId="61F931B2" w14:textId="77777777" w:rsidR="00BA4A7E" w:rsidRPr="00BB757B" w:rsidRDefault="00BA4A7E" w:rsidP="00CC2D5A">
      <w:pPr>
        <w:jc w:val="both"/>
      </w:pPr>
    </w:p>
    <w:p w14:paraId="2FF4644A" w14:textId="77777777" w:rsidR="00CA1F12" w:rsidRPr="00BB757B" w:rsidRDefault="00CA1F12" w:rsidP="00CC2D5A">
      <w:pPr>
        <w:jc w:val="both"/>
      </w:pPr>
      <w:r w:rsidRPr="00BB757B">
        <w:rPr>
          <w:rFonts w:hint="eastAsia"/>
        </w:rPr>
        <w:lastRenderedPageBreak/>
        <w:t>【中文文章】</w:t>
      </w:r>
    </w:p>
    <w:p w14:paraId="4DB83091" w14:textId="77777777"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若上下文為數字、</w:t>
      </w:r>
      <w:proofErr w:type="gramStart"/>
      <w:r w:rsidRPr="00BB757B">
        <w:rPr>
          <w:rFonts w:eastAsiaTheme="minorEastAsia" w:hint="eastAsia"/>
          <w:szCs w:val="24"/>
        </w:rPr>
        <w:t>統計處號</w:t>
      </w:r>
      <w:proofErr w:type="gramEnd"/>
      <w:r w:rsidRPr="00BB757B">
        <w:rPr>
          <w:rFonts w:eastAsiaTheme="minorEastAsia" w:hint="eastAsia"/>
          <w:szCs w:val="24"/>
        </w:rPr>
        <w:t>，則為半形括號，數字與</w:t>
      </w:r>
      <w:proofErr w:type="gramStart"/>
      <w:r w:rsidRPr="00BB757B">
        <w:rPr>
          <w:rFonts w:eastAsiaTheme="minorEastAsia" w:hint="eastAsia"/>
          <w:szCs w:val="24"/>
        </w:rPr>
        <w:t>括號間需空格</w:t>
      </w:r>
      <w:proofErr w:type="gramEnd"/>
    </w:p>
    <w:p w14:paraId="2E2C01AB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884788" wp14:editId="0D2CF5D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283835" cy="361507"/>
                <wp:effectExtent l="0" t="0" r="12065" b="6985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29753B" w14:textId="77777777" w:rsidR="00EB08F9" w:rsidRPr="00056F84" w:rsidRDefault="00EB08F9" w:rsidP="00CC2D5A">
                            <w:r>
                              <w:t>1.95 ( 1.33)**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84788" id="文字方塊 27" o:spid="_x0000_s1048" type="#_x0000_t202" style="position:absolute;left:0;text-align:left;margin-left:0;margin-top:-.05pt;width:416.05pt;height:28.4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" fillcolor="white [3201]" strokeweight=".5pt">
                <v:textbox>
                  <w:txbxContent>
                    <w:p w14:paraId="7C29753B" w14:textId="77777777" w:rsidR="00EB08F9" w:rsidRPr="00056F84" w:rsidRDefault="00EB08F9" w:rsidP="00CC2D5A">
                      <w:r>
                        <w:t>1.95 ( 1.33)**</w:t>
                      </w:r>
                    </w:p>
                  </w:txbxContent>
                </v:textbox>
              </v:shape>
            </w:pict>
          </mc:Fallback>
        </mc:AlternateContent>
      </w:r>
    </w:p>
    <w:p w14:paraId="6948D28A" w14:textId="77777777" w:rsidR="00CA1F12" w:rsidRPr="00BB757B" w:rsidRDefault="00CA1F12" w:rsidP="00CC2D5A">
      <w:pPr>
        <w:jc w:val="both"/>
      </w:pPr>
    </w:p>
    <w:p w14:paraId="29C1D4AC" w14:textId="77777777"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若上下文為中文，則為全形括號，中文字與</w:t>
      </w:r>
      <w:proofErr w:type="gramStart"/>
      <w:r w:rsidRPr="00BB757B">
        <w:rPr>
          <w:rFonts w:eastAsiaTheme="minorEastAsia" w:hint="eastAsia"/>
          <w:szCs w:val="24"/>
        </w:rPr>
        <w:t>括號間不需</w:t>
      </w:r>
      <w:proofErr w:type="gramEnd"/>
      <w:r w:rsidRPr="00BB757B">
        <w:rPr>
          <w:rFonts w:eastAsiaTheme="minorEastAsia" w:hint="eastAsia"/>
          <w:szCs w:val="24"/>
        </w:rPr>
        <w:t>空格</w:t>
      </w:r>
    </w:p>
    <w:p w14:paraId="0C088A7A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0DFECE2" wp14:editId="798F6148">
                <wp:simplePos x="0" y="0"/>
                <wp:positionH relativeFrom="column">
                  <wp:posOffset>21265</wp:posOffset>
                </wp:positionH>
                <wp:positionV relativeFrom="paragraph">
                  <wp:posOffset>39532</wp:posOffset>
                </wp:positionV>
                <wp:extent cx="5283835" cy="361507"/>
                <wp:effectExtent l="0" t="0" r="12065" b="69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48B548" w14:textId="77777777"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高自尊（</w:t>
                            </w:r>
                            <w:r w:rsidRPr="00F42C77">
                              <w:rPr>
                                <w:rFonts w:hint="eastAsia"/>
                                <w:i/>
                              </w:rPr>
                              <w:t>N</w:t>
                            </w:r>
                            <w:r>
                              <w:rPr>
                                <w:rFonts w:hint="eastAsia"/>
                              </w:rPr>
                              <w:t>=</w:t>
                            </w:r>
                            <w:r>
                              <w:t>52</w:t>
                            </w:r>
                            <w:r>
                              <w:rPr>
                                <w:rFonts w:hint="eastAsia"/>
                              </w:rPr>
                              <w:t>）；策略過程（</w:t>
                            </w:r>
                            <w: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FECE2" id="文字方塊 28" o:spid="_x0000_s1049" type="#_x0000_t202" style="position:absolute;left:0;text-align:left;margin-left:1.65pt;margin-top:3.1pt;width:416.05pt;height:28.4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" fillcolor="white [3201]" strokeweight=".5pt">
                <v:textbox>
                  <w:txbxContent>
                    <w:p w14:paraId="1048B548" w14:textId="77777777" w:rsidR="00EB08F9" w:rsidRPr="00056F84" w:rsidRDefault="00EB08F9" w:rsidP="00CC2D5A">
                      <w:r>
                        <w:rPr>
                          <w:rFonts w:hint="eastAsia"/>
                        </w:rPr>
                        <w:t>高自尊（</w:t>
                      </w:r>
                      <w:r w:rsidRPr="00F42C77">
                        <w:rPr>
                          <w:rFonts w:hint="eastAsia"/>
                          <w:i/>
                        </w:rPr>
                        <w:t>N</w:t>
                      </w:r>
                      <w:r>
                        <w:rPr>
                          <w:rFonts w:hint="eastAsia"/>
                        </w:rPr>
                        <w:t>=</w:t>
                      </w:r>
                      <w:r>
                        <w:t>52</w:t>
                      </w:r>
                      <w:r>
                        <w:rPr>
                          <w:rFonts w:hint="eastAsia"/>
                        </w:rPr>
                        <w:t>）；策略過程（</w:t>
                      </w:r>
                      <w:r>
                        <w:t>1</w:t>
                      </w:r>
                      <w:r>
                        <w:rPr>
                          <w:rFonts w:hint="eastAsia"/>
                        </w:rPr>
                        <w:t>/</w:t>
                      </w:r>
                      <w:r>
                        <w:t>2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3EB52271" w14:textId="77777777" w:rsidR="00CA1F12" w:rsidRPr="00BB757B" w:rsidRDefault="00CA1F12" w:rsidP="00CC2D5A">
      <w:pPr>
        <w:jc w:val="both"/>
      </w:pPr>
    </w:p>
    <w:p w14:paraId="45F724C3" w14:textId="77777777"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（五）</w:t>
      </w:r>
      <w:r w:rsidR="00CA1F12" w:rsidRPr="00BB757B">
        <w:rPr>
          <w:rFonts w:eastAsiaTheme="minorEastAsia" w:hint="eastAsia"/>
          <w:b/>
          <w:sz w:val="28"/>
          <w:szCs w:val="28"/>
        </w:rPr>
        <w:t>表與圖下方註解：在表、圖之下，靠左</w:t>
      </w:r>
      <w:proofErr w:type="gramStart"/>
      <w:r w:rsidR="00CA1F12" w:rsidRPr="00BB757B">
        <w:rPr>
          <w:rFonts w:eastAsiaTheme="minorEastAsia" w:hint="eastAsia"/>
          <w:b/>
          <w:sz w:val="28"/>
          <w:szCs w:val="28"/>
        </w:rPr>
        <w:t>及句末須</w:t>
      </w:r>
      <w:proofErr w:type="gramEnd"/>
      <w:r w:rsidR="00CA1F12" w:rsidRPr="00BB757B">
        <w:rPr>
          <w:rFonts w:eastAsiaTheme="minorEastAsia" w:hint="eastAsia"/>
          <w:b/>
          <w:sz w:val="28"/>
          <w:szCs w:val="28"/>
        </w:rPr>
        <w:t>句號。</w:t>
      </w:r>
    </w:p>
    <w:p w14:paraId="354A3345" w14:textId="77777777" w:rsidR="00CA1F12" w:rsidRPr="00BB757B" w:rsidRDefault="00CA1F12" w:rsidP="00BA4A7E">
      <w:pPr>
        <w:pStyle w:val="af9"/>
        <w:numPr>
          <w:ilvl w:val="0"/>
          <w:numId w:val="19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一個註解</w:t>
      </w:r>
    </w:p>
    <w:p w14:paraId="7A9D9D27" w14:textId="77777777" w:rsidR="00CA1F12" w:rsidRPr="00BB757B" w:rsidRDefault="00CA1F12" w:rsidP="00CC2D5A">
      <w:pPr>
        <w:jc w:val="both"/>
      </w:pPr>
      <w:r w:rsidRPr="00BB757B">
        <w:rPr>
          <w:rFonts w:hint="eastAsia"/>
        </w:rPr>
        <w:t>【英文文章】</w:t>
      </w:r>
    </w:p>
    <w:p w14:paraId="0BA2DF20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93F66E" wp14:editId="23618366">
                <wp:simplePos x="0" y="0"/>
                <wp:positionH relativeFrom="column">
                  <wp:posOffset>42530</wp:posOffset>
                </wp:positionH>
                <wp:positionV relativeFrom="paragraph">
                  <wp:posOffset>28900</wp:posOffset>
                </wp:positionV>
                <wp:extent cx="5283835" cy="361507"/>
                <wp:effectExtent l="0" t="0" r="12065" b="69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48AF22" w14:textId="77777777" w:rsidR="00EB08F9" w:rsidRPr="00056F84" w:rsidRDefault="00EB08F9" w:rsidP="00CC2D5A">
                            <w:r w:rsidRPr="00687727">
                              <w:rPr>
                                <w:rFonts w:hint="eastAsia"/>
                                <w:i/>
                              </w:rPr>
                              <w:t>Note</w:t>
                            </w:r>
                            <w:r w:rsidRPr="00687727">
                              <w:rPr>
                                <w:rFonts w:hint="eastAsia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Figures are sized to fit within the ranges shown.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3F66E" id="文字方塊 29" o:spid="_x0000_s1050" type="#_x0000_t202" style="position:absolute;left:0;text-align:left;margin-left:3.35pt;margin-top:2.3pt;width:416.05pt;height:28.4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" fillcolor="white [3201]" strokeweight=".5pt">
                <v:textbox>
                  <w:txbxContent>
                    <w:p w14:paraId="7248AF22" w14:textId="77777777" w:rsidR="00EB08F9" w:rsidRPr="00056F84" w:rsidRDefault="00EB08F9" w:rsidP="00CC2D5A">
                      <w:r w:rsidRPr="00687727">
                        <w:rPr>
                          <w:rFonts w:hint="eastAsia"/>
                          <w:i/>
                        </w:rPr>
                        <w:t>Note</w:t>
                      </w:r>
                      <w:r w:rsidRPr="00687727">
                        <w:rPr>
                          <w:rFonts w:hint="eastAsia"/>
                        </w:rPr>
                        <w:t>.</w:t>
                      </w:r>
                      <w:r>
                        <w:rPr>
                          <w:rFonts w:hint="eastAsia"/>
                        </w:rPr>
                        <w:t xml:space="preserve"> Figures are sized to fit within the ranges shown.</w:t>
                      </w:r>
                    </w:p>
                  </w:txbxContent>
                </v:textbox>
              </v:shape>
            </w:pict>
          </mc:Fallback>
        </mc:AlternateContent>
      </w:r>
    </w:p>
    <w:p w14:paraId="02568F24" w14:textId="77777777" w:rsidR="00CA1F12" w:rsidRPr="00BB757B" w:rsidRDefault="00CA1F12" w:rsidP="00CC2D5A">
      <w:pPr>
        <w:jc w:val="both"/>
      </w:pPr>
    </w:p>
    <w:p w14:paraId="4DBE1A9D" w14:textId="77777777" w:rsidR="00CA1F12" w:rsidRPr="00BB757B" w:rsidRDefault="00CA1F12" w:rsidP="00CC2D5A">
      <w:pPr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</w:t>
      </w:r>
      <w:r w:rsidRPr="00BB757B">
        <w:t>Note</w:t>
      </w:r>
      <w:r w:rsidRPr="00BB757B">
        <w:rPr>
          <w:rFonts w:hint="eastAsia"/>
        </w:rPr>
        <w:t>為斜體</w:t>
      </w:r>
    </w:p>
    <w:p w14:paraId="110FDE45" w14:textId="77777777" w:rsidR="00CA1F12" w:rsidRPr="00BB757B" w:rsidRDefault="00CA1F12" w:rsidP="00CC2D5A">
      <w:pPr>
        <w:jc w:val="both"/>
      </w:pPr>
      <w:r w:rsidRPr="00BB757B">
        <w:rPr>
          <w:rFonts w:hint="eastAsia"/>
        </w:rPr>
        <w:t>【中文文章】</w:t>
      </w:r>
    </w:p>
    <w:p w14:paraId="28CEB065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FAA4B0" wp14:editId="208CDC77">
                <wp:simplePos x="0" y="0"/>
                <wp:positionH relativeFrom="column">
                  <wp:posOffset>10633</wp:posOffset>
                </wp:positionH>
                <wp:positionV relativeFrom="paragraph">
                  <wp:posOffset>63160</wp:posOffset>
                </wp:positionV>
                <wp:extent cx="5283835" cy="361507"/>
                <wp:effectExtent l="0" t="0" r="12065" b="6985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F74CE6" w14:textId="77777777"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註：差值正值時為抑制，負值為促進。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AA4B0" id="文字方塊 30" o:spid="_x0000_s1051" type="#_x0000_t202" style="position:absolute;left:0;text-align:left;margin-left:.85pt;margin-top:4.95pt;width:416.05pt;height:28.4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" fillcolor="white [3201]" strokeweight=".5pt">
                <v:textbox>
                  <w:txbxContent>
                    <w:p w14:paraId="10F74CE6" w14:textId="77777777" w:rsidR="00EB08F9" w:rsidRPr="00056F84" w:rsidRDefault="00EB08F9" w:rsidP="00CC2D5A">
                      <w:r>
                        <w:rPr>
                          <w:rFonts w:hint="eastAsia"/>
                        </w:rPr>
                        <w:t>註：差值正值時為抑制，負值為促進。</w:t>
                      </w:r>
                    </w:p>
                  </w:txbxContent>
                </v:textbox>
              </v:shape>
            </w:pict>
          </mc:Fallback>
        </mc:AlternateContent>
      </w:r>
    </w:p>
    <w:p w14:paraId="1C51D66E" w14:textId="77777777" w:rsidR="00CA1F12" w:rsidRPr="00BB757B" w:rsidRDefault="00CA1F12" w:rsidP="00CC2D5A">
      <w:pPr>
        <w:jc w:val="both"/>
      </w:pPr>
    </w:p>
    <w:p w14:paraId="0A9BF53C" w14:textId="77777777" w:rsidR="00CA1F12" w:rsidRPr="00BB757B" w:rsidRDefault="00CA1F12" w:rsidP="00CA1F12">
      <w:pPr>
        <w:spacing w:line="360" w:lineRule="auto"/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說明：打「</w:t>
      </w:r>
      <w:r w:rsidRPr="00BB757B">
        <w:rPr>
          <w:rFonts w:hint="eastAsia"/>
        </w:rPr>
        <w:t>*</w:t>
      </w:r>
      <w:r w:rsidRPr="00BB757B">
        <w:rPr>
          <w:rFonts w:hint="eastAsia"/>
        </w:rPr>
        <w:t>」號者為經控制第一類型錯誤後達統計顯著差異。</w:t>
      </w:r>
    </w:p>
    <w:p w14:paraId="1C1BA5E9" w14:textId="77777777" w:rsidR="00CA1F12" w:rsidRPr="00BB757B" w:rsidRDefault="00CA1F12" w:rsidP="00BA4A7E">
      <w:pPr>
        <w:pStyle w:val="af9"/>
        <w:numPr>
          <w:ilvl w:val="0"/>
          <w:numId w:val="19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一個註解以上，註解順序為：</w:t>
      </w:r>
    </w:p>
    <w:p w14:paraId="6BB8AE70" w14:textId="77777777" w:rsidR="00CA1F12" w:rsidRPr="00BB757B" w:rsidRDefault="00CA1F12" w:rsidP="00BA4A7E">
      <w:pPr>
        <w:pStyle w:val="af9"/>
        <w:numPr>
          <w:ilvl w:val="0"/>
          <w:numId w:val="20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一般註解：限定、解釋或提供表、圖的相關資訊</w:t>
      </w:r>
      <w:r w:rsidR="00694D31" w:rsidRPr="00BB757B">
        <w:rPr>
          <w:rFonts w:eastAsiaTheme="minorEastAsia" w:hint="eastAsia"/>
          <w:szCs w:val="24"/>
        </w:rPr>
        <w:t>。</w:t>
      </w:r>
    </w:p>
    <w:p w14:paraId="2708F3E1" w14:textId="77777777" w:rsidR="00CA1F12" w:rsidRPr="00BB757B" w:rsidRDefault="00CA1F12" w:rsidP="00BA4A7E">
      <w:pPr>
        <w:pStyle w:val="af9"/>
        <w:numPr>
          <w:ilvl w:val="0"/>
          <w:numId w:val="20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特別註解：特定的某個直欄、</w:t>
      </w:r>
      <w:proofErr w:type="gramStart"/>
      <w:r w:rsidRPr="00BB757B">
        <w:rPr>
          <w:rFonts w:eastAsiaTheme="minorEastAsia" w:hint="eastAsia"/>
          <w:szCs w:val="24"/>
        </w:rPr>
        <w:t>橫欄或</w:t>
      </w:r>
      <w:proofErr w:type="gramEnd"/>
      <w:r w:rsidRPr="00BB757B">
        <w:rPr>
          <w:rFonts w:eastAsiaTheme="minorEastAsia" w:hint="eastAsia"/>
          <w:szCs w:val="24"/>
        </w:rPr>
        <w:t>個別的條目有關</w:t>
      </w:r>
      <w:r w:rsidR="00694D31" w:rsidRPr="00BB757B">
        <w:rPr>
          <w:rFonts w:eastAsiaTheme="minorEastAsia" w:hint="eastAsia"/>
          <w:szCs w:val="24"/>
        </w:rPr>
        <w:t>。</w:t>
      </w:r>
    </w:p>
    <w:p w14:paraId="1D80B583" w14:textId="77777777" w:rsidR="00343EC3" w:rsidRPr="00BB757B" w:rsidRDefault="00CA1F12" w:rsidP="00BA4A7E">
      <w:pPr>
        <w:pStyle w:val="af9"/>
        <w:numPr>
          <w:ilvl w:val="0"/>
          <w:numId w:val="20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機率註解：指出顯著性考驗的結果</w:t>
      </w:r>
      <w:r w:rsidR="00694D31" w:rsidRPr="00BB757B">
        <w:rPr>
          <w:rFonts w:eastAsiaTheme="minorEastAsia" w:hint="eastAsia"/>
          <w:szCs w:val="24"/>
        </w:rPr>
        <w:t>。</w:t>
      </w:r>
    </w:p>
    <w:p w14:paraId="6DC033F6" w14:textId="77777777" w:rsidR="00CA1F12" w:rsidRPr="00BB757B" w:rsidRDefault="00BA4A7E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F283B1" wp14:editId="30B2FB90">
                <wp:simplePos x="0" y="0"/>
                <wp:positionH relativeFrom="column">
                  <wp:posOffset>2309</wp:posOffset>
                </wp:positionH>
                <wp:positionV relativeFrom="paragraph">
                  <wp:posOffset>258618</wp:posOffset>
                </wp:positionV>
                <wp:extent cx="5283835" cy="1634317"/>
                <wp:effectExtent l="0" t="0" r="12065" b="1714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16343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2D02DA" w14:textId="77777777" w:rsidR="00EB08F9" w:rsidRDefault="00EB08F9" w:rsidP="00CC2D5A">
                            <w:r w:rsidRPr="00687727">
                              <w:rPr>
                                <w:rFonts w:hint="eastAsia"/>
                                <w:i/>
                              </w:rPr>
                              <w:t>Note</w:t>
                            </w:r>
                            <w:r w:rsidRPr="00687727">
                              <w:rPr>
                                <w:rFonts w:hint="eastAsia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All nonsignificant three-way interactions were omitted.</w:t>
                            </w:r>
                          </w:p>
                          <w:p w14:paraId="40D31885" w14:textId="77777777"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a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These characters are included in Chinese text books used in the first year of elementary school.</w:t>
                            </w:r>
                          </w:p>
                          <w:p w14:paraId="7D609069" w14:textId="77777777"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b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t>These characters are included in the second-year Chinese text books, but not in the first year’s text books.</w:t>
                            </w:r>
                          </w:p>
                          <w:p w14:paraId="7C911423" w14:textId="77777777" w:rsidR="00EB08F9" w:rsidRPr="00315607" w:rsidRDefault="00EB08F9" w:rsidP="00CC2D5A"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*ρ&lt;.05.  **ρ&lt;.01. ***ρ&lt;.001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283B1" id="文字方塊 31" o:spid="_x0000_s1052" type="#_x0000_t202" style="position:absolute;left:0;text-align:left;margin-left:.2pt;margin-top:20.35pt;width:416.05pt;height:128.7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" fillcolor="white [3201]" strokeweight=".5pt">
                <v:textbox>
                  <w:txbxContent>
                    <w:p w14:paraId="132D02DA" w14:textId="77777777" w:rsidR="00EB08F9" w:rsidRDefault="00EB08F9" w:rsidP="00CC2D5A">
                      <w:r w:rsidRPr="00687727">
                        <w:rPr>
                          <w:rFonts w:hint="eastAsia"/>
                          <w:i/>
                        </w:rPr>
                        <w:t>Note</w:t>
                      </w:r>
                      <w:r w:rsidRPr="00687727">
                        <w:rPr>
                          <w:rFonts w:hint="eastAsia"/>
                        </w:rPr>
                        <w:t>.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All nonsignificant three-way interactions were omitted.</w:t>
                      </w:r>
                    </w:p>
                    <w:p w14:paraId="40D31885" w14:textId="77777777"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a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These characters are included in Chinese text books used in the first year of elementary school.</w:t>
                      </w:r>
                    </w:p>
                    <w:p w14:paraId="7D609069" w14:textId="77777777"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b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t>These characters are included in the second-year Chinese text books, but not in the first year’s text books.</w:t>
                      </w:r>
                    </w:p>
                    <w:p w14:paraId="7C911423" w14:textId="77777777" w:rsidR="00EB08F9" w:rsidRPr="00315607" w:rsidRDefault="00EB08F9" w:rsidP="00CC2D5A">
                      <m:oMath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*ρ&lt;.05.  **ρ&lt;.01. ***ρ&lt;.001</m:t>
                        </m:r>
                      </m:oMath>
                      <w:r>
                        <w:rPr>
                          <w:rFonts w:hint="eastAsi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</w:rPr>
        <w:t>【英文文章】</w:t>
      </w:r>
    </w:p>
    <w:p w14:paraId="01964840" w14:textId="77777777" w:rsidR="00CA1F12" w:rsidRPr="00BB757B" w:rsidRDefault="00CA1F12" w:rsidP="00CC2D5A">
      <w:pPr>
        <w:jc w:val="both"/>
      </w:pPr>
    </w:p>
    <w:p w14:paraId="7D5E77AB" w14:textId="77777777" w:rsidR="00CA1F12" w:rsidRPr="00BB757B" w:rsidRDefault="00CA1F12" w:rsidP="00CC2D5A">
      <w:pPr>
        <w:jc w:val="both"/>
      </w:pPr>
    </w:p>
    <w:p w14:paraId="2C21D2B6" w14:textId="77777777" w:rsidR="00CA1F12" w:rsidRPr="00BB757B" w:rsidRDefault="00CA1F12" w:rsidP="00CC2D5A">
      <w:pPr>
        <w:jc w:val="both"/>
      </w:pPr>
    </w:p>
    <w:p w14:paraId="289D4B3D" w14:textId="77777777" w:rsidR="00CA1F12" w:rsidRPr="00BB757B" w:rsidRDefault="00CA1F12" w:rsidP="00CC2D5A">
      <w:pPr>
        <w:jc w:val="both"/>
      </w:pPr>
    </w:p>
    <w:p w14:paraId="355C22B3" w14:textId="77777777" w:rsidR="00CA1F12" w:rsidRPr="00BB757B" w:rsidRDefault="00CA1F12" w:rsidP="00CC2D5A">
      <w:pPr>
        <w:jc w:val="both"/>
      </w:pPr>
    </w:p>
    <w:p w14:paraId="2AAC0811" w14:textId="77777777" w:rsidR="00CA1F12" w:rsidRPr="00BB757B" w:rsidRDefault="00CA1F12" w:rsidP="00CC2D5A">
      <w:pPr>
        <w:jc w:val="both"/>
      </w:pPr>
    </w:p>
    <w:p w14:paraId="24BE4241" w14:textId="77777777" w:rsidR="00CA1F12" w:rsidRPr="00BB757B" w:rsidRDefault="00CA1F12" w:rsidP="00CC2D5A">
      <w:pPr>
        <w:jc w:val="both"/>
      </w:pPr>
      <w:r w:rsidRPr="00BB757B">
        <w:rPr>
          <w:rFonts w:hint="eastAsia"/>
        </w:rPr>
        <w:lastRenderedPageBreak/>
        <w:t>【中文文章】</w:t>
      </w:r>
    </w:p>
    <w:p w14:paraId="3200756E" w14:textId="77777777"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D698A1E" wp14:editId="34E493B1">
                <wp:simplePos x="0" y="0"/>
                <wp:positionH relativeFrom="column">
                  <wp:posOffset>31588</wp:posOffset>
                </wp:positionH>
                <wp:positionV relativeFrom="paragraph">
                  <wp:posOffset>82683</wp:posOffset>
                </wp:positionV>
                <wp:extent cx="5283835" cy="1669312"/>
                <wp:effectExtent l="0" t="0" r="12065" b="7620"/>
                <wp:wrapNone/>
                <wp:docPr id="32" name="文字方塊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16693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D9D853" w14:textId="77777777" w:rsidR="00EB08F9" w:rsidRDefault="00EB08F9" w:rsidP="00CC2D5A">
                            <w:r>
                              <w:rPr>
                                <w:rFonts w:hint="eastAsia"/>
                              </w:rPr>
                              <w:t>註：表中粗體字為校正後的標準化殘差（</w:t>
                            </w:r>
                            <w:r>
                              <w:rPr>
                                <w:rFonts w:hint="eastAsia"/>
                              </w:rPr>
                              <w:t>adjusted standarlized residual</w:t>
                            </w:r>
                            <w:r>
                              <w:rPr>
                                <w:rFonts w:hint="eastAsia"/>
                              </w:rPr>
                              <w:t>）。「</w:t>
                            </w:r>
                            <w:r>
                              <w:rPr>
                                <w:rFonts w:hint="eastAsia"/>
                              </w:rPr>
                              <w:t>=</w:t>
                            </w:r>
                            <w:r>
                              <w:rPr>
                                <w:rFonts w:hint="eastAsia"/>
                              </w:rPr>
                              <w:t>」指兩者沒有顯著差異。</w:t>
                            </w:r>
                          </w:p>
                          <w:p w14:paraId="354CE030" w14:textId="77777777"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a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表示該組與控制組有顯著差異。</w:t>
                            </w:r>
                          </w:p>
                          <w:p w14:paraId="61416AFA" w14:textId="77777777" w:rsidR="00EB08F9" w:rsidRDefault="00EB08F9" w:rsidP="00CC2D5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b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表示該組與疑似失智組有顯著差。</w:t>
                            </w:r>
                          </w:p>
                          <w:p w14:paraId="25B1D4FC" w14:textId="77777777"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instrText>eq \o(\s\up 6(</w:instrText>
                            </w:r>
                            <w:r w:rsidRPr="00163B3E">
                              <w:rPr>
                                <w:rFonts w:hint="eastAsia"/>
                                <w:sz w:val="11"/>
                              </w:rPr>
                              <w:instrText>c</w:instrText>
                            </w:r>
                            <w:r w:rsidRPr="00163B3E">
                              <w:rPr>
                                <w:rFonts w:hint="eastAsia"/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instrText>),\s\do 2(</w:instrText>
                            </w:r>
                            <w:r w:rsidRPr="00163B3E">
                              <w:rPr>
                                <w:rFonts w:hint="eastAsia"/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表示該組與輕度失智組有顯著差異。</w:t>
                            </w:r>
                          </w:p>
                          <w:p w14:paraId="32448B0F" w14:textId="77777777" w:rsidR="00EB08F9" w:rsidRPr="00315607" w:rsidRDefault="00EB08F9" w:rsidP="00CC2D5A"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*ρ&lt;.05.  **ρ&lt;.01. ***ρ&lt;.001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98A1E" id="文字方塊 32" o:spid="_x0000_s1053" type="#_x0000_t202" style="position:absolute;left:0;text-align:left;margin-left:2.5pt;margin-top:6.5pt;width:416.05pt;height:131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" fillcolor="white [3201]" strokeweight=".5pt">
                <v:textbox>
                  <w:txbxContent>
                    <w:p w14:paraId="79D9D853" w14:textId="77777777" w:rsidR="00EB08F9" w:rsidRDefault="00EB08F9" w:rsidP="00CC2D5A">
                      <w:r>
                        <w:rPr>
                          <w:rFonts w:hint="eastAsia"/>
                        </w:rPr>
                        <w:t>註：表中粗體字為校正後的標準化殘差（</w:t>
                      </w:r>
                      <w:r>
                        <w:rPr>
                          <w:rFonts w:hint="eastAsia"/>
                        </w:rPr>
                        <w:t>adjusted standarlized residual</w:t>
                      </w:r>
                      <w:r>
                        <w:rPr>
                          <w:rFonts w:hint="eastAsia"/>
                        </w:rPr>
                        <w:t>）。「</w:t>
                      </w:r>
                      <w:r>
                        <w:rPr>
                          <w:rFonts w:hint="eastAsia"/>
                        </w:rPr>
                        <w:t>=</w:t>
                      </w:r>
                      <w:r>
                        <w:rPr>
                          <w:rFonts w:hint="eastAsia"/>
                        </w:rPr>
                        <w:t>」指兩者沒有顯著差異。</w:t>
                      </w:r>
                    </w:p>
                    <w:p w14:paraId="354CE030" w14:textId="77777777"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a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表示該組與控制組有顯著差異。</w:t>
                      </w:r>
                    </w:p>
                    <w:p w14:paraId="61416AFA" w14:textId="77777777" w:rsidR="00EB08F9" w:rsidRDefault="00EB08F9" w:rsidP="00CC2D5A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b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  <w:sz w:val="22"/>
                        </w:rPr>
                        <w:t>表示該組與疑似失智組有顯著差。</w:t>
                      </w:r>
                    </w:p>
                    <w:p w14:paraId="25B1D4FC" w14:textId="77777777"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rFonts w:hint="eastAsia"/>
                          <w:sz w:val="22"/>
                        </w:rPr>
                        <w:instrText>eq \o(\s\up 6(</w:instrText>
                      </w:r>
                      <w:r w:rsidRPr="00163B3E">
                        <w:rPr>
                          <w:rFonts w:hint="eastAsia"/>
                          <w:sz w:val="11"/>
                        </w:rPr>
                        <w:instrText>c</w:instrText>
                      </w:r>
                      <w:r w:rsidRPr="00163B3E">
                        <w:rPr>
                          <w:rFonts w:hint="eastAsia"/>
                          <w:sz w:val="11"/>
                        </w:rPr>
                        <w:instrText xml:space="preserve">　</w:instrText>
                      </w:r>
                      <w:r>
                        <w:rPr>
                          <w:rFonts w:hint="eastAsia"/>
                          <w:sz w:val="22"/>
                        </w:rPr>
                        <w:instrText>),\s\do 2(</w:instrText>
                      </w:r>
                      <w:r w:rsidRPr="00163B3E">
                        <w:rPr>
                          <w:rFonts w:hint="eastAsia"/>
                          <w:sz w:val="11"/>
                        </w:rPr>
                        <w:instrText xml:space="preserve">　</w:instrText>
                      </w:r>
                      <w:r>
                        <w:rPr>
                          <w:rFonts w:hint="eastAsia"/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  <w:sz w:val="22"/>
                        </w:rPr>
                        <w:t>表示該組與輕度失智組有顯著差異。</w:t>
                      </w:r>
                    </w:p>
                    <w:p w14:paraId="32448B0F" w14:textId="77777777" w:rsidR="00EB08F9" w:rsidRPr="00315607" w:rsidRDefault="00EB08F9" w:rsidP="00CC2D5A">
                      <m:oMath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*ρ&lt;.05.  **ρ&lt;.01. ***ρ&lt;.001</m:t>
                        </m:r>
                      </m:oMath>
                      <w:r>
                        <w:rPr>
                          <w:rFonts w:hint="eastAsi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6A5D12E" w14:textId="77777777" w:rsidR="00CA1F12" w:rsidRPr="00BB757B" w:rsidRDefault="00CA1F12" w:rsidP="00CC2D5A">
      <w:pPr>
        <w:jc w:val="both"/>
      </w:pPr>
    </w:p>
    <w:p w14:paraId="3256B1D8" w14:textId="77777777" w:rsidR="00CA1F12" w:rsidRPr="00BB757B" w:rsidRDefault="00CA1F12" w:rsidP="00CC2D5A">
      <w:pPr>
        <w:jc w:val="both"/>
      </w:pPr>
    </w:p>
    <w:p w14:paraId="42F18708" w14:textId="77777777" w:rsidR="00CA1F12" w:rsidRPr="00BB757B" w:rsidRDefault="00CA1F12" w:rsidP="00CC2D5A">
      <w:pPr>
        <w:jc w:val="both"/>
      </w:pPr>
    </w:p>
    <w:p w14:paraId="46D61665" w14:textId="77777777" w:rsidR="00CA1F12" w:rsidRPr="00BB757B" w:rsidRDefault="00CA1F12" w:rsidP="00CC2D5A">
      <w:pPr>
        <w:jc w:val="both"/>
      </w:pPr>
    </w:p>
    <w:p w14:paraId="1E260E64" w14:textId="77777777" w:rsidR="00CA1F12" w:rsidRPr="00BB757B" w:rsidRDefault="00CA1F12" w:rsidP="00CC2D5A">
      <w:pPr>
        <w:jc w:val="both"/>
      </w:pPr>
    </w:p>
    <w:p w14:paraId="3502C2CF" w14:textId="77777777" w:rsidR="00CA1F12" w:rsidRPr="00BB757B" w:rsidRDefault="00CA1F12" w:rsidP="00BA4A7E">
      <w:pPr>
        <w:pStyle w:val="af9"/>
        <w:numPr>
          <w:ilvl w:val="0"/>
          <w:numId w:val="36"/>
        </w:numPr>
        <w:ind w:leftChars="0"/>
        <w:jc w:val="both"/>
      </w:pPr>
      <w:r w:rsidRPr="00BB757B">
        <w:rPr>
          <w:rFonts w:hint="eastAsia"/>
        </w:rPr>
        <w:t>專書版本不須以上標表示</w:t>
      </w:r>
    </w:p>
    <w:p w14:paraId="45F846AE" w14:textId="77777777" w:rsidR="00CA1F12" w:rsidRPr="00BB757B" w:rsidRDefault="00BA4A7E" w:rsidP="00BA4A7E">
      <w:pPr>
        <w:pStyle w:val="af9"/>
        <w:spacing w:afterLines="50" w:after="200"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（六）</w:t>
      </w:r>
      <w:r w:rsidR="00CA1F12" w:rsidRPr="00BB757B">
        <w:rPr>
          <w:rFonts w:eastAsiaTheme="minorEastAsia" w:hint="eastAsia"/>
          <w:b/>
          <w:sz w:val="28"/>
          <w:szCs w:val="28"/>
        </w:rPr>
        <w:t>中文稿中，連接號與破折號之使用</w:t>
      </w:r>
    </w:p>
    <w:p w14:paraId="60BC65FD" w14:textId="77777777" w:rsidR="00CA1F12" w:rsidRPr="00BB757B" w:rsidRDefault="00CA1F12" w:rsidP="00343EC3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所有的中文標點符號都要</w:t>
      </w:r>
      <w:proofErr w:type="gramStart"/>
      <w:r w:rsidRPr="00BB757B">
        <w:rPr>
          <w:rFonts w:hint="eastAsia"/>
        </w:rPr>
        <w:t>佔</w:t>
      </w:r>
      <w:proofErr w:type="gramEnd"/>
      <w:r w:rsidRPr="00BB757B">
        <w:rPr>
          <w:rFonts w:hint="eastAsia"/>
        </w:rPr>
        <w:t>全形。其中「－」若當作連接號，請用全形且</w:t>
      </w:r>
      <w:proofErr w:type="gramStart"/>
      <w:r w:rsidRPr="00BB757B">
        <w:rPr>
          <w:rFonts w:hint="eastAsia"/>
        </w:rPr>
        <w:t>佔</w:t>
      </w:r>
      <w:proofErr w:type="gramEnd"/>
      <w:r w:rsidRPr="00BB757B">
        <w:rPr>
          <w:rFonts w:hint="eastAsia"/>
        </w:rPr>
        <w:t>一格；若當作破折號使用，請以「</w:t>
      </w:r>
      <w:proofErr w:type="gramStart"/>
      <w:r w:rsidRPr="00BB757B">
        <w:rPr>
          <w:rFonts w:hint="eastAsia"/>
        </w:rPr>
        <w:t>──</w:t>
      </w:r>
      <w:proofErr w:type="gramEnd"/>
      <w:r w:rsidRPr="00BB757B">
        <w:rPr>
          <w:rFonts w:hint="eastAsia"/>
        </w:rPr>
        <w:t>」表示，即要</w:t>
      </w:r>
      <w:proofErr w:type="gramStart"/>
      <w:r w:rsidRPr="00BB757B">
        <w:rPr>
          <w:rFonts w:hint="eastAsia"/>
        </w:rPr>
        <w:t>佔</w:t>
      </w:r>
      <w:proofErr w:type="gramEnd"/>
      <w:r w:rsidRPr="00BB757B">
        <w:rPr>
          <w:rFonts w:hint="eastAsia"/>
        </w:rPr>
        <w:t>兩格。例如：「壓力的生理－心理－社會模式」（－當作連接符號）；「</w:t>
      </w:r>
      <w:r w:rsidRPr="00BB757B">
        <w:rPr>
          <w:rFonts w:hint="eastAsia"/>
        </w:rPr>
        <w:t>----</w:t>
      </w:r>
      <w:r w:rsidRPr="00BB757B">
        <w:rPr>
          <w:rFonts w:hint="eastAsia"/>
        </w:rPr>
        <w:t>是整合性觀點</w:t>
      </w:r>
      <w:proofErr w:type="gramStart"/>
      <w:r w:rsidRPr="00BB757B">
        <w:rPr>
          <w:rFonts w:hint="eastAsia"/>
        </w:rPr>
        <w:t>──</w:t>
      </w:r>
      <w:proofErr w:type="gramEnd"/>
      <w:r w:rsidRPr="00BB757B">
        <w:rPr>
          <w:rFonts w:hint="eastAsia"/>
        </w:rPr>
        <w:t>在特定情境下的反應，兼具認知與情緒的</w:t>
      </w:r>
      <w:r w:rsidRPr="00BB757B">
        <w:rPr>
          <w:rFonts w:hint="eastAsia"/>
        </w:rPr>
        <w:t>----</w:t>
      </w:r>
      <w:r w:rsidRPr="00BB757B">
        <w:rPr>
          <w:rFonts w:hint="eastAsia"/>
        </w:rPr>
        <w:t>」（</w:t>
      </w:r>
      <w:proofErr w:type="gramStart"/>
      <w:r w:rsidRPr="00BB757B">
        <w:rPr>
          <w:rFonts w:hint="eastAsia"/>
        </w:rPr>
        <w:t>──</w:t>
      </w:r>
      <w:proofErr w:type="gramEnd"/>
      <w:r w:rsidRPr="00BB757B">
        <w:rPr>
          <w:rFonts w:hint="eastAsia"/>
        </w:rPr>
        <w:t>當作破折號）。</w:t>
      </w:r>
    </w:p>
    <w:p w14:paraId="36A18084" w14:textId="77777777" w:rsidR="00CA1F12" w:rsidRPr="00BB757B" w:rsidRDefault="00C415E6" w:rsidP="00C415E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9" w:name="_Toc17752090"/>
      <w:bookmarkStart w:id="60" w:name="_Toc17755324"/>
      <w:r>
        <w:rPr>
          <w:rFonts w:ascii="Times New Roman" w:eastAsiaTheme="minorEastAsia" w:hAnsi="Times New Roman" w:cs="Times New Roman" w:hint="eastAsia"/>
          <w:sz w:val="28"/>
          <w:szCs w:val="28"/>
        </w:rPr>
        <w:t>六、</w:t>
      </w:r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統計</w:t>
      </w:r>
      <w:proofErr w:type="gramStart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符號均須使用</w:t>
      </w:r>
      <w:proofErr w:type="gramEnd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斜體字</w:t>
      </w:r>
      <w:bookmarkEnd w:id="59"/>
      <w:bookmarkEnd w:id="60"/>
    </w:p>
    <w:p w14:paraId="6CCC071E" w14:textId="77777777" w:rsidR="009D703C" w:rsidRPr="00BB757B" w:rsidRDefault="009D703C" w:rsidP="00CC2D5A">
      <w:pPr>
        <w:spacing w:line="360" w:lineRule="auto"/>
        <w:ind w:firstLineChars="200" w:firstLine="480"/>
      </w:pPr>
      <w:r w:rsidRPr="00BB757B">
        <w:rPr>
          <w:rFonts w:hint="eastAsia"/>
        </w:rPr>
        <w:t>於正文中的</w:t>
      </w:r>
      <w:r w:rsidRPr="00BB757B">
        <w:rPr>
          <w:color w:val="101317"/>
          <w:bdr w:val="none" w:sz="0" w:space="0" w:color="auto" w:frame="1"/>
        </w:rPr>
        <w:t>統計</w:t>
      </w:r>
      <w:proofErr w:type="gramStart"/>
      <w:r w:rsidRPr="00BB757B">
        <w:rPr>
          <w:color w:val="101317"/>
          <w:bdr w:val="none" w:sz="0" w:space="0" w:color="auto" w:frame="1"/>
        </w:rPr>
        <w:t>符號均須用</w:t>
      </w:r>
      <w:proofErr w:type="gramEnd"/>
      <w:r w:rsidRPr="00BB757B">
        <w:rPr>
          <w:color w:val="101317"/>
          <w:bdr w:val="none" w:sz="0" w:space="0" w:color="auto" w:frame="1"/>
        </w:rPr>
        <w:t>斜體字，數學符號兩端</w:t>
      </w:r>
      <w:proofErr w:type="gramStart"/>
      <w:r w:rsidRPr="00BB757B">
        <w:rPr>
          <w:color w:val="101317"/>
          <w:bdr w:val="none" w:sz="0" w:space="0" w:color="auto" w:frame="1"/>
        </w:rPr>
        <w:t>需各空</w:t>
      </w:r>
      <w:proofErr w:type="gramEnd"/>
      <w:r w:rsidRPr="00BB757B">
        <w:rPr>
          <w:color w:val="101317"/>
          <w:bdr w:val="none" w:sz="0" w:space="0" w:color="auto" w:frame="1"/>
        </w:rPr>
        <w:t>一格。範例：</w:t>
      </w:r>
      <w:r w:rsidRPr="00BB757B">
        <w:rPr>
          <w:i/>
          <w:iCs/>
          <w:color w:val="101317"/>
          <w:bdr w:val="none" w:sz="0" w:space="0" w:color="auto" w:frame="1"/>
        </w:rPr>
        <w:t>N</w:t>
      </w:r>
      <w:r w:rsidRPr="00BB757B">
        <w:rPr>
          <w:rStyle w:val="apple-converted-space"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320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n</w:t>
      </w:r>
      <w:r w:rsidRPr="00BB757B">
        <w:rPr>
          <w:rStyle w:val="apple-converted-space"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46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M</w:t>
      </w:r>
      <w:r w:rsidRPr="00BB757B">
        <w:rPr>
          <w:rStyle w:val="apple-converted-space"/>
          <w:i/>
          <w:iCs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1.38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SD</w:t>
      </w:r>
      <w:r w:rsidRPr="00BB757B">
        <w:rPr>
          <w:rStyle w:val="apple-converted-space"/>
          <w:i/>
          <w:iCs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2.39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t</w:t>
      </w:r>
      <w:r w:rsidRPr="00BB757B">
        <w:rPr>
          <w:color w:val="101317"/>
          <w:bdr w:val="none" w:sz="0" w:space="0" w:color="auto" w:frame="1"/>
        </w:rPr>
        <w:t>(26)= 3.69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F</w:t>
      </w:r>
      <w:r w:rsidRPr="00BB757B">
        <w:rPr>
          <w:color w:val="101317"/>
          <w:bdr w:val="none" w:sz="0" w:space="0" w:color="auto" w:frame="1"/>
        </w:rPr>
        <w:t>(1, 26) = 86.01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color w:val="101317"/>
          <w:bdr w:val="none" w:sz="0" w:space="0" w:color="auto" w:frame="1"/>
        </w:rPr>
        <w:t>χ2(4, N = 60) =11.21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p</w:t>
      </w:r>
      <w:r w:rsidRPr="00BB757B">
        <w:rPr>
          <w:rStyle w:val="apple-converted-space"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&lt; .05</w:t>
      </w:r>
      <w:r w:rsidRPr="00BB757B">
        <w:rPr>
          <w:color w:val="101317"/>
          <w:bdr w:val="none" w:sz="0" w:space="0" w:color="auto" w:frame="1"/>
        </w:rPr>
        <w:t>。數學公式請標序號</w:t>
      </w:r>
      <w:r w:rsidR="00A11989" w:rsidRPr="00BB757B">
        <w:rPr>
          <w:rFonts w:hint="eastAsia"/>
          <w:color w:val="101317"/>
          <w:bdr w:val="none" w:sz="0" w:space="0" w:color="auto" w:frame="1"/>
        </w:rPr>
        <w:t>。</w:t>
      </w:r>
    </w:p>
    <w:p w14:paraId="6A39E875" w14:textId="77777777" w:rsidR="00CA1F12" w:rsidRPr="00BB757B" w:rsidRDefault="00CA1F12" w:rsidP="00CC2D5A">
      <w:pPr>
        <w:spacing w:line="360" w:lineRule="auto"/>
        <w:ind w:firstLineChars="200" w:firstLine="480"/>
      </w:pPr>
      <w:r w:rsidRPr="00BB757B">
        <w:rPr>
          <w:rFonts w:hint="eastAsia"/>
        </w:rPr>
        <w:t>卡方除外，因</w:t>
      </w:r>
      <m:oMath>
        <m:r>
          <m:rPr>
            <m:sty m:val="p"/>
          </m:rPr>
          <w:rPr>
            <w:rFonts w:ascii="Cambria Math" w:hAnsi="Cambria Math"/>
          </w:rPr>
          <m:t>χ</m:t>
        </m:r>
      </m:oMath>
      <w:r w:rsidRPr="00BB757B">
        <w:rPr>
          <w:rFonts w:hint="eastAsia"/>
        </w:rPr>
        <w:t>為希臘字不須斜體，括號與數字不須斜體、數字也不需要為下標、「等號」、「大於」、「小於」符號的前後要空一格。使用卡方時，要在圓括號內敘述「自由度」和「樣本大小」。注意：括號之半形、全形、空格、斜體、正體。</w:t>
      </w:r>
    </w:p>
    <w:p w14:paraId="4A97B356" w14:textId="77777777" w:rsidR="00CA1F12" w:rsidRPr="00BB757B" w:rsidRDefault="00CA1F12" w:rsidP="00CC2D5A">
      <w:pPr>
        <w:spacing w:line="276" w:lineRule="auto"/>
      </w:pPr>
      <w:r w:rsidRPr="00BB757B">
        <w:rPr>
          <w:rFonts w:hint="eastAsia"/>
        </w:rPr>
        <w:t>正確範例：</w:t>
      </w:r>
    </w:p>
    <w:p w14:paraId="38C7B41F" w14:textId="77777777" w:rsidR="00CA1F12" w:rsidRPr="00BB757B" w:rsidRDefault="00CA1F12" w:rsidP="00CC2D5A">
      <w:pPr>
        <w:spacing w:line="360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02AB44" wp14:editId="417131DC">
                <wp:simplePos x="0" y="0"/>
                <wp:positionH relativeFrom="column">
                  <wp:posOffset>25096</wp:posOffset>
                </wp:positionH>
                <wp:positionV relativeFrom="paragraph">
                  <wp:posOffset>2623</wp:posOffset>
                </wp:positionV>
                <wp:extent cx="5263764" cy="874644"/>
                <wp:effectExtent l="0" t="0" r="6985" b="14605"/>
                <wp:wrapNone/>
                <wp:docPr id="34" name="文字方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874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C3172F" w14:textId="77777777" w:rsidR="00EB08F9" w:rsidRPr="00171F0A" w:rsidRDefault="00EB08F9">
                            <w:r w:rsidRPr="00D2254F">
                              <w:rPr>
                                <w:i/>
                              </w:rPr>
                              <w:t>N</w:t>
                            </w:r>
                            <w:r w:rsidRPr="00D2254F">
                              <w:t xml:space="preserve"> = </w:t>
                            </w:r>
                            <w:r>
                              <w:t>320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n</w:t>
                            </w:r>
                            <w:r>
                              <w:rPr>
                                <w:rFonts w:hint="eastAsia"/>
                              </w:rPr>
                              <w:t xml:space="preserve"> = 46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SD</w:t>
                            </w:r>
                            <w:r>
                              <w:rPr>
                                <w:rFonts w:hint="eastAsia"/>
                              </w:rPr>
                              <w:t xml:space="preserve"> = 0.39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M</w:t>
                            </w:r>
                            <w:r>
                              <w:rPr>
                                <w:rFonts w:hint="eastAsia"/>
                              </w:rPr>
                              <w:t xml:space="preserve"> = </w:t>
                            </w:r>
                            <w:r>
                              <w:t>1.38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t</w:t>
                            </w:r>
                            <w:r>
                              <w:rPr>
                                <w:rFonts w:hint="eastAsia"/>
                              </w:rPr>
                              <w:t>(26) = 3.69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F(1, 26) = 86.01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χ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4, N=60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=11.21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171F0A">
                              <w:rPr>
                                <w:rFonts w:hint="eastAsia"/>
                                <w:i/>
                              </w:rPr>
                              <w:t>r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>51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  <w:r>
                              <w:t xml:space="preserve"> = -.47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171F0A">
                              <w:rPr>
                                <w:rFonts w:hint="eastAsia"/>
                                <w:i/>
                              </w:rPr>
                              <w:t>p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&lt; .05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171F0A">
                              <w:rPr>
                                <w:rFonts w:hint="eastAsia"/>
                                <w:i/>
                              </w:rPr>
                              <w:t>SDs</w:t>
                            </w:r>
                            <w:r>
                              <w:rPr>
                                <w:rFonts w:hint="eastAsia"/>
                              </w:rPr>
                              <w:t xml:space="preserve"> = 2.43(0.50), 2.59(1.21), 2.86(0.12)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2AB44" id="文字方塊 34" o:spid="_x0000_s1054" type="#_x0000_t202" style="position:absolute;margin-left:2pt;margin-top:.2pt;width:414.45pt;height:68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" fillcolor="white [3201]" strokeweight=".5pt">
                <v:textbox>
                  <w:txbxContent>
                    <w:p w14:paraId="72C3172F" w14:textId="77777777" w:rsidR="00EB08F9" w:rsidRPr="00171F0A" w:rsidRDefault="00EB08F9">
                      <w:r w:rsidRPr="00D2254F">
                        <w:rPr>
                          <w:i/>
                        </w:rPr>
                        <w:t>N</w:t>
                      </w:r>
                      <w:r w:rsidRPr="00D2254F">
                        <w:t xml:space="preserve"> = </w:t>
                      </w:r>
                      <w:r>
                        <w:t>320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n</w:t>
                      </w:r>
                      <w:r>
                        <w:rPr>
                          <w:rFonts w:hint="eastAsia"/>
                        </w:rPr>
                        <w:t xml:space="preserve"> = 46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SD</w:t>
                      </w:r>
                      <w:r>
                        <w:rPr>
                          <w:rFonts w:hint="eastAsia"/>
                        </w:rPr>
                        <w:t xml:space="preserve"> = 0.39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M</w:t>
                      </w:r>
                      <w:r>
                        <w:rPr>
                          <w:rFonts w:hint="eastAsia"/>
                        </w:rPr>
                        <w:t xml:space="preserve"> = </w:t>
                      </w:r>
                      <w:r>
                        <w:t>1.38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t</w:t>
                      </w:r>
                      <w:r>
                        <w:rPr>
                          <w:rFonts w:hint="eastAsia"/>
                        </w:rPr>
                        <w:t>(26) = 3.69</w:t>
                      </w:r>
                      <w:r>
                        <w:rPr>
                          <w:rFonts w:hint="eastAsia"/>
                        </w:rPr>
                        <w:t>、</w:t>
                      </w:r>
                      <w:r>
                        <w:rPr>
                          <w:rFonts w:hint="eastAsia"/>
                        </w:rPr>
                        <w:t>F(1, 26) = 86.01</w:t>
                      </w:r>
                      <w:r>
                        <w:rPr>
                          <w:rFonts w:hint="eastAsia"/>
                        </w:rPr>
                        <w:t>、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χ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4, N=60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=11.21</m:t>
                        </m:r>
                      </m:oMath>
                      <w:r>
                        <w:rPr>
                          <w:rFonts w:hint="eastAsia"/>
                        </w:rPr>
                        <w:t>、</w:t>
                      </w:r>
                      <w:r w:rsidRPr="00171F0A">
                        <w:rPr>
                          <w:rFonts w:hint="eastAsia"/>
                          <w:i/>
                        </w:rPr>
                        <w:t>r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t>51</w:t>
                      </w:r>
                      <w:r>
                        <w:rPr>
                          <w:rFonts w:hint="eastAsia"/>
                        </w:rPr>
                        <w:t>)</w:t>
                      </w:r>
                      <w:r>
                        <w:t xml:space="preserve"> = -.47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171F0A">
                        <w:rPr>
                          <w:rFonts w:hint="eastAsia"/>
                          <w:i/>
                        </w:rPr>
                        <w:t>p</w:t>
                      </w:r>
                      <w:r>
                        <w:rPr>
                          <w:i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&lt; .05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171F0A">
                        <w:rPr>
                          <w:rFonts w:hint="eastAsia"/>
                          <w:i/>
                        </w:rPr>
                        <w:t>SDs</w:t>
                      </w:r>
                      <w:r>
                        <w:rPr>
                          <w:rFonts w:hint="eastAsia"/>
                        </w:rPr>
                        <w:t xml:space="preserve"> = 2.43(0.50), 2.59(1.21), 2.86(0.12)</w:t>
                      </w:r>
                    </w:p>
                  </w:txbxContent>
                </v:textbox>
              </v:shape>
            </w:pict>
          </mc:Fallback>
        </mc:AlternateContent>
      </w:r>
    </w:p>
    <w:p w14:paraId="6055E6D8" w14:textId="77777777" w:rsidR="00CA1F12" w:rsidRPr="00BB757B" w:rsidRDefault="00CA1F12" w:rsidP="00CC2D5A">
      <w:pPr>
        <w:spacing w:line="360" w:lineRule="auto"/>
      </w:pPr>
    </w:p>
    <w:p w14:paraId="5A85E7A6" w14:textId="77777777" w:rsidR="00CA1F12" w:rsidRPr="00BB757B" w:rsidRDefault="00CA1F12" w:rsidP="00CC2D5A">
      <w:pPr>
        <w:spacing w:line="276" w:lineRule="auto"/>
      </w:pPr>
    </w:p>
    <w:p w14:paraId="5E14BCD2" w14:textId="77777777" w:rsidR="00BA4A7E" w:rsidRPr="00BB757B" w:rsidRDefault="00BA4A7E" w:rsidP="00CC2D5A">
      <w:pPr>
        <w:spacing w:line="276" w:lineRule="auto"/>
      </w:pPr>
    </w:p>
    <w:p w14:paraId="5C9CA53F" w14:textId="77777777" w:rsidR="00CA1F12" w:rsidRPr="00BB757B" w:rsidRDefault="00CA1F12" w:rsidP="00BA4A7E">
      <w:pPr>
        <w:spacing w:line="360" w:lineRule="auto"/>
      </w:pPr>
      <w:r w:rsidRPr="00BB757B"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E929CD0" wp14:editId="4996B3E0">
                <wp:simplePos x="0" y="0"/>
                <wp:positionH relativeFrom="column">
                  <wp:posOffset>73550</wp:posOffset>
                </wp:positionH>
                <wp:positionV relativeFrom="paragraph">
                  <wp:posOffset>288566</wp:posOffset>
                </wp:positionV>
                <wp:extent cx="5263764" cy="357809"/>
                <wp:effectExtent l="0" t="0" r="6985" b="10795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F031B6" w14:textId="77777777" w:rsidR="00EB08F9" w:rsidRPr="00CD0FEB" w:rsidRDefault="000B261B" w:rsidP="00CC2D5A">
                            <w:pPr>
                              <w:jc w:val="both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(1,   26)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= 86.01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29CD0" id="文字方塊 35" o:spid="_x0000_s1055" type="#_x0000_t202" style="position:absolute;margin-left:5.8pt;margin-top:22.7pt;width:414.45pt;height:28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" fillcolor="white [3201]" strokeweight=".5pt">
                <v:textbox>
                  <w:txbxContent>
                    <w:p w14:paraId="35F031B6" w14:textId="77777777" w:rsidR="00EB08F9" w:rsidRPr="00CD0FEB" w:rsidRDefault="000B261B" w:rsidP="00CC2D5A">
                      <w:pPr>
                        <w:jc w:val="both"/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(1,   26)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 xml:space="preserve"> = 86.01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錯誤範例：</w:t>
      </w:r>
    </w:p>
    <w:p w14:paraId="007C3D61" w14:textId="77777777" w:rsidR="00BA4A7E" w:rsidRPr="00BB757B" w:rsidRDefault="00BA4A7E" w:rsidP="00BA4A7E">
      <w:pPr>
        <w:spacing w:line="360" w:lineRule="auto"/>
      </w:pPr>
    </w:p>
    <w:p w14:paraId="394B5D66" w14:textId="77777777" w:rsidR="00CA1F12" w:rsidRPr="00BB757B" w:rsidRDefault="00CA1F12" w:rsidP="00BA4A7E">
      <w:pPr>
        <w:spacing w:line="360" w:lineRule="auto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說明：在文章中的一連串統計符號：</w:t>
      </w:r>
      <w:proofErr w:type="gramStart"/>
      <w:r w:rsidRPr="00BB757B">
        <w:rPr>
          <w:rFonts w:hint="eastAsia"/>
        </w:rPr>
        <w:t>統計處號若</w:t>
      </w:r>
      <w:proofErr w:type="gramEnd"/>
      <w:r w:rsidRPr="00BB757B">
        <w:rPr>
          <w:rFonts w:hint="eastAsia"/>
        </w:rPr>
        <w:t>在內文中，需看上下文</w:t>
      </w:r>
    </w:p>
    <w:p w14:paraId="1B4ADD83" w14:textId="77777777" w:rsidR="00CA1F12" w:rsidRPr="00BB757B" w:rsidRDefault="00CA1F12" w:rsidP="00BA4A7E">
      <w:pPr>
        <w:spacing w:line="360" w:lineRule="auto"/>
      </w:pPr>
      <w:r w:rsidRPr="00BB757B">
        <w:rPr>
          <w:rFonts w:hint="eastAsia"/>
        </w:rPr>
        <w:t>【英文文章】若上下文為英文、數字、統計符號，則為半形括號。</w:t>
      </w:r>
    </w:p>
    <w:p w14:paraId="2220A629" w14:textId="77777777" w:rsidR="00CA1F12" w:rsidRPr="00BB757B" w:rsidRDefault="00CA1F12" w:rsidP="00BA4A7E">
      <w:pPr>
        <w:spacing w:line="276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57F69D3" wp14:editId="740B8822">
                <wp:simplePos x="0" y="0"/>
                <wp:positionH relativeFrom="column">
                  <wp:posOffset>23854</wp:posOffset>
                </wp:positionH>
                <wp:positionV relativeFrom="paragraph">
                  <wp:posOffset>11071</wp:posOffset>
                </wp:positionV>
                <wp:extent cx="5263764" cy="357809"/>
                <wp:effectExtent l="0" t="0" r="6985" b="10795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7B60AB" w14:textId="77777777" w:rsidR="00EB08F9" w:rsidRPr="00CD0FEB" w:rsidRDefault="00EB08F9" w:rsidP="00CC2D5A">
                            <w:pPr>
                              <w:jc w:val="both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SDs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=2.43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0.50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, 2.59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1.21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, and 2.86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0.12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F69D3" id="文字方塊 36" o:spid="_x0000_s1056" type="#_x0000_t202" style="position:absolute;margin-left:1.9pt;margin-top:.85pt;width:414.45pt;height:28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" fillcolor="white [3201]" strokeweight=".5pt">
                <v:textbox>
                  <w:txbxContent>
                    <w:p w14:paraId="2A7B60AB" w14:textId="77777777" w:rsidR="00EB08F9" w:rsidRPr="00CD0FEB" w:rsidRDefault="00EB08F9" w:rsidP="00CC2D5A">
                      <w:pPr>
                        <w:jc w:val="both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SDs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=2.43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0.50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, 2.59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1.21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, and 2.86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0.12</m:t>
                              </m:r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14:paraId="599335E1" w14:textId="77777777" w:rsidR="00CA1F12" w:rsidRPr="00BB757B" w:rsidRDefault="00CA1F12" w:rsidP="00BA4A7E">
      <w:pPr>
        <w:spacing w:beforeLines="50" w:before="200" w:line="360" w:lineRule="auto"/>
      </w:pPr>
      <w:r w:rsidRPr="00BB757B">
        <w:rPr>
          <w:rFonts w:hint="eastAsia"/>
        </w:rPr>
        <w:t>【中文文章】若上下文為中文，則為全形。因此，通常若有一長串的統計放在一起，會出現最會外面的括號是全形，被包在裡面的則為半形。</w:t>
      </w:r>
    </w:p>
    <w:p w14:paraId="7F86E169" w14:textId="77777777" w:rsidR="00CA1F12" w:rsidRPr="00BB757B" w:rsidRDefault="00CA1F12" w:rsidP="00BA4A7E">
      <w:pPr>
        <w:spacing w:line="360" w:lineRule="auto"/>
      </w:pPr>
      <w:r w:rsidRPr="00BB757B">
        <w:rPr>
          <w:rFonts w:hint="eastAsia"/>
        </w:rPr>
        <w:t>例</w:t>
      </w:r>
      <w:proofErr w:type="gramStart"/>
      <w:r w:rsidRPr="00BB757B">
        <w:rPr>
          <w:rFonts w:hint="eastAsia"/>
        </w:rPr>
        <w:t>一</w:t>
      </w:r>
      <w:proofErr w:type="gramEnd"/>
      <w:r w:rsidRPr="00BB757B">
        <w:rPr>
          <w:rFonts w:hint="eastAsia"/>
        </w:rPr>
        <w:t>：</w:t>
      </w:r>
    </w:p>
    <w:p w14:paraId="74826FD4" w14:textId="77777777" w:rsidR="00CA1F12" w:rsidRPr="00BB757B" w:rsidRDefault="00CA1F12" w:rsidP="00BA4A7E">
      <w:pPr>
        <w:spacing w:line="360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72814D" wp14:editId="38D7580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263764" cy="357809"/>
                <wp:effectExtent l="0" t="0" r="6985" b="10795"/>
                <wp:wrapNone/>
                <wp:docPr id="37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E8FAAC" w14:textId="77777777" w:rsidR="00EB08F9" w:rsidRPr="00CD0FEB" w:rsidRDefault="00EB08F9" w:rsidP="00CC2D5A">
                            <w:pPr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>「衝突因應類型」有主要效果（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2, 291</m:t>
                                  </m:r>
                                </m:e>
                              </m: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 xml:space="preserve"> = 41.90, 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hint="eastAsia"/>
                                </w:rPr>
                                <m:t>p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hint="eastAsia"/>
                                </w:rPr>
                                <m:t>&lt;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 xml:space="preserve"> .001,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η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= .22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2814D" id="文字方塊 37" o:spid="_x0000_s1057" type="#_x0000_t202" style="position:absolute;margin-left:0;margin-top:-.05pt;width:414.45pt;height:28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" fillcolor="white [3201]" strokeweight=".5pt">
                <v:textbox>
                  <w:txbxContent>
                    <w:p w14:paraId="3CE8FAAC" w14:textId="77777777" w:rsidR="00EB08F9" w:rsidRPr="00CD0FEB" w:rsidRDefault="00EB08F9" w:rsidP="00CC2D5A">
                      <w:pPr>
                        <w:jc w:val="both"/>
                      </w:pPr>
                      <w:r>
                        <w:rPr>
                          <w:rFonts w:hint="eastAsia"/>
                        </w:rPr>
                        <w:t>「衝突因應類型」有主要效果（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2, 291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 xml:space="preserve"> = 41.90,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hint="eastAsia"/>
                          </w:rPr>
                          <m:t>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hint="eastAsia"/>
                          </w:rPr>
                          <m:t>&lt;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 xml:space="preserve"> .001,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η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 .22</m:t>
                        </m:r>
                      </m:oMath>
                      <w:r>
                        <w:rPr>
                          <w:rFonts w:hint="eastAsia"/>
                        </w:rPr>
                        <w:t>）。</w:t>
                      </w:r>
                    </w:p>
                  </w:txbxContent>
                </v:textbox>
              </v:shape>
            </w:pict>
          </mc:Fallback>
        </mc:AlternateContent>
      </w:r>
    </w:p>
    <w:p w14:paraId="4B090D6E" w14:textId="77777777" w:rsidR="00CA1F12" w:rsidRPr="00BB757B" w:rsidRDefault="00CA1F12" w:rsidP="00BA4A7E">
      <w:pPr>
        <w:spacing w:line="360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8595538" wp14:editId="56271A29">
                <wp:simplePos x="0" y="0"/>
                <wp:positionH relativeFrom="column">
                  <wp:posOffset>1905</wp:posOffset>
                </wp:positionH>
                <wp:positionV relativeFrom="paragraph">
                  <wp:posOffset>381923</wp:posOffset>
                </wp:positionV>
                <wp:extent cx="5263515" cy="628153"/>
                <wp:effectExtent l="0" t="0" r="6985" b="6985"/>
                <wp:wrapNone/>
                <wp:docPr id="38" name="文字方塊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515" cy="628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2659ED" w14:textId="77777777" w:rsidR="00EB08F9" w:rsidRPr="00CD0FEB" w:rsidRDefault="00EB08F9" w:rsidP="00CC2D5A">
                            <w:pPr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>三類衝突因應類型與衝突後的關係變化顯著相關（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χ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  <m:r>
                                    <w:rPr>
                                      <w:rFonts w:ascii="Cambria Math" w:hAnsi="Cambria Math" w:hint="eastAsia"/>
                                    </w:rPr>
                                    <m:t>，</m:t>
                                  </m:r>
                                  <m:r>
                                    <w:rPr>
                                      <w:rFonts w:ascii="Cambria Math" w:hAnsi="Cambria Math" w:hint="eastAsia"/>
                                    </w:rPr>
                                    <m:t>N</m:t>
                                  </m:r>
                                  <m:r>
                                    <w:rPr>
                                      <w:rFonts w:ascii="Cambria Math" w:hAnsi="Cambria Math"/>
                                    </w:rPr>
                                    <m:t>=308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 xml:space="preserve"> =102.8, p &lt; .001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95538" id="文字方塊 38" o:spid="_x0000_s1058" type="#_x0000_t202" style="position:absolute;margin-left:.15pt;margin-top:30.05pt;width:414.45pt;height:49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" fillcolor="white [3201]" strokeweight=".5pt">
                <v:textbox>
                  <w:txbxContent>
                    <w:p w14:paraId="0C2659ED" w14:textId="77777777" w:rsidR="00EB08F9" w:rsidRPr="00CD0FEB" w:rsidRDefault="00EB08F9" w:rsidP="00CC2D5A">
                      <w:pPr>
                        <w:jc w:val="both"/>
                      </w:pPr>
                      <w:r>
                        <w:rPr>
                          <w:rFonts w:hint="eastAsia"/>
                        </w:rPr>
                        <w:t>三類衝突因應類型與衝突後的關係變化顯著相關（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χ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  <m:r>
                              <w:rPr>
                                <w:rFonts w:ascii="Cambria Math" w:hAnsi="Cambria Math" w:hint="eastAsia"/>
                              </w:rPr>
                              <m:t>，</m:t>
                            </m:r>
                            <m:r>
                              <w:rPr>
                                <w:rFonts w:ascii="Cambria Math" w:hAnsi="Cambria Math" w:hint="eastAsia"/>
                              </w:rPr>
                              <m:t>N</m:t>
                            </m:r>
                            <m:r>
                              <w:rPr>
                                <w:rFonts w:ascii="Cambria Math" w:hAnsi="Cambria Math"/>
                              </w:rPr>
                              <m:t>=308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 xml:space="preserve"> =102.8, p &lt; .001</m:t>
                        </m:r>
                      </m:oMath>
                      <w:r>
                        <w:rPr>
                          <w:rFonts w:hint="eastAsia"/>
                        </w:rPr>
                        <w:t>）。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例二：</w:t>
      </w:r>
    </w:p>
    <w:p w14:paraId="355500B7" w14:textId="77777777" w:rsidR="000118F5" w:rsidRPr="00BB757B" w:rsidRDefault="000118F5" w:rsidP="00BA4A7E">
      <w:pPr>
        <w:spacing w:line="360" w:lineRule="auto"/>
      </w:pPr>
    </w:p>
    <w:p w14:paraId="19093876" w14:textId="77777777" w:rsidR="00BA4A7E" w:rsidRPr="00BB757B" w:rsidRDefault="00BA4A7E" w:rsidP="00BA4A7E">
      <w:pPr>
        <w:spacing w:line="360" w:lineRule="auto"/>
      </w:pPr>
    </w:p>
    <w:p w14:paraId="11C7C164" w14:textId="77777777" w:rsidR="00992955" w:rsidRPr="00BB757B" w:rsidRDefault="00BA4A7E" w:rsidP="00BA4A7E">
      <w:pPr>
        <w:spacing w:line="360" w:lineRule="auto"/>
        <w:rPr>
          <w:rFonts w:eastAsiaTheme="minorEastAsia"/>
          <w:bCs/>
          <w:sz w:val="32"/>
          <w:szCs w:val="32"/>
        </w:rPr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5238869" wp14:editId="2F35051A">
                <wp:simplePos x="0" y="0"/>
                <wp:positionH relativeFrom="column">
                  <wp:posOffset>0</wp:posOffset>
                </wp:positionH>
                <wp:positionV relativeFrom="paragraph">
                  <wp:posOffset>366741</wp:posOffset>
                </wp:positionV>
                <wp:extent cx="5263515" cy="628153"/>
                <wp:effectExtent l="0" t="0" r="6985" b="6985"/>
                <wp:wrapNone/>
                <wp:docPr id="39" name="文字方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515" cy="628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E4291E" w14:textId="77777777" w:rsidR="00EB08F9" w:rsidRPr="00CD0FEB" w:rsidRDefault="00EB08F9" w:rsidP="008E7302">
                            <w:pPr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>「對挑戰的負向行為反應」與「參與風格」、「投入」、「意志力」等都呈負相關（</w:t>
                            </w:r>
                            <w:r w:rsidRPr="0004145C">
                              <w:rPr>
                                <w:rFonts w:hint="eastAsia"/>
                                <w:i/>
                              </w:rPr>
                              <w:t>rs</w:t>
                            </w:r>
                            <w:r>
                              <w:rPr>
                                <w:rFonts w:hint="eastAsia"/>
                              </w:rPr>
                              <w:t xml:space="preserve">(51) = -.31, -.42, -.61, </w:t>
                            </w:r>
                            <w:r w:rsidRPr="0004145C">
                              <w:rPr>
                                <w:rFonts w:hint="eastAsia"/>
                                <w:i/>
                              </w:rPr>
                              <w:t>ps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&lt;</w:t>
                            </w:r>
                            <w:r>
                              <w:t xml:space="preserve"> .001</w:t>
                            </w:r>
                            <w:r>
                              <w:rPr>
                                <w:rFonts w:hint="eastAsia"/>
                              </w:rPr>
                              <w:t>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38869" id="文字方塊 39" o:spid="_x0000_s1059" type="#_x0000_t202" style="position:absolute;margin-left:0;margin-top:28.9pt;width:414.45pt;height:49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" fillcolor="white [3201]" strokeweight=".5pt">
                <v:textbox>
                  <w:txbxContent>
                    <w:p w14:paraId="62E4291E" w14:textId="77777777" w:rsidR="00EB08F9" w:rsidRPr="00CD0FEB" w:rsidRDefault="00EB08F9" w:rsidP="008E7302">
                      <w:pPr>
                        <w:jc w:val="both"/>
                      </w:pPr>
                      <w:r>
                        <w:rPr>
                          <w:rFonts w:hint="eastAsia"/>
                        </w:rPr>
                        <w:t>「對挑戰的負向行為反應」與「參與風格」、「投入」、「意志力」等都呈負相關（</w:t>
                      </w:r>
                      <w:r w:rsidRPr="0004145C">
                        <w:rPr>
                          <w:rFonts w:hint="eastAsia"/>
                          <w:i/>
                        </w:rPr>
                        <w:t>rs</w:t>
                      </w:r>
                      <w:r>
                        <w:rPr>
                          <w:rFonts w:hint="eastAsia"/>
                        </w:rPr>
                        <w:t xml:space="preserve">(51) = -.31, -.42, -.61, </w:t>
                      </w:r>
                      <w:r w:rsidRPr="0004145C">
                        <w:rPr>
                          <w:rFonts w:hint="eastAsia"/>
                          <w:i/>
                        </w:rPr>
                        <w:t>ps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&lt;</w:t>
                      </w:r>
                      <w:r>
                        <w:t xml:space="preserve"> .001</w:t>
                      </w:r>
                      <w:r>
                        <w:rPr>
                          <w:rFonts w:hint="eastAsia"/>
                        </w:rPr>
                        <w:t>）。</w:t>
                      </w:r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</w:rPr>
        <w:t>例</w:t>
      </w:r>
      <w:proofErr w:type="gramStart"/>
      <w:r w:rsidR="00CA1F12" w:rsidRPr="00BB757B">
        <w:rPr>
          <w:rFonts w:hint="eastAsia"/>
        </w:rPr>
        <w:t>三</w:t>
      </w:r>
      <w:proofErr w:type="gramEnd"/>
      <w:r w:rsidR="00CA1F12" w:rsidRPr="00BB757B">
        <w:rPr>
          <w:rFonts w:hint="eastAsia"/>
        </w:rPr>
        <w:t>：</w:t>
      </w:r>
    </w:p>
    <w:p w14:paraId="3752C77C" w14:textId="77777777"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14:paraId="7DBBB5B0" w14:textId="77777777"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14:paraId="25361262" w14:textId="77777777"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14:paraId="266BED61" w14:textId="77777777"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14:paraId="157E696C" w14:textId="77777777"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  <w:sectPr w:rsidR="004D0D1D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14:paraId="2D9F1D24" w14:textId="77777777" w:rsidR="008E7302" w:rsidRPr="00BB757B" w:rsidRDefault="00EB7CC8" w:rsidP="004D0D1D">
      <w:pPr>
        <w:pStyle w:val="1"/>
        <w:rPr>
          <w:rFonts w:ascii="Times New Roman" w:eastAsiaTheme="minorEastAsia" w:hAnsi="Times New Roman"/>
          <w:bCs w:val="0"/>
          <w:sz w:val="36"/>
          <w:szCs w:val="36"/>
        </w:rPr>
      </w:pPr>
      <w:bookmarkStart w:id="61" w:name="_Toc17755325"/>
      <w:r w:rsidRPr="00BB757B">
        <w:rPr>
          <w:rFonts w:ascii="Times New Roman" w:eastAsiaTheme="minorEastAsia" w:hAnsi="Times New Roman" w:hint="eastAsia"/>
          <w:bCs w:val="0"/>
          <w:sz w:val="36"/>
          <w:szCs w:val="36"/>
        </w:rPr>
        <w:lastRenderedPageBreak/>
        <w:t>附錄三、聖經引用及聖經</w:t>
      </w:r>
      <w:proofErr w:type="gramStart"/>
      <w:r w:rsidRPr="00BB757B">
        <w:rPr>
          <w:rFonts w:ascii="Times New Roman" w:eastAsiaTheme="minorEastAsia" w:hAnsi="Times New Roman" w:hint="eastAsia"/>
          <w:bCs w:val="0"/>
          <w:sz w:val="36"/>
          <w:szCs w:val="36"/>
        </w:rPr>
        <w:t>註</w:t>
      </w:r>
      <w:proofErr w:type="gramEnd"/>
      <w:r w:rsidRPr="00BB757B">
        <w:rPr>
          <w:rFonts w:ascii="Times New Roman" w:eastAsiaTheme="minorEastAsia" w:hAnsi="Times New Roman" w:hint="eastAsia"/>
          <w:bCs w:val="0"/>
          <w:sz w:val="36"/>
          <w:szCs w:val="36"/>
        </w:rPr>
        <w:t>釋</w:t>
      </w:r>
      <w:bookmarkEnd w:id="61"/>
    </w:p>
    <w:p w14:paraId="4C2DBDCD" w14:textId="77777777" w:rsidR="00ED4FB0" w:rsidRPr="00BB757B" w:rsidRDefault="00EB7CC8" w:rsidP="00321E4B">
      <w:pPr>
        <w:widowControl/>
        <w:adjustRightInd/>
        <w:spacing w:before="100" w:beforeAutospacing="1" w:after="100" w:afterAutospacing="1"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美國心理學會</w:t>
      </w:r>
      <w:r w:rsidRPr="00BB757B">
        <w:rPr>
          <w:rFonts w:eastAsia="新細明體"/>
          <w:szCs w:val="24"/>
        </w:rPr>
        <w:t>APA</w:t>
      </w:r>
      <w:r w:rsidRPr="00BB757B">
        <w:rPr>
          <w:rFonts w:eastAsia="新細明體" w:cs="新細明體" w:hint="eastAsia"/>
          <w:szCs w:val="24"/>
        </w:rPr>
        <w:t>格式，無特別提出引用聖經及聖經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釋之格式，</w:t>
      </w:r>
      <w:r w:rsidR="00E42FDF" w:rsidRPr="00BB757B">
        <w:rPr>
          <w:rFonts w:eastAsia="新細明體" w:cs="新細明體" w:hint="eastAsia"/>
          <w:szCs w:val="24"/>
        </w:rPr>
        <w:t>因此</w:t>
      </w:r>
      <w:r w:rsidRPr="00BB757B">
        <w:rPr>
          <w:rFonts w:eastAsia="新細明體" w:cs="新細明體" w:hint="eastAsia"/>
          <w:szCs w:val="24"/>
        </w:rPr>
        <w:t>，在研究論文中的聖經引用，將以台灣神學研究學院教務處</w:t>
      </w:r>
      <w:r w:rsidRPr="00BB757B">
        <w:rPr>
          <w:rFonts w:eastAsia="新細明體"/>
          <w:szCs w:val="24"/>
        </w:rPr>
        <w:t>2017/09/0</w:t>
      </w:r>
      <w:r w:rsidRPr="00BB757B">
        <w:rPr>
          <w:rFonts w:eastAsia="新細明體" w:hint="eastAsia"/>
          <w:szCs w:val="24"/>
        </w:rPr>
        <w:t>所</w:t>
      </w:r>
      <w:r w:rsidRPr="00BB757B">
        <w:rPr>
          <w:rFonts w:eastAsia="新細明體" w:cs="新細明體" w:hint="eastAsia"/>
          <w:szCs w:val="24"/>
        </w:rPr>
        <w:t>編寫「台灣神學研究學院研究報告格式手冊」為主。</w:t>
      </w:r>
    </w:p>
    <w:p w14:paraId="11D74581" w14:textId="77777777" w:rsidR="00916092" w:rsidRPr="00BB757B" w:rsidRDefault="002A00D6" w:rsidP="00924388">
      <w:pPr>
        <w:widowControl/>
        <w:adjustRightInd/>
        <w:spacing w:after="240" w:line="240" w:lineRule="auto"/>
        <w:textAlignment w:val="auto"/>
        <w:rPr>
          <w:rFonts w:eastAsia="新細明體" w:cs="新細明體"/>
          <w:b/>
          <w:szCs w:val="24"/>
        </w:rPr>
      </w:pPr>
      <w:r w:rsidRPr="00BB757B">
        <w:rPr>
          <w:rFonts w:eastAsia="新細明體" w:cs="新細明體" w:hint="eastAsia"/>
          <w:b/>
          <w:sz w:val="28"/>
          <w:szCs w:val="28"/>
        </w:rPr>
        <w:t>一</w:t>
      </w:r>
      <w:r w:rsidRPr="00BB757B">
        <w:rPr>
          <w:rFonts w:eastAsiaTheme="minorEastAsia" w:hint="eastAsia"/>
          <w:b/>
          <w:bCs/>
          <w:sz w:val="28"/>
          <w:szCs w:val="28"/>
        </w:rPr>
        <w:t>、</w:t>
      </w:r>
      <w:r w:rsidR="00916092" w:rsidRPr="00BB757B">
        <w:rPr>
          <w:rFonts w:eastAsiaTheme="minorEastAsia"/>
          <w:b/>
          <w:bCs/>
          <w:sz w:val="28"/>
          <w:szCs w:val="28"/>
        </w:rPr>
        <w:t>聖經引用</w:t>
      </w:r>
      <w:r w:rsidR="00C956D5" w:rsidRPr="00BB757B">
        <w:rPr>
          <w:rFonts w:eastAsiaTheme="minorEastAsia" w:cs="新細明體" w:hint="eastAsia"/>
          <w:b/>
          <w:bCs/>
          <w:sz w:val="28"/>
          <w:szCs w:val="28"/>
        </w:rPr>
        <w:t>（</w:t>
      </w:r>
      <w:r w:rsidRPr="00BB757B">
        <w:rPr>
          <w:rFonts w:eastAsia="新細明體" w:cs="新細明體" w:hint="eastAsia"/>
          <w:b/>
          <w:bCs/>
          <w:sz w:val="28"/>
          <w:szCs w:val="28"/>
        </w:rPr>
        <w:t>台灣神學研究學院研究報告格式手冊，頁</w:t>
      </w:r>
      <w:r w:rsidRPr="00BB757B">
        <w:rPr>
          <w:rFonts w:eastAsia="新細明體"/>
          <w:b/>
          <w:bCs/>
          <w:sz w:val="28"/>
          <w:szCs w:val="28"/>
        </w:rPr>
        <w:t>10-13</w:t>
      </w:r>
      <w:r w:rsidR="00C956D5" w:rsidRPr="00BB757B">
        <w:rPr>
          <w:rFonts w:eastAsiaTheme="minorEastAsia" w:cs="新細明體" w:hint="eastAsia"/>
          <w:b/>
          <w:bCs/>
          <w:sz w:val="28"/>
          <w:szCs w:val="28"/>
        </w:rPr>
        <w:t>）</w:t>
      </w:r>
    </w:p>
    <w:p w14:paraId="0A922C26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引用現代聖經譯本不用在註腳或參考書目著錄，然而需在內文中註明所引用的版本。因為《官話和合譯本》已不在著作權法保護中，以致於市面上有各種不同的《和合本》，當中正文可能相同，但標點符號、標題、分段方式可能歧異甚大。為求一致性，引用《和合本》經文時一律以聯合聖經公會出版的《和合本修訂版》經文為</w:t>
      </w:r>
      <w:proofErr w:type="gramStart"/>
      <w:r w:rsidRPr="00BB757B">
        <w:rPr>
          <w:rFonts w:eastAsia="新細明體" w:cs="新細明體" w:hint="eastAsia"/>
          <w:szCs w:val="24"/>
        </w:rPr>
        <w:t>準</w:t>
      </w:r>
      <w:proofErr w:type="gramEnd"/>
      <w:r w:rsidRPr="00BB757B">
        <w:rPr>
          <w:rFonts w:eastAsia="新細明體" w:cs="新細明體" w:hint="eastAsia"/>
          <w:szCs w:val="24"/>
        </w:rPr>
        <w:t>。英文譯本應列出其縮寫形式。若研究報告、論文僅引用同一種聖經譯本時，僅需第一次引用時在括號中說明，第二次以後引用即不需再註明譯本。若需引用不同譯本時，則需在引用章節之後逐一列出譯本</w:t>
      </w:r>
      <w:r w:rsidR="00ED4FB0" w:rsidRPr="00BB757B">
        <w:rPr>
          <w:rFonts w:eastAsia="新細明體" w:cs="新細明體" w:hint="eastAsia"/>
          <w:szCs w:val="24"/>
        </w:rPr>
        <w:t>：</w:t>
      </w:r>
    </w:p>
    <w:p w14:paraId="24B46FD2" w14:textId="77777777" w:rsidR="00ED4FB0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「有一個法利賽人，名</w:t>
      </w:r>
      <w:proofErr w:type="gramStart"/>
      <w:r w:rsidRPr="00BB757B">
        <w:rPr>
          <w:rFonts w:eastAsia="新細明體" w:cs="新細明體" w:hint="eastAsia"/>
          <w:szCs w:val="24"/>
        </w:rPr>
        <w:t>叫尼哥德慕</w:t>
      </w:r>
      <w:proofErr w:type="gramEnd"/>
      <w:r w:rsidRPr="00BB757B">
        <w:rPr>
          <w:rFonts w:eastAsia="新細明體" w:cs="新細明體" w:hint="eastAsia"/>
          <w:szCs w:val="24"/>
        </w:rPr>
        <w:t>，是猶太人的官。」</w:t>
      </w:r>
      <w:r w:rsidRPr="00BB757B">
        <w:rPr>
          <w:rFonts w:eastAsia="新細明體" w:cs="新細明體" w:hint="eastAsia"/>
          <w:szCs w:val="24"/>
        </w:rPr>
        <w:t>(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3:1</w:t>
      </w:r>
      <w:r w:rsidRPr="00BB757B">
        <w:rPr>
          <w:rFonts w:eastAsia="新細明體" w:cs="新細明體" w:hint="eastAsia"/>
          <w:szCs w:val="24"/>
        </w:rPr>
        <w:t>《新標點和合本》</w:t>
      </w:r>
      <w:r w:rsidR="00ED4FB0" w:rsidRPr="00BB757B">
        <w:rPr>
          <w:rFonts w:eastAsia="新細明體" w:cs="新細明體" w:hint="eastAsia"/>
          <w:szCs w:val="24"/>
        </w:rPr>
        <w:t>)</w:t>
      </w:r>
      <w:r w:rsidRPr="00BB757B">
        <w:rPr>
          <w:rFonts w:eastAsia="新細明體" w:cs="新細明體" w:hint="eastAsia"/>
          <w:szCs w:val="24"/>
        </w:rPr>
        <w:t>「有一個法利賽人，名</w:t>
      </w:r>
      <w:proofErr w:type="gramStart"/>
      <w:r w:rsidRPr="00BB757B">
        <w:rPr>
          <w:rFonts w:eastAsia="新細明體" w:cs="新細明體" w:hint="eastAsia"/>
          <w:szCs w:val="24"/>
        </w:rPr>
        <w:t>叫尼哥德慕</w:t>
      </w:r>
      <w:proofErr w:type="gramEnd"/>
      <w:r w:rsidRPr="00BB757B">
        <w:rPr>
          <w:rFonts w:eastAsia="新細明體" w:cs="新細明體" w:hint="eastAsia"/>
          <w:szCs w:val="24"/>
        </w:rPr>
        <w:t>，是猶太人的領袖。」</w:t>
      </w:r>
      <w:r w:rsidRPr="00BB757B">
        <w:rPr>
          <w:rFonts w:eastAsia="新細明體" w:cs="新細明體" w:hint="eastAsia"/>
          <w:szCs w:val="24"/>
        </w:rPr>
        <w:t>(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3:1</w:t>
      </w:r>
      <w:r w:rsidRPr="00BB757B">
        <w:rPr>
          <w:rFonts w:eastAsia="新細明體" w:cs="新細明體" w:hint="eastAsia"/>
          <w:szCs w:val="24"/>
        </w:rPr>
        <w:t>《現代中文譯本修訂版》</w:t>
      </w:r>
      <w:r w:rsidR="00ED4FB0" w:rsidRPr="00BB757B">
        <w:rPr>
          <w:rFonts w:eastAsia="新細明體" w:cs="新細明體" w:hint="eastAsia"/>
          <w:szCs w:val="24"/>
        </w:rPr>
        <w:t>)</w:t>
      </w:r>
    </w:p>
    <w:p w14:paraId="39327FBD" w14:textId="77777777" w:rsidR="00ED4FB0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「法</w:t>
      </w:r>
      <w:proofErr w:type="gramStart"/>
      <w:r w:rsidRPr="00BB757B">
        <w:rPr>
          <w:rFonts w:eastAsia="新細明體" w:cs="新細明體" w:hint="eastAsia"/>
          <w:szCs w:val="24"/>
        </w:rPr>
        <w:t>利賽派中</w:t>
      </w:r>
      <w:proofErr w:type="gramEnd"/>
      <w:r w:rsidRPr="00BB757B">
        <w:rPr>
          <w:rFonts w:eastAsia="新細明體" w:cs="新細明體" w:hint="eastAsia"/>
          <w:szCs w:val="24"/>
        </w:rPr>
        <w:t>有一個人名</w:t>
      </w:r>
      <w:proofErr w:type="gramStart"/>
      <w:r w:rsidRPr="00BB757B">
        <w:rPr>
          <w:rFonts w:eastAsia="新細明體" w:cs="新細明體" w:hint="eastAsia"/>
          <w:szCs w:val="24"/>
        </w:rPr>
        <w:t>叫尼哥底母</w:t>
      </w:r>
      <w:proofErr w:type="gramEnd"/>
      <w:r w:rsidRPr="00BB757B">
        <w:rPr>
          <w:rFonts w:eastAsia="新細明體" w:cs="新細明體" w:hint="eastAsia"/>
          <w:szCs w:val="24"/>
        </w:rPr>
        <w:t>、是猶太人的議員。」</w:t>
      </w:r>
      <w:r w:rsidRPr="00BB757B">
        <w:rPr>
          <w:rFonts w:eastAsia="新細明體" w:cs="新細明體" w:hint="eastAsia"/>
          <w:szCs w:val="24"/>
        </w:rPr>
        <w:t>(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3:1</w:t>
      </w:r>
      <w:r w:rsidRPr="00BB757B">
        <w:rPr>
          <w:rFonts w:eastAsia="新細明體" w:cs="新細明體" w:hint="eastAsia"/>
          <w:szCs w:val="24"/>
        </w:rPr>
        <w:t>《呂振中譯本》</w:t>
      </w:r>
      <w:r w:rsidR="00ED4FB0" w:rsidRPr="00BB757B">
        <w:rPr>
          <w:rFonts w:eastAsia="新細明體" w:cs="新細明體" w:hint="eastAsia"/>
          <w:szCs w:val="24"/>
        </w:rPr>
        <w:t>)</w:t>
      </w:r>
    </w:p>
    <w:p w14:paraId="615B5531" w14:textId="77777777" w:rsidR="00916092" w:rsidRPr="00BB757B" w:rsidRDefault="00463D57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「有一個</w:t>
      </w:r>
      <w:proofErr w:type="gramStart"/>
      <w:r w:rsidRPr="00BB757B">
        <w:rPr>
          <w:rFonts w:eastAsia="新細明體" w:cs="新細明體" w:hint="eastAsia"/>
          <w:szCs w:val="24"/>
        </w:rPr>
        <w:t>法利</w:t>
      </w:r>
      <w:r w:rsidR="00DB7CD6" w:rsidRPr="00BB757B">
        <w:rPr>
          <w:rFonts w:eastAsia="新細明體" w:cs="新細明體" w:hint="eastAsia"/>
          <w:szCs w:val="24"/>
        </w:rPr>
        <w:t>塞</w:t>
      </w:r>
      <w:r w:rsidR="00916092" w:rsidRPr="00BB757B">
        <w:rPr>
          <w:rFonts w:eastAsia="新細明體" w:cs="新細明體" w:hint="eastAsia"/>
          <w:szCs w:val="24"/>
        </w:rPr>
        <w:t>黨人</w:t>
      </w:r>
      <w:proofErr w:type="gramEnd"/>
      <w:r w:rsidR="00916092" w:rsidRPr="00BB757B">
        <w:rPr>
          <w:rFonts w:eastAsia="新細明體" w:cs="新細明體" w:hint="eastAsia"/>
          <w:szCs w:val="24"/>
        </w:rPr>
        <w:t>，名叫尼</w:t>
      </w:r>
      <w:proofErr w:type="gramStart"/>
      <w:r w:rsidR="00916092" w:rsidRPr="00BB757B">
        <w:rPr>
          <w:rFonts w:eastAsia="新細明體" w:cs="新細明體" w:hint="eastAsia"/>
          <w:szCs w:val="24"/>
        </w:rPr>
        <w:t>苛德摩</w:t>
      </w:r>
      <w:proofErr w:type="gramEnd"/>
      <w:r w:rsidR="00916092" w:rsidRPr="00BB757B">
        <w:rPr>
          <w:rFonts w:eastAsia="新細明體" w:cs="新細明體" w:hint="eastAsia"/>
          <w:szCs w:val="24"/>
        </w:rPr>
        <w:t>，是個猶太人的首領。」</w:t>
      </w:r>
      <w:r w:rsidR="00916092" w:rsidRPr="00BB757B">
        <w:rPr>
          <w:rFonts w:eastAsia="新細明體" w:cs="新細明體" w:hint="eastAsia"/>
          <w:szCs w:val="24"/>
        </w:rPr>
        <w:t>(</w:t>
      </w:r>
      <w:r w:rsidR="00916092" w:rsidRPr="00BB757B">
        <w:rPr>
          <w:rFonts w:eastAsia="新細明體" w:cs="新細明體" w:hint="eastAsia"/>
          <w:szCs w:val="24"/>
        </w:rPr>
        <w:t>約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  <w:r w:rsidR="00916092" w:rsidRPr="00BB757B">
        <w:rPr>
          <w:rFonts w:eastAsia="新細明體" w:cs="新細明體"/>
          <w:szCs w:val="24"/>
        </w:rPr>
        <w:t>3:1</w:t>
      </w:r>
      <w:r w:rsidR="00916092" w:rsidRPr="00BB757B">
        <w:rPr>
          <w:rFonts w:eastAsia="新細明體" w:cs="新細明體" w:hint="eastAsia"/>
          <w:szCs w:val="24"/>
        </w:rPr>
        <w:t>《思高譯本》</w:t>
      </w:r>
      <w:r w:rsidR="002A00D6" w:rsidRPr="00BB757B">
        <w:rPr>
          <w:rFonts w:eastAsia="新細明體" w:cs="新細明體" w:hint="eastAsia"/>
          <w:szCs w:val="24"/>
        </w:rPr>
        <w:t>)</w:t>
      </w:r>
    </w:p>
    <w:p w14:paraId="07E02959" w14:textId="77777777" w:rsidR="000118F5" w:rsidRPr="00BB757B" w:rsidRDefault="000118F5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</w:p>
    <w:p w14:paraId="3D9EE811" w14:textId="77777777" w:rsidR="000118F5" w:rsidRPr="00BB757B" w:rsidRDefault="000118F5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</w:p>
    <w:p w14:paraId="14399883" w14:textId="77777777" w:rsidR="00916092" w:rsidRPr="00BB757B" w:rsidRDefault="00924388" w:rsidP="00924388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lastRenderedPageBreak/>
        <w:t>（一）</w:t>
      </w:r>
      <w:r w:rsidR="00916092" w:rsidRPr="00BB757B">
        <w:rPr>
          <w:rFonts w:eastAsiaTheme="minorEastAsia"/>
          <w:b/>
          <w:sz w:val="28"/>
          <w:szCs w:val="28"/>
        </w:rPr>
        <w:t>引用聖經經文之規則</w:t>
      </w:r>
    </w:p>
    <w:p w14:paraId="009CA63F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文稿中引用的聖經經文有確定的章與節範圍時，</w:t>
      </w:r>
      <w:proofErr w:type="gramStart"/>
      <w:r w:rsidRPr="00BB757B">
        <w:rPr>
          <w:rFonts w:eastAsia="新細明體" w:cs="新細明體" w:hint="eastAsia"/>
          <w:szCs w:val="24"/>
        </w:rPr>
        <w:t>卷名以</w:t>
      </w:r>
      <w:proofErr w:type="gramEnd"/>
      <w:r w:rsidRPr="00BB757B">
        <w:rPr>
          <w:rFonts w:eastAsia="新細明體" w:cs="新細明體" w:hint="eastAsia"/>
          <w:szCs w:val="24"/>
        </w:rPr>
        <w:t>縮寫表示，章節使用阿拉伯數字表</w:t>
      </w:r>
      <w:r w:rsidR="002A00D6" w:rsidRPr="00BB757B">
        <w:rPr>
          <w:rFonts w:eastAsia="新細明體" w:cs="新細明體" w:hint="eastAsia"/>
          <w:szCs w:val="24"/>
        </w:rPr>
        <w:t>示（注意其中的冒號為半形）</w:t>
      </w:r>
      <w:r w:rsidRPr="00BB757B">
        <w:rPr>
          <w:rFonts w:eastAsia="新細明體" w:cs="新細明體" w:hint="eastAsia"/>
          <w:szCs w:val="24"/>
        </w:rPr>
        <w:t>。</w:t>
      </w:r>
    </w:p>
    <w:p w14:paraId="14A26B66" w14:textId="77777777" w:rsidR="000B7071" w:rsidRPr="00BB757B" w:rsidRDefault="00916092" w:rsidP="004B2080">
      <w:pPr>
        <w:pStyle w:val="af9"/>
        <w:numPr>
          <w:ilvl w:val="0"/>
          <w:numId w:val="28"/>
        </w:numPr>
        <w:spacing w:after="120" w:line="360" w:lineRule="auto"/>
        <w:ind w:leftChars="0" w:left="935" w:hanging="425"/>
        <w:rPr>
          <w:rFonts w:eastAsia="新細明體" w:cs="新細明體"/>
          <w:szCs w:val="24"/>
        </w:rPr>
      </w:pPr>
      <w:r w:rsidRPr="00BB757B">
        <w:rPr>
          <w:rFonts w:eastAsiaTheme="minorEastAsia" w:hint="eastAsia"/>
          <w:szCs w:val="24"/>
        </w:rPr>
        <w:t>正文中提到單一經卷時以全名書寫，不需使用書名號《》。</w:t>
      </w:r>
    </w:p>
    <w:p w14:paraId="35FED77D" w14:textId="77777777" w:rsidR="002A00D6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例</w:t>
      </w:r>
      <w:r w:rsidR="002A00D6" w:rsidRPr="00BB757B">
        <w:rPr>
          <w:rFonts w:eastAsia="新細明體" w:cs="新細明體" w:hint="eastAsia"/>
          <w:szCs w:val="24"/>
        </w:rPr>
        <w:t>：</w:t>
      </w:r>
      <w:r w:rsidR="00916092" w:rsidRPr="00BB757B">
        <w:rPr>
          <w:rFonts w:eastAsia="新細明體" w:cs="新細明體" w:hint="eastAsia"/>
          <w:szCs w:val="24"/>
        </w:rPr>
        <w:t>一般認為使徒馬太就是馬太福音的編輯者。</w:t>
      </w:r>
    </w:p>
    <w:p w14:paraId="0C9D9491" w14:textId="77777777" w:rsidR="000B7071" w:rsidRPr="00BB757B" w:rsidRDefault="00916092" w:rsidP="004B2080">
      <w:pPr>
        <w:pStyle w:val="af9"/>
        <w:numPr>
          <w:ilvl w:val="0"/>
          <w:numId w:val="28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正文中提及經卷名稱與章</w:t>
      </w:r>
      <w:r w:rsidR="002A00D6" w:rsidRPr="00BB757B">
        <w:rPr>
          <w:rFonts w:eastAsiaTheme="minorEastAsia" w:hint="eastAsia"/>
          <w:szCs w:val="24"/>
        </w:rPr>
        <w:t>（沒有節）時：</w:t>
      </w:r>
    </w:p>
    <w:p w14:paraId="145938AC" w14:textId="77777777" w:rsidR="000B7071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例</w:t>
      </w:r>
      <w:r w:rsidRPr="00BB757B">
        <w:rPr>
          <w:rFonts w:eastAsia="新細明體" w:cs="新細明體" w:hint="eastAsia"/>
          <w:szCs w:val="24"/>
        </w:rPr>
        <w:t>：</w:t>
      </w:r>
      <w:r w:rsidR="00916092" w:rsidRPr="00BB757B">
        <w:rPr>
          <w:rFonts w:eastAsia="新細明體" w:cs="新細明體" w:hint="eastAsia"/>
          <w:szCs w:val="24"/>
        </w:rPr>
        <w:t>施洗約翰在約翰福音一章中所呈現的形象</w:t>
      </w:r>
      <w:r w:rsidR="000B7071" w:rsidRPr="00BB757B">
        <w:rPr>
          <w:rFonts w:eastAsia="新細明體" w:cs="新細明體" w:hint="eastAsia"/>
          <w:szCs w:val="24"/>
        </w:rPr>
        <w:t>…</w:t>
      </w:r>
      <w:proofErr w:type="gramStart"/>
      <w:r w:rsidR="000B7071" w:rsidRPr="00BB757B">
        <w:rPr>
          <w:rFonts w:eastAsia="新細明體" w:cs="新細明體" w:hint="eastAsia"/>
          <w:szCs w:val="24"/>
        </w:rPr>
        <w:t>…</w:t>
      </w:r>
      <w:proofErr w:type="gramEnd"/>
      <w:r w:rsidR="00916092" w:rsidRPr="00BB757B">
        <w:rPr>
          <w:rFonts w:eastAsia="新細明體" w:cs="新細明體" w:hint="eastAsia"/>
          <w:szCs w:val="24"/>
        </w:rPr>
        <w:t>。</w:t>
      </w:r>
    </w:p>
    <w:p w14:paraId="3DDFE897" w14:textId="77777777" w:rsidR="000B7071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　　</w:t>
      </w:r>
      <w:r w:rsidR="00916092" w:rsidRPr="00BB757B">
        <w:rPr>
          <w:rFonts w:eastAsia="新細明體" w:cs="新細明體" w:hint="eastAsia"/>
          <w:szCs w:val="24"/>
        </w:rPr>
        <w:t>詩篇一百二十篇提到</w:t>
      </w:r>
      <w:r w:rsidR="000B7071" w:rsidRPr="00BB757B">
        <w:rPr>
          <w:rFonts w:eastAsia="新細明體" w:cs="新細明體" w:hint="eastAsia"/>
          <w:szCs w:val="24"/>
        </w:rPr>
        <w:t>…</w:t>
      </w:r>
      <w:proofErr w:type="gramStart"/>
      <w:r w:rsidR="000B7071" w:rsidRPr="00BB757B">
        <w:rPr>
          <w:rFonts w:eastAsia="新細明體" w:cs="新細明體" w:hint="eastAsia"/>
          <w:szCs w:val="24"/>
        </w:rPr>
        <w:t>…</w:t>
      </w:r>
      <w:proofErr w:type="gramEnd"/>
      <w:r w:rsidR="00916092" w:rsidRPr="00BB757B">
        <w:rPr>
          <w:rFonts w:eastAsia="新細明體" w:cs="新細明體" w:hint="eastAsia"/>
          <w:szCs w:val="24"/>
        </w:rPr>
        <w:t>。</w:t>
      </w:r>
    </w:p>
    <w:p w14:paraId="51EAB4FB" w14:textId="77777777" w:rsidR="000B7071" w:rsidRPr="00BB757B" w:rsidRDefault="00916092" w:rsidP="004B2080">
      <w:pPr>
        <w:pStyle w:val="af9"/>
        <w:numPr>
          <w:ilvl w:val="0"/>
          <w:numId w:val="28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正文中提及經卷名稱、章與單一節時，章以中文數字書寫、節以阿拉伯數字表示</w:t>
      </w:r>
      <w:r w:rsidR="000B7071" w:rsidRPr="00BB757B">
        <w:rPr>
          <w:rFonts w:eastAsiaTheme="minorEastAsia" w:hint="eastAsia"/>
          <w:szCs w:val="24"/>
        </w:rPr>
        <w:t>：</w:t>
      </w:r>
    </w:p>
    <w:p w14:paraId="342DF001" w14:textId="77777777" w:rsidR="000B7071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例</w:t>
      </w:r>
      <w:r w:rsidR="000B7071" w:rsidRPr="00BB757B">
        <w:rPr>
          <w:rFonts w:eastAsia="新細明體" w:cs="新細明體" w:hint="eastAsia"/>
          <w:szCs w:val="24"/>
        </w:rPr>
        <w:t>：</w:t>
      </w:r>
      <w:r w:rsidR="00916092" w:rsidRPr="00BB757B">
        <w:rPr>
          <w:rFonts w:eastAsia="新細明體" w:cs="新細明體" w:hint="eastAsia"/>
          <w:szCs w:val="24"/>
        </w:rPr>
        <w:t>約伯記二章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  <w:r w:rsidR="00916092" w:rsidRPr="00BB757B">
        <w:rPr>
          <w:rFonts w:eastAsia="新細明體" w:cs="新細明體"/>
          <w:szCs w:val="24"/>
        </w:rPr>
        <w:t xml:space="preserve">6 </w:t>
      </w:r>
      <w:r w:rsidR="00916092" w:rsidRPr="00BB757B">
        <w:rPr>
          <w:rFonts w:eastAsia="新細明體" w:cs="新細明體" w:hint="eastAsia"/>
          <w:szCs w:val="24"/>
        </w:rPr>
        <w:t>節上帝對撒旦說</w:t>
      </w:r>
      <w:r w:rsidR="000B7071" w:rsidRPr="00BB757B">
        <w:rPr>
          <w:rFonts w:eastAsia="新細明體" w:cs="新細明體" w:hint="eastAsia"/>
          <w:szCs w:val="24"/>
        </w:rPr>
        <w:t>…</w:t>
      </w:r>
      <w:r w:rsidR="00916092" w:rsidRPr="00BB757B">
        <w:rPr>
          <w:rFonts w:eastAsia="新細明體" w:cs="新細明體" w:hint="eastAsia"/>
          <w:szCs w:val="24"/>
        </w:rPr>
        <w:t>。</w:t>
      </w:r>
    </w:p>
    <w:p w14:paraId="615D22A3" w14:textId="77777777" w:rsidR="000B7071" w:rsidRPr="00BB757B" w:rsidRDefault="004B2080" w:rsidP="00C956D5">
      <w:pPr>
        <w:widowControl/>
        <w:adjustRightInd/>
        <w:spacing w:line="360" w:lineRule="auto"/>
        <w:ind w:firstLineChars="400" w:firstLine="96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詩篇</w:t>
      </w:r>
      <w:proofErr w:type="gramStart"/>
      <w:r w:rsidR="00916092" w:rsidRPr="00BB757B">
        <w:rPr>
          <w:rFonts w:eastAsia="新細明體" w:cs="新細明體" w:hint="eastAsia"/>
          <w:szCs w:val="24"/>
        </w:rPr>
        <w:t>一</w:t>
      </w:r>
      <w:proofErr w:type="gramEnd"/>
      <w:r w:rsidR="00916092" w:rsidRPr="00BB757B">
        <w:rPr>
          <w:rFonts w:eastAsia="新細明體" w:cs="新細明體"/>
          <w:szCs w:val="24"/>
        </w:rPr>
        <w:t>O</w:t>
      </w:r>
      <w:r w:rsidR="00916092" w:rsidRPr="00BB757B">
        <w:rPr>
          <w:rFonts w:eastAsia="新細明體" w:cs="新細明體" w:hint="eastAsia"/>
          <w:szCs w:val="24"/>
        </w:rPr>
        <w:t>九篇</w:t>
      </w:r>
      <w:r w:rsidR="00916092" w:rsidRPr="00BB757B">
        <w:rPr>
          <w:rFonts w:eastAsia="新細明體" w:cs="新細明體"/>
          <w:szCs w:val="24"/>
        </w:rPr>
        <w:t>15</w:t>
      </w:r>
      <w:r w:rsidR="00916092" w:rsidRPr="00BB757B">
        <w:rPr>
          <w:rFonts w:eastAsia="新細明體" w:cs="新細明體" w:hint="eastAsia"/>
          <w:szCs w:val="24"/>
        </w:rPr>
        <w:t>節提到</w:t>
      </w:r>
      <w:r w:rsidR="000B7071" w:rsidRPr="00BB757B">
        <w:rPr>
          <w:rFonts w:eastAsia="新細明體" w:cs="新細明體" w:hint="eastAsia"/>
          <w:szCs w:val="24"/>
        </w:rPr>
        <w:t>…</w:t>
      </w:r>
      <w:r w:rsidR="00916092" w:rsidRPr="00BB757B">
        <w:rPr>
          <w:rFonts w:eastAsia="新細明體" w:cs="新細明體" w:hint="eastAsia"/>
          <w:szCs w:val="24"/>
        </w:rPr>
        <w:t>。</w:t>
      </w:r>
    </w:p>
    <w:p w14:paraId="4D06C3F8" w14:textId="77777777" w:rsidR="00916092" w:rsidRPr="00BB757B" w:rsidRDefault="004B2080" w:rsidP="00C956D5">
      <w:pPr>
        <w:widowControl/>
        <w:adjustRightInd/>
        <w:spacing w:line="360" w:lineRule="auto"/>
        <w:ind w:firstLineChars="400" w:firstLine="96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約翰福音五章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  <w:r w:rsidR="00916092" w:rsidRPr="00BB757B">
        <w:rPr>
          <w:rFonts w:eastAsia="新細明體" w:cs="新細明體"/>
          <w:szCs w:val="24"/>
        </w:rPr>
        <w:t xml:space="preserve">8‒9 </w:t>
      </w:r>
      <w:r w:rsidR="00916092" w:rsidRPr="00BB757B">
        <w:rPr>
          <w:rFonts w:eastAsia="新細明體" w:cs="新細明體" w:hint="eastAsia"/>
          <w:szCs w:val="24"/>
        </w:rPr>
        <w:t>節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</w:p>
    <w:p w14:paraId="1798EB7F" w14:textId="77777777" w:rsidR="000B7071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若引用不連續段落或跨章節的經文時，其規則如下</w:t>
      </w:r>
      <w:r w:rsidR="000B7071" w:rsidRPr="00BB757B">
        <w:rPr>
          <w:rFonts w:eastAsia="新細明體" w:cs="新細明體" w:hint="eastAsia"/>
          <w:szCs w:val="24"/>
        </w:rPr>
        <w:t>：</w:t>
      </w:r>
    </w:p>
    <w:p w14:paraId="608F17EA" w14:textId="77777777"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經文著錄應按照章節順序以及聖經正典順序</w:t>
      </w:r>
      <w:r w:rsidR="000B7071" w:rsidRPr="00BB757B">
        <w:rPr>
          <w:rFonts w:eastAsiaTheme="minorEastAsia" w:hint="eastAsia"/>
          <w:szCs w:val="24"/>
        </w:rPr>
        <w:t>；</w:t>
      </w:r>
    </w:p>
    <w:p w14:paraId="6C954F5C" w14:textId="77777777"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所使用的</w:t>
      </w:r>
      <w:proofErr w:type="gramStart"/>
      <w:r w:rsidRPr="00BB757B">
        <w:rPr>
          <w:rFonts w:eastAsiaTheme="minorEastAsia" w:hint="eastAsia"/>
          <w:szCs w:val="24"/>
        </w:rPr>
        <w:t>標點符號均為半形</w:t>
      </w:r>
      <w:proofErr w:type="gramEnd"/>
      <w:r w:rsidR="000B7071" w:rsidRPr="00BB757B">
        <w:rPr>
          <w:rFonts w:eastAsiaTheme="minorEastAsia" w:hint="eastAsia"/>
          <w:szCs w:val="24"/>
        </w:rPr>
        <w:t>；</w:t>
      </w:r>
    </w:p>
    <w:p w14:paraId="37127715" w14:textId="77777777"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同一章中的</w:t>
      </w:r>
      <w:proofErr w:type="gramStart"/>
      <w:r w:rsidRPr="00BB757B">
        <w:rPr>
          <w:rFonts w:eastAsiaTheme="minorEastAsia" w:hint="eastAsia"/>
          <w:szCs w:val="24"/>
        </w:rPr>
        <w:t>不同節</w:t>
      </w:r>
      <w:proofErr w:type="gramEnd"/>
      <w:r w:rsidRPr="00BB757B">
        <w:rPr>
          <w:rFonts w:eastAsiaTheme="minorEastAsia" w:hint="eastAsia"/>
          <w:szCs w:val="24"/>
        </w:rPr>
        <w:t>以逗號</w:t>
      </w:r>
      <w:r w:rsidR="000B7071" w:rsidRPr="00BB757B">
        <w:rPr>
          <w:rFonts w:eastAsiaTheme="minorEastAsia" w:hint="eastAsia"/>
          <w:szCs w:val="24"/>
        </w:rPr>
        <w:t>（</w:t>
      </w:r>
      <w:r w:rsidR="000B7071" w:rsidRPr="00BB757B">
        <w:rPr>
          <w:rFonts w:eastAsiaTheme="minorEastAsia"/>
          <w:szCs w:val="24"/>
        </w:rPr>
        <w:t>,</w:t>
      </w:r>
      <w:r w:rsidR="000B7071" w:rsidRPr="00BB757B">
        <w:rPr>
          <w:rFonts w:eastAsiaTheme="minorEastAsia" w:hint="eastAsia"/>
          <w:szCs w:val="24"/>
        </w:rPr>
        <w:t>）</w:t>
      </w:r>
      <w:r w:rsidRPr="00BB757B">
        <w:rPr>
          <w:rFonts w:eastAsiaTheme="minorEastAsia" w:hint="eastAsia"/>
          <w:szCs w:val="24"/>
        </w:rPr>
        <w:t>隔開，逗號</w:t>
      </w:r>
      <w:r w:rsidR="000B7071" w:rsidRPr="00BB757B">
        <w:rPr>
          <w:rFonts w:eastAsiaTheme="minorEastAsia" w:hint="eastAsia"/>
          <w:szCs w:val="24"/>
        </w:rPr>
        <w:t>（</w:t>
      </w:r>
      <w:r w:rsidRPr="00BB757B">
        <w:rPr>
          <w:rFonts w:eastAsiaTheme="minorEastAsia"/>
          <w:szCs w:val="24"/>
        </w:rPr>
        <w:t>,</w:t>
      </w:r>
      <w:r w:rsidR="000B7071" w:rsidRPr="00BB757B">
        <w:rPr>
          <w:rFonts w:eastAsiaTheme="minorEastAsia"/>
          <w:szCs w:val="24"/>
        </w:rPr>
        <w:t xml:space="preserve"> </w:t>
      </w:r>
      <w:r w:rsidR="000B7071" w:rsidRPr="00BB757B">
        <w:rPr>
          <w:rFonts w:eastAsiaTheme="minorEastAsia" w:hint="eastAsia"/>
          <w:szCs w:val="24"/>
        </w:rPr>
        <w:t>）</w:t>
      </w:r>
      <w:r w:rsidRPr="00BB757B">
        <w:rPr>
          <w:rFonts w:eastAsiaTheme="minorEastAsia" w:hint="eastAsia"/>
          <w:szCs w:val="24"/>
        </w:rPr>
        <w:t>後應空一格</w:t>
      </w:r>
      <w:r w:rsidR="000B7071" w:rsidRPr="00BB757B">
        <w:rPr>
          <w:rFonts w:eastAsiaTheme="minorEastAsia" w:hint="eastAsia"/>
          <w:szCs w:val="24"/>
        </w:rPr>
        <w:t>；</w:t>
      </w:r>
    </w:p>
    <w:p w14:paraId="5A6F2171" w14:textId="77777777"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同一章中的一個段落範圍以</w:t>
      </w:r>
      <w:proofErr w:type="gramStart"/>
      <w:r w:rsidR="000B7071" w:rsidRPr="00BB757B">
        <w:rPr>
          <w:rFonts w:eastAsiaTheme="minorEastAsia"/>
          <w:szCs w:val="24"/>
        </w:rPr>
        <w:t>（</w:t>
      </w:r>
      <w:proofErr w:type="gramEnd"/>
      <w:r w:rsidR="000B7071" w:rsidRPr="00BB757B">
        <w:rPr>
          <w:rFonts w:eastAsiaTheme="minorEastAsia"/>
          <w:szCs w:val="24"/>
        </w:rPr>
        <w:t>‒</w:t>
      </w:r>
      <w:r w:rsidR="000B7071" w:rsidRPr="00BB757B">
        <w:rPr>
          <w:rFonts w:eastAsiaTheme="minorEastAsia"/>
          <w:szCs w:val="24"/>
        </w:rPr>
        <w:t>）</w:t>
      </w:r>
      <w:r w:rsidRPr="00BB757B">
        <w:rPr>
          <w:rFonts w:eastAsiaTheme="minorEastAsia" w:hint="eastAsia"/>
          <w:szCs w:val="24"/>
        </w:rPr>
        <w:t>表示</w:t>
      </w:r>
      <w:r w:rsidR="000B7071" w:rsidRPr="00BB757B">
        <w:rPr>
          <w:rFonts w:eastAsiaTheme="minorEastAsia" w:hint="eastAsia"/>
          <w:szCs w:val="24"/>
        </w:rPr>
        <w:t>（</w:t>
      </w:r>
      <w:proofErr w:type="spellStart"/>
      <w:r w:rsidRPr="00BB757B">
        <w:rPr>
          <w:rFonts w:eastAsiaTheme="minorEastAsia"/>
          <w:szCs w:val="24"/>
        </w:rPr>
        <w:t>en</w:t>
      </w:r>
      <w:proofErr w:type="spellEnd"/>
      <w:r w:rsidRPr="00BB757B">
        <w:rPr>
          <w:rFonts w:eastAsiaTheme="minorEastAsia"/>
          <w:szCs w:val="24"/>
        </w:rPr>
        <w:t xml:space="preserve"> dash</w:t>
      </w:r>
      <w:r w:rsidRPr="00BB757B">
        <w:rPr>
          <w:rFonts w:eastAsiaTheme="minorEastAsia" w:hint="eastAsia"/>
          <w:szCs w:val="24"/>
        </w:rPr>
        <w:t>，不是</w:t>
      </w:r>
      <w:r w:rsidRPr="00BB757B">
        <w:rPr>
          <w:rFonts w:eastAsiaTheme="minorEastAsia"/>
          <w:szCs w:val="24"/>
        </w:rPr>
        <w:t>hyphen</w:t>
      </w:r>
      <w:r w:rsidR="000B7071" w:rsidRPr="00BB757B">
        <w:rPr>
          <w:rFonts w:eastAsiaTheme="minorEastAsia"/>
          <w:szCs w:val="24"/>
        </w:rPr>
        <w:t>）；</w:t>
      </w:r>
    </w:p>
    <w:p w14:paraId="7462CA75" w14:textId="77777777" w:rsidR="00916092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以分號</w:t>
      </w:r>
      <w:proofErr w:type="gramStart"/>
      <w:r w:rsidR="000B7071" w:rsidRPr="00BB757B">
        <w:rPr>
          <w:rFonts w:eastAsiaTheme="minorEastAsia"/>
          <w:szCs w:val="24"/>
        </w:rPr>
        <w:t>（</w:t>
      </w:r>
      <w:proofErr w:type="gramEnd"/>
      <w:r w:rsidR="000B7071" w:rsidRPr="00BB757B">
        <w:rPr>
          <w:rFonts w:eastAsiaTheme="minorEastAsia" w:hint="eastAsia"/>
          <w:szCs w:val="24"/>
        </w:rPr>
        <w:t>;</w:t>
      </w:r>
      <w:r w:rsidR="000B7071" w:rsidRPr="00BB757B">
        <w:rPr>
          <w:rFonts w:eastAsiaTheme="minorEastAsia"/>
          <w:szCs w:val="24"/>
        </w:rPr>
        <w:t>）隔</w:t>
      </w:r>
      <w:r w:rsidRPr="00BB757B">
        <w:rPr>
          <w:rFonts w:eastAsiaTheme="minorEastAsia" w:hint="eastAsia"/>
          <w:szCs w:val="24"/>
        </w:rPr>
        <w:t>開每</w:t>
      </w:r>
      <w:proofErr w:type="gramStart"/>
      <w:r w:rsidRPr="00BB757B">
        <w:rPr>
          <w:rFonts w:eastAsiaTheme="minorEastAsia" w:hint="eastAsia"/>
          <w:szCs w:val="24"/>
        </w:rPr>
        <w:t>個</w:t>
      </w:r>
      <w:proofErr w:type="gramEnd"/>
      <w:r w:rsidRPr="00BB757B">
        <w:rPr>
          <w:rFonts w:eastAsiaTheme="minorEastAsia" w:hint="eastAsia"/>
          <w:szCs w:val="24"/>
        </w:rPr>
        <w:t>著錄單元，分</w:t>
      </w:r>
      <w:r w:rsidR="000B7071" w:rsidRPr="00BB757B">
        <w:rPr>
          <w:rFonts w:eastAsiaTheme="minorEastAsia"/>
          <w:szCs w:val="24"/>
        </w:rPr>
        <w:t>號</w:t>
      </w:r>
      <w:proofErr w:type="gramStart"/>
      <w:r w:rsidR="000B7071" w:rsidRPr="00BB757B">
        <w:rPr>
          <w:rFonts w:eastAsiaTheme="minorEastAsia"/>
          <w:szCs w:val="24"/>
        </w:rPr>
        <w:t>（</w:t>
      </w:r>
      <w:proofErr w:type="gramEnd"/>
      <w:r w:rsidR="000B7071" w:rsidRPr="00BB757B">
        <w:rPr>
          <w:rFonts w:eastAsiaTheme="minorEastAsia" w:hint="eastAsia"/>
          <w:szCs w:val="24"/>
        </w:rPr>
        <w:t xml:space="preserve">; </w:t>
      </w:r>
      <w:r w:rsidR="000B7071" w:rsidRPr="00BB757B">
        <w:rPr>
          <w:rFonts w:eastAsiaTheme="minorEastAsia"/>
          <w:szCs w:val="24"/>
        </w:rPr>
        <w:t>）後</w:t>
      </w:r>
      <w:r w:rsidRPr="00BB757B">
        <w:rPr>
          <w:rFonts w:eastAsiaTheme="minorEastAsia" w:hint="eastAsia"/>
          <w:szCs w:val="24"/>
        </w:rPr>
        <w:t>應空一格。</w:t>
      </w:r>
    </w:p>
    <w:p w14:paraId="0CFDE59D" w14:textId="77777777" w:rsidR="00916092" w:rsidRPr="00BB757B" w:rsidRDefault="00916092" w:rsidP="00C956D5">
      <w:pPr>
        <w:widowControl/>
        <w:adjustRightInd/>
        <w:spacing w:line="36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範例</w:t>
      </w:r>
      <w:r w:rsidR="000B7071" w:rsidRPr="00BB757B">
        <w:rPr>
          <w:rFonts w:eastAsia="新細明體" w:cs="新細明體" w:hint="eastAsia"/>
          <w:szCs w:val="24"/>
        </w:rPr>
        <w:t>：</w:t>
      </w:r>
    </w:p>
    <w:p w14:paraId="035E7C4D" w14:textId="77777777"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 </w:t>
      </w:r>
    </w:p>
    <w:p w14:paraId="5AD3354B" w14:textId="77777777"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1:1‒9 </w:t>
      </w:r>
    </w:p>
    <w:p w14:paraId="73B0553C" w14:textId="77777777"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1:1, 3 </w:t>
      </w:r>
    </w:p>
    <w:p w14:paraId="4EC2DA94" w14:textId="77777777" w:rsidR="000B7071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1:1, 3, 5; 2:2; 3:3, 7, 9‒11 </w:t>
      </w:r>
    </w:p>
    <w:p w14:paraId="24483C4E" w14:textId="77777777"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太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1:1, 3, 5; </w:t>
      </w:r>
      <w:r w:rsidRPr="00BB757B">
        <w:rPr>
          <w:rFonts w:eastAsia="新細明體" w:cs="新細明體" w:hint="eastAsia"/>
          <w:szCs w:val="24"/>
        </w:rPr>
        <w:t>路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1:1, 3; 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1:1‒9, 12; 5:2‒4 </w:t>
      </w:r>
    </w:p>
    <w:p w14:paraId="023E3C54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引用</w:t>
      </w:r>
      <w:r w:rsidR="000B7071" w:rsidRPr="00BB757B">
        <w:rPr>
          <w:rFonts w:eastAsia="新細明體" w:cs="新細明體" w:hint="eastAsia"/>
          <w:szCs w:val="24"/>
        </w:rPr>
        <w:t>：</w:t>
      </w:r>
      <w:proofErr w:type="gramStart"/>
      <w:r w:rsidRPr="00BB757B">
        <w:rPr>
          <w:rFonts w:eastAsia="新細明體" w:cs="新細明體" w:hint="eastAsia"/>
          <w:szCs w:val="24"/>
        </w:rPr>
        <w:t>俄巴底亞書、腓利門書</w:t>
      </w:r>
      <w:proofErr w:type="gramEnd"/>
      <w:r w:rsidRPr="00BB757B">
        <w:rPr>
          <w:rFonts w:eastAsia="新細明體" w:cs="新細明體" w:hint="eastAsia"/>
          <w:szCs w:val="24"/>
        </w:rPr>
        <w:t>、約翰二書、約翰三書、猶大書時，僅需著錄「節」。</w:t>
      </w:r>
    </w:p>
    <w:p w14:paraId="289D1AA4" w14:textId="77777777" w:rsidR="000B7071" w:rsidRPr="00BB757B" w:rsidRDefault="00916092" w:rsidP="00C956D5">
      <w:pPr>
        <w:widowControl/>
        <w:adjustRightInd/>
        <w:spacing w:line="36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例</w:t>
      </w:r>
      <w:r w:rsidR="000B7071" w:rsidRPr="00BB757B">
        <w:rPr>
          <w:rFonts w:eastAsia="新細明體" w:cs="新細明體" w:hint="eastAsia"/>
          <w:szCs w:val="24"/>
        </w:rPr>
        <w:t>：</w:t>
      </w:r>
    </w:p>
    <w:p w14:paraId="2E13BAEE" w14:textId="77777777" w:rsidR="000B7071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猶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3, 6</w:t>
      </w:r>
    </w:p>
    <w:p w14:paraId="45F71387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在文稿中提到「聖經」、「新約」、「舊約」時，</w:t>
      </w:r>
      <w:proofErr w:type="gramStart"/>
      <w:r w:rsidRPr="00BB757B">
        <w:rPr>
          <w:rFonts w:eastAsia="新細明體" w:cs="新細明體" w:hint="eastAsia"/>
          <w:szCs w:val="24"/>
        </w:rPr>
        <w:t>均不需</w:t>
      </w:r>
      <w:proofErr w:type="gramEnd"/>
      <w:r w:rsidRPr="00BB757B">
        <w:rPr>
          <w:rFonts w:eastAsia="新細明體" w:cs="新細明體" w:hint="eastAsia"/>
          <w:szCs w:val="24"/>
        </w:rPr>
        <w:t>上書名號「《》」。例如</w:t>
      </w:r>
      <w:r w:rsidR="000B7071" w:rsidRPr="00BB757B">
        <w:rPr>
          <w:rFonts w:eastAsia="新細明體" w:cs="新細明體" w:hint="eastAsia"/>
          <w:szCs w:val="24"/>
        </w:rPr>
        <w:t>：</w:t>
      </w:r>
    </w:p>
    <w:p w14:paraId="32B4FE6E" w14:textId="77777777"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jc w:val="both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「罪惡的問題並未在舊約得到完全的解決</w:t>
      </w:r>
      <w:r w:rsidR="000B7071" w:rsidRPr="00BB757B">
        <w:rPr>
          <w:rFonts w:eastAsia="新細明體" w:cs="細明體"/>
          <w:szCs w:val="24"/>
        </w:rPr>
        <w:t>…</w:t>
      </w:r>
      <w:proofErr w:type="gramStart"/>
      <w:r w:rsidR="000B7071" w:rsidRPr="00BB757B">
        <w:rPr>
          <w:rFonts w:eastAsia="新細明體" w:cs="細明體"/>
          <w:szCs w:val="24"/>
        </w:rPr>
        <w:t>…</w:t>
      </w:r>
      <w:proofErr w:type="gramEnd"/>
      <w:r w:rsidRPr="00BB757B">
        <w:rPr>
          <w:rFonts w:eastAsia="新細明體" w:cs="細明體" w:hint="eastAsia"/>
          <w:szCs w:val="24"/>
        </w:rPr>
        <w:t>」</w:t>
      </w:r>
    </w:p>
    <w:p w14:paraId="64919A60" w14:textId="77777777"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jc w:val="both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「新約中的福音書是為這事作見證</w:t>
      </w:r>
      <w:r w:rsidR="000B7071" w:rsidRPr="00BB757B">
        <w:rPr>
          <w:rFonts w:eastAsia="新細明體" w:cs="細明體"/>
          <w:szCs w:val="24"/>
        </w:rPr>
        <w:t>…</w:t>
      </w:r>
      <w:proofErr w:type="gramStart"/>
      <w:r w:rsidR="000B7071" w:rsidRPr="00BB757B">
        <w:rPr>
          <w:rFonts w:eastAsia="新細明體" w:cs="細明體"/>
          <w:szCs w:val="24"/>
        </w:rPr>
        <w:t>…</w:t>
      </w:r>
      <w:proofErr w:type="gramEnd"/>
      <w:r w:rsidRPr="00BB757B">
        <w:rPr>
          <w:rFonts w:eastAsia="新細明體" w:cs="細明體" w:hint="eastAsia"/>
          <w:szCs w:val="24"/>
        </w:rPr>
        <w:t>」</w:t>
      </w:r>
    </w:p>
    <w:p w14:paraId="40DC3B9A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「今日聖經的讀者，往往因為不熟悉聖經各書卷內容與背景，所涉及的歷史風土</w:t>
      </w:r>
      <w:r w:rsidR="000B7071" w:rsidRPr="00BB757B">
        <w:rPr>
          <w:rFonts w:eastAsia="新細明體" w:cs="新細明體"/>
          <w:szCs w:val="24"/>
        </w:rPr>
        <w:t>…</w:t>
      </w:r>
      <w:proofErr w:type="gramStart"/>
      <w:r w:rsidR="000B7071" w:rsidRPr="00BB757B">
        <w:rPr>
          <w:rFonts w:eastAsia="新細明體" w:cs="新細明體"/>
          <w:szCs w:val="24"/>
        </w:rPr>
        <w:t>…</w:t>
      </w:r>
      <w:proofErr w:type="gramEnd"/>
      <w:r w:rsidRPr="00BB757B">
        <w:rPr>
          <w:rFonts w:eastAsia="新細明體" w:cs="新細明體" w:hint="eastAsia"/>
          <w:szCs w:val="24"/>
        </w:rPr>
        <w:t>」</w:t>
      </w:r>
    </w:p>
    <w:p w14:paraId="5BE75DE8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proofErr w:type="gramStart"/>
      <w:r w:rsidRPr="00BB757B">
        <w:rPr>
          <w:rFonts w:eastAsia="新細明體" w:cs="新細明體" w:hint="eastAsia"/>
          <w:szCs w:val="24"/>
        </w:rPr>
        <w:t>此外，單卷書</w:t>
      </w:r>
      <w:proofErr w:type="gramEnd"/>
      <w:r w:rsidRPr="00BB757B">
        <w:rPr>
          <w:rFonts w:eastAsia="新細明體" w:cs="新細明體" w:hint="eastAsia"/>
          <w:szCs w:val="24"/>
        </w:rPr>
        <w:t>不需加上書名號。而「福音書」、「保羅書信」、「約翰書信」之類的詞語，也不加書名號。例如</w:t>
      </w:r>
      <w:r w:rsidR="00736AA5" w:rsidRPr="00BB757B">
        <w:rPr>
          <w:rFonts w:eastAsia="新細明體" w:cs="新細明體" w:hint="eastAsia"/>
          <w:szCs w:val="24"/>
        </w:rPr>
        <w:t>：</w:t>
      </w:r>
    </w:p>
    <w:p w14:paraId="560A7AC0" w14:textId="77777777"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「福音書和使徒行傳均提到兩類不同的洗」</w:t>
      </w:r>
    </w:p>
    <w:p w14:paraId="6B14000C" w14:textId="77777777"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至於聖經譯本或版本，應加書名號，例如</w:t>
      </w:r>
      <w:r w:rsidR="00736AA5" w:rsidRPr="00BB757B">
        <w:rPr>
          <w:rFonts w:eastAsia="新細明體" w:cs="細明體" w:hint="eastAsia"/>
          <w:szCs w:val="24"/>
        </w:rPr>
        <w:t>：</w:t>
      </w:r>
    </w:p>
    <w:p w14:paraId="7952C690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《七十士譯本》</w:t>
      </w:r>
    </w:p>
    <w:p w14:paraId="77988C67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《新標點和合本》</w:t>
      </w:r>
    </w:p>
    <w:p w14:paraId="324F42A1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《現代中文譯本修訂版》</w:t>
      </w:r>
    </w:p>
    <w:p w14:paraId="25BBF408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《思高譯本》</w:t>
      </w:r>
    </w:p>
    <w:p w14:paraId="368D8CB5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《呂振中譯本》</w:t>
      </w:r>
    </w:p>
    <w:p w14:paraId="6F5BBF43" w14:textId="77777777"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但有些名詞因為很難說它們是「一本書」，因此不加書名號，但以括號呈現，例如</w:t>
      </w:r>
      <w:r w:rsidR="00736AA5" w:rsidRPr="00BB757B">
        <w:rPr>
          <w:rFonts w:eastAsia="新細明體" w:cs="新細明體" w:hint="eastAsia"/>
          <w:szCs w:val="24"/>
        </w:rPr>
        <w:t>：</w:t>
      </w:r>
    </w:p>
    <w:p w14:paraId="2DC5606E" w14:textId="77777777" w:rsidR="00736AA5" w:rsidRPr="00BB757B" w:rsidRDefault="00736AA5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>「</w:t>
      </w:r>
      <w:proofErr w:type="gramStart"/>
      <w:r w:rsidRPr="00BB757B">
        <w:rPr>
          <w:rFonts w:eastAsia="新細明體" w:cs="新細明體"/>
          <w:szCs w:val="24"/>
        </w:rPr>
        <w:t>死海古卷</w:t>
      </w:r>
      <w:proofErr w:type="gramEnd"/>
      <w:r w:rsidRPr="00BB757B">
        <w:rPr>
          <w:rFonts w:eastAsia="新細明體" w:cs="新細明體"/>
          <w:szCs w:val="24"/>
        </w:rPr>
        <w:t>」</w:t>
      </w:r>
    </w:p>
    <w:p w14:paraId="081135CE" w14:textId="77777777" w:rsidR="00736AA5" w:rsidRPr="00BB757B" w:rsidRDefault="00736AA5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>「公認經文」</w:t>
      </w:r>
      <w:proofErr w:type="gramStart"/>
      <w:r w:rsidRPr="00BB757B">
        <w:rPr>
          <w:rFonts w:eastAsia="新細明體" w:cs="新細明體"/>
          <w:szCs w:val="24"/>
        </w:rPr>
        <w:t>（</w:t>
      </w:r>
      <w:proofErr w:type="gramEnd"/>
      <w:r w:rsidRPr="00BB757B">
        <w:rPr>
          <w:rFonts w:eastAsia="新細明體" w:cs="新細明體"/>
          <w:szCs w:val="24"/>
        </w:rPr>
        <w:t>說明：</w:t>
      </w:r>
      <w:r w:rsidR="00916092" w:rsidRPr="00BB757B">
        <w:rPr>
          <w:rFonts w:eastAsia="新細明體" w:cs="新細明體" w:hint="eastAsia"/>
          <w:szCs w:val="24"/>
        </w:rPr>
        <w:t>「公認經文」</w:t>
      </w:r>
      <w:r w:rsidR="00916092" w:rsidRPr="00BB757B">
        <w:rPr>
          <w:rFonts w:eastAsia="新細明體" w:cs="新細明體"/>
          <w:szCs w:val="24"/>
        </w:rPr>
        <w:t xml:space="preserve">Textus Receptus </w:t>
      </w:r>
      <w:r w:rsidR="00916092" w:rsidRPr="00BB757B">
        <w:rPr>
          <w:rFonts w:eastAsia="新細明體" w:cs="新細明體" w:hint="eastAsia"/>
          <w:szCs w:val="24"/>
        </w:rPr>
        <w:t>經過多次修訂，已可算是</w:t>
      </w:r>
      <w:r w:rsidRPr="00BB757B">
        <w:rPr>
          <w:rFonts w:eastAsia="新細明體" w:cs="新細明體"/>
          <w:szCs w:val="24"/>
        </w:rPr>
        <w:t>一個經文傳統了</w:t>
      </w:r>
      <w:proofErr w:type="gramStart"/>
      <w:r w:rsidRPr="00BB757B">
        <w:rPr>
          <w:rFonts w:eastAsia="新細明體" w:cs="新細明體"/>
          <w:szCs w:val="24"/>
        </w:rPr>
        <w:t>）</w:t>
      </w:r>
      <w:proofErr w:type="gramEnd"/>
    </w:p>
    <w:p w14:paraId="1749CB26" w14:textId="77777777" w:rsidR="00736AA5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細明體" w:hint="eastAsia"/>
          <w:szCs w:val="24"/>
        </w:rPr>
        <w:t>「馬索拉經文」</w:t>
      </w:r>
    </w:p>
    <w:p w14:paraId="050323D6" w14:textId="77777777" w:rsidR="00736AA5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細明體" w:hint="eastAsia"/>
          <w:szCs w:val="24"/>
        </w:rPr>
        <w:t>「西方經文」</w:t>
      </w:r>
    </w:p>
    <w:p w14:paraId="6482709A" w14:textId="77777777" w:rsidR="00916092" w:rsidRPr="00BB757B" w:rsidRDefault="004B2080" w:rsidP="004B2080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（二）</w:t>
      </w:r>
      <w:r w:rsidR="00916092" w:rsidRPr="00BB757B">
        <w:rPr>
          <w:rFonts w:eastAsiaTheme="minorEastAsia"/>
          <w:b/>
          <w:sz w:val="28"/>
          <w:szCs w:val="28"/>
        </w:rPr>
        <w:t>聖經書卷名稱縮寫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7"/>
        <w:gridCol w:w="2693"/>
        <w:gridCol w:w="3050"/>
      </w:tblGrid>
      <w:tr w:rsidR="00916092" w:rsidRPr="00BB757B" w14:paraId="426F1D1A" w14:textId="77777777" w:rsidTr="0091609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6B60F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創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Gen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創世記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出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>Exod</w:t>
            </w:r>
            <w:proofErr w:type="spellEnd"/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出埃及記</w:t>
            </w:r>
          </w:p>
          <w:p w14:paraId="17234FCB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利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sz w:val="22"/>
                <w:szCs w:val="22"/>
              </w:rPr>
              <w:t xml:space="preserve">Lev 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利未記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民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Num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民數記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>申</w:t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Deut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t>申命記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Josh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約書亞記</w:t>
            </w:r>
          </w:p>
          <w:p w14:paraId="40B8D96A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position w:val="2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>士</w:t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Judg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t>士師記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>得</w:t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Ruth </w:t>
            </w:r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t>路得記</w:t>
            </w:r>
          </w:p>
          <w:p w14:paraId="0E7999F8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撒上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1 Sam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撒母耳記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上</w:t>
            </w:r>
          </w:p>
          <w:p w14:paraId="6A146621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撒下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2 Sam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撒母耳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記下</w:t>
            </w:r>
          </w:p>
          <w:p w14:paraId="2B9EF22E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王上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Kings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列王記上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0BBDA1A9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王下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Kings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列王記下</w:t>
            </w:r>
          </w:p>
          <w:p w14:paraId="04EF86CC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proofErr w:type="gramStart"/>
            <w:r w:rsidRPr="00BB757B">
              <w:rPr>
                <w:rFonts w:eastAsia="新細明體" w:cs="新細明體" w:hint="eastAsia"/>
                <w:sz w:val="22"/>
                <w:szCs w:val="22"/>
              </w:rPr>
              <w:t>代上</w:t>
            </w:r>
            <w:proofErr w:type="gramEnd"/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Chron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歷代志上</w:t>
            </w:r>
          </w:p>
          <w:p w14:paraId="7412EEA3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代下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Chron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歷代志下</w:t>
            </w:r>
          </w:p>
          <w:p w14:paraId="1559DBB4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拉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Ezra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以斯拉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334E3EDD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尼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Neh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尼希米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5BCE8025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斯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Esth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以斯帖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1C16FFCF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伯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Job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約伯記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詩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Ps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詩篇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sz w:val="22"/>
                <w:szCs w:val="22"/>
              </w:rPr>
              <w:t>箴</w:t>
            </w:r>
            <w:proofErr w:type="gramEnd"/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Prov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箴言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傳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Eccl or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Qoh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傳道書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歌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Song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雅歌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605F0C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賽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Isa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以賽亞書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412B27B3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耶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Jer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耶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利米書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2F9EDDC9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哀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Lam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耶利米哀歌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7CAF471A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結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Ezek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以西結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6B479D8A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但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Dan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但以理書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3573A2F5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何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Hos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何西阿書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303F532B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szCs w:val="24"/>
              </w:rPr>
            </w:pP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珥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Joel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珥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08665B03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摩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Amos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阿摩司書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59BE3304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俄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Obad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俄巴底亞書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70B811BE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拿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約拿書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Mic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彌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迦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鴻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Nah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那鴻書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哈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Hab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哈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巴谷書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608D9870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番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Zeph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西番雅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331DE89D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該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Hag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哈該書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亞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Zech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撒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迦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利亞書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1D71A667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瑪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Mal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瑪拉基書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2C098F51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太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Matt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馬太福音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05CBDE5C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可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Mark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馬可福音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791E3148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路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Luke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路加福音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16558A66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6AAB2C9D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szCs w:val="24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徒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Acts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使徒行傳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DB80C4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/>
                <w:szCs w:val="24"/>
              </w:rPr>
              <w:fldChar w:fldCharType="begin"/>
            </w:r>
            <w:r w:rsidR="00DE4A20" w:rsidRPr="00BB757B">
              <w:rPr>
                <w:rFonts w:eastAsia="新細明體" w:cs="新細明體"/>
                <w:szCs w:val="24"/>
              </w:rPr>
              <w:instrText xml:space="preserve"> INCLUDEPICTURE "C:\\var\\folders\\jw\\p7j4m_796v783nryxxts0spw0000gn\\T\\com.microsoft.Word\\WebArchiveCopyPasteTempFiles\\page18image3732832" \* MERGEFORMAT </w:instrText>
            </w:r>
            <w:r w:rsidRPr="00BB757B">
              <w:rPr>
                <w:rFonts w:eastAsia="新細明體" w:cs="新細明體"/>
                <w:szCs w:val="24"/>
              </w:rPr>
              <w:fldChar w:fldCharType="separate"/>
            </w:r>
            <w:r w:rsidRPr="00BB757B">
              <w:rPr>
                <w:rFonts w:eastAsia="新細明體" w:cs="新細明體"/>
                <w:noProof/>
                <w:szCs w:val="24"/>
              </w:rPr>
              <w:drawing>
                <wp:inline distT="0" distB="0" distL="0" distR="0" wp14:anchorId="201191EF" wp14:editId="5D184F58">
                  <wp:extent cx="9525" cy="9525"/>
                  <wp:effectExtent l="0" t="0" r="0" b="0"/>
                  <wp:docPr id="43" name="圖片 43" descr="page18image3732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8image3732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57B">
              <w:rPr>
                <w:rFonts w:eastAsia="新細明體" w:cs="新細明體"/>
                <w:szCs w:val="24"/>
              </w:rPr>
              <w:fldChar w:fldCharType="end"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羅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Rom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林前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Cor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哥林多前書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56E7B119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林後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Cor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哥林多後書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加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Gal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加拉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太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弗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Eph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弗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所書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腓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Phil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腓立比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西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Col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歌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羅西書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前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Thess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帖撒羅尼迦前書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帖後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Thess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帖撒羅尼迦後書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提前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Tim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提摩太前書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14:paraId="1181FA61" w14:textId="77777777"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szCs w:val="24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Tim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提摩太後書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多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Titus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提多書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門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Philem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腓利門書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來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Heb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希伯來書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雅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Jas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雅各書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彼前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Pet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彼得前書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彼後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Pet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彼得後書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約壹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約翰一書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約參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3 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約翰三書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猶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Jude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猶大書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啟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Rev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啟示錄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</w:tc>
      </w:tr>
    </w:tbl>
    <w:p w14:paraId="3BBC3B53" w14:textId="77777777" w:rsidR="008F3317" w:rsidRPr="00BB757B" w:rsidRDefault="008F3317" w:rsidP="008E7302">
      <w:pPr>
        <w:spacing w:line="276" w:lineRule="auto"/>
        <w:rPr>
          <w:rFonts w:eastAsia="新細明體" w:cs="新細明體"/>
          <w:b/>
          <w:sz w:val="32"/>
          <w:szCs w:val="32"/>
        </w:rPr>
        <w:sectPr w:rsidR="008F3317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14:paraId="3F3CA091" w14:textId="77777777" w:rsidR="004D0D1D" w:rsidRPr="00BB757B" w:rsidRDefault="002A00D6" w:rsidP="00E621D1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62" w:name="_Toc17752092"/>
      <w:bookmarkStart w:id="63" w:name="_Toc17755326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lastRenderedPageBreak/>
        <w:t>二、聖經</w:t>
      </w:r>
      <w:proofErr w:type="gramStart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註</w:t>
      </w:r>
      <w:proofErr w:type="gramEnd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釋</w:t>
      </w:r>
      <w:r w:rsidR="006E7AF3" w:rsidRPr="00BB757B">
        <w:rPr>
          <w:rFonts w:ascii="Times New Roman" w:eastAsiaTheme="minorEastAsia" w:hAnsi="Times New Roman" w:cs="Times New Roman" w:hint="eastAsia"/>
          <w:sz w:val="28"/>
          <w:szCs w:val="28"/>
        </w:rPr>
        <w:t>（台灣神學研究學院研究報告格式手冊，頁</w:t>
      </w:r>
      <w:r w:rsidR="00360A78" w:rsidRPr="00BB757B">
        <w:rPr>
          <w:rFonts w:ascii="Times New Roman" w:eastAsiaTheme="minorEastAsia" w:hAnsi="Times New Roman" w:cs="Times New Roman"/>
          <w:sz w:val="28"/>
          <w:szCs w:val="28"/>
        </w:rPr>
        <w:t>33</w:t>
      </w:r>
      <w:r w:rsidR="006E7AF3" w:rsidRPr="00BB757B">
        <w:rPr>
          <w:rFonts w:ascii="Times New Roman" w:eastAsiaTheme="minorEastAsia" w:hAnsi="Times New Roman" w:cs="Times New Roman"/>
          <w:sz w:val="28"/>
          <w:szCs w:val="28"/>
        </w:rPr>
        <w:t>-</w:t>
      </w:r>
      <w:r w:rsidR="00360A78" w:rsidRPr="00BB757B">
        <w:rPr>
          <w:rFonts w:ascii="Times New Roman" w:eastAsiaTheme="minorEastAsia" w:hAnsi="Times New Roman" w:cs="Times New Roman"/>
          <w:sz w:val="28"/>
          <w:szCs w:val="28"/>
        </w:rPr>
        <w:t>36</w:t>
      </w:r>
      <w:r w:rsidR="006E7AF3" w:rsidRPr="00BB757B">
        <w:rPr>
          <w:rFonts w:ascii="Times New Roman" w:eastAsiaTheme="minorEastAsia" w:hAnsi="Times New Roman" w:cs="Times New Roman" w:hint="eastAsia"/>
          <w:sz w:val="28"/>
          <w:szCs w:val="28"/>
        </w:rPr>
        <w:t>）</w:t>
      </w:r>
      <w:bookmarkEnd w:id="62"/>
      <w:bookmarkEnd w:id="63"/>
    </w:p>
    <w:p w14:paraId="13E8A41C" w14:textId="77777777" w:rsidR="006E7AF3" w:rsidRPr="00BB757B" w:rsidRDefault="00E621D1" w:rsidP="00E621D1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（一）</w:t>
      </w:r>
      <w:r w:rsidR="006E7AF3" w:rsidRPr="00BB757B">
        <w:rPr>
          <w:rFonts w:eastAsiaTheme="minorEastAsia"/>
          <w:b/>
          <w:sz w:val="28"/>
          <w:szCs w:val="28"/>
        </w:rPr>
        <w:t>聖經</w:t>
      </w:r>
      <w:proofErr w:type="gramStart"/>
      <w:r w:rsidR="006E7AF3" w:rsidRPr="00BB757B">
        <w:rPr>
          <w:rFonts w:eastAsiaTheme="minorEastAsia"/>
          <w:b/>
          <w:sz w:val="28"/>
          <w:szCs w:val="28"/>
        </w:rPr>
        <w:t>註</w:t>
      </w:r>
      <w:proofErr w:type="gramEnd"/>
      <w:r w:rsidR="006E7AF3" w:rsidRPr="00BB757B">
        <w:rPr>
          <w:rFonts w:eastAsiaTheme="minorEastAsia"/>
          <w:b/>
          <w:sz w:val="28"/>
          <w:szCs w:val="28"/>
        </w:rPr>
        <w:t>釋系列基本格式</w:t>
      </w:r>
    </w:p>
    <w:p w14:paraId="5EEC79F2" w14:textId="77777777"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引用聖經</w:t>
      </w:r>
      <w:proofErr w:type="gramStart"/>
      <w:r w:rsidRPr="00BB757B">
        <w:rPr>
          <w:rFonts w:eastAsia="新細明體" w:cs="新細明體" w:hint="eastAsia"/>
          <w:szCs w:val="24"/>
        </w:rPr>
        <w:t>註釋是</w:t>
      </w:r>
      <w:proofErr w:type="gramEnd"/>
      <w:r w:rsidRPr="00BB757B">
        <w:rPr>
          <w:rFonts w:eastAsia="新細明體" w:cs="新細明體" w:hint="eastAsia"/>
          <w:szCs w:val="24"/>
        </w:rPr>
        <w:t>比較複雜的樣式，特別是當聖經</w:t>
      </w:r>
      <w:proofErr w:type="gramStart"/>
      <w:r w:rsidRPr="00BB757B">
        <w:rPr>
          <w:rFonts w:eastAsia="新細明體" w:cs="新細明體" w:hint="eastAsia"/>
          <w:szCs w:val="24"/>
        </w:rPr>
        <w:t>註釋是</w:t>
      </w:r>
      <w:proofErr w:type="gramEnd"/>
      <w:r w:rsidRPr="00BB757B">
        <w:rPr>
          <w:rFonts w:eastAsia="新細明體" w:cs="新細明體"/>
          <w:szCs w:val="24"/>
        </w:rPr>
        <w:t>(1)</w:t>
      </w:r>
      <w:r w:rsidRPr="00BB757B">
        <w:rPr>
          <w:rFonts w:eastAsia="新細明體" w:cs="新細明體" w:hint="eastAsia"/>
          <w:szCs w:val="24"/>
        </w:rPr>
        <w:t>多冊或</w:t>
      </w:r>
      <w:r w:rsidRPr="00BB757B">
        <w:rPr>
          <w:rFonts w:eastAsia="新細明體" w:cs="新細明體"/>
          <w:szCs w:val="24"/>
        </w:rPr>
        <w:t>(2)</w:t>
      </w:r>
      <w:r w:rsidRPr="00BB757B">
        <w:rPr>
          <w:rFonts w:eastAsia="新細明體" w:cs="新細明體" w:hint="eastAsia"/>
          <w:szCs w:val="24"/>
        </w:rPr>
        <w:t>系列。聖經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釋通常是以和其他書一樣的方式引用。寫出系列的名稱即足夠，總編輯的名字不用寫出。</w:t>
      </w:r>
    </w:p>
    <w:p w14:paraId="310F2676" w14:textId="77777777" w:rsidR="006E7AF3" w:rsidRPr="00BB757B" w:rsidRDefault="006E7AF3" w:rsidP="004076B7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6 </w:t>
      </w:r>
      <w:r w:rsidRPr="00BB757B">
        <w:rPr>
          <w:rFonts w:eastAsia="新細明體" w:cs="新細明體"/>
          <w:szCs w:val="24"/>
        </w:rPr>
        <w:t xml:space="preserve">Morna Hooker, </w:t>
      </w:r>
      <w:r w:rsidRPr="00BB757B">
        <w:rPr>
          <w:rFonts w:eastAsia="新細明體" w:cs="新細明體"/>
          <w:i/>
          <w:szCs w:val="24"/>
        </w:rPr>
        <w:t>The Gospel according to Saint Mark</w:t>
      </w:r>
      <w:r w:rsidRPr="00BB757B">
        <w:rPr>
          <w:rFonts w:eastAsia="新細明體" w:cs="新細明體"/>
          <w:szCs w:val="24"/>
        </w:rPr>
        <w:t xml:space="preserve">, BNTC 2 (Peabody: Hendrickson, </w:t>
      </w:r>
      <w:r w:rsidR="004076B7" w:rsidRPr="00BB757B">
        <w:rPr>
          <w:rFonts w:eastAsia="新細明體" w:cs="新細明體"/>
          <w:szCs w:val="24"/>
        </w:rPr>
        <w:t xml:space="preserve">1991), </w:t>
      </w:r>
      <w:r w:rsidRPr="00BB757B">
        <w:rPr>
          <w:rFonts w:eastAsia="新細明體" w:cs="新細明體"/>
          <w:szCs w:val="24"/>
        </w:rPr>
        <w:t>223</w:t>
      </w:r>
      <w:r w:rsidR="004076B7" w:rsidRPr="00BB757B">
        <w:rPr>
          <w:rFonts w:eastAsia="新細明體" w:cs="新細明體"/>
          <w:szCs w:val="24"/>
        </w:rPr>
        <w:t>.</w:t>
      </w:r>
    </w:p>
    <w:p w14:paraId="2D4345C6" w14:textId="77777777" w:rsidR="00EE78E1" w:rsidRPr="00BB757B" w:rsidRDefault="006E7AF3" w:rsidP="004076B7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10 </w:t>
      </w:r>
      <w:r w:rsidRPr="00BB757B">
        <w:rPr>
          <w:rFonts w:eastAsia="新細明體" w:cs="新細明體"/>
          <w:szCs w:val="24"/>
        </w:rPr>
        <w:t xml:space="preserve">Hooker, </w:t>
      </w:r>
      <w:r w:rsidRPr="00BB757B">
        <w:rPr>
          <w:rFonts w:eastAsia="新細明體" w:cs="新細明體"/>
          <w:i/>
          <w:szCs w:val="24"/>
        </w:rPr>
        <w:t>Mark</w:t>
      </w:r>
      <w:r w:rsidRPr="00BB757B">
        <w:rPr>
          <w:rFonts w:eastAsia="新細明體" w:cs="新細明體"/>
          <w:szCs w:val="24"/>
        </w:rPr>
        <w:t xml:space="preserve">, </w:t>
      </w:r>
      <w:r w:rsidR="00EE78E1" w:rsidRPr="00BB757B">
        <w:rPr>
          <w:rFonts w:eastAsia="新細明體" w:cs="新細明體"/>
          <w:szCs w:val="24"/>
        </w:rPr>
        <w:t>229.</w:t>
      </w:r>
    </w:p>
    <w:p w14:paraId="08D88CA8" w14:textId="77777777" w:rsidR="00EE78E1" w:rsidRPr="00BB757B" w:rsidRDefault="006E7AF3" w:rsidP="00EE78E1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Hooker, Morna. </w:t>
      </w:r>
      <w:r w:rsidRPr="00BB757B">
        <w:rPr>
          <w:rFonts w:eastAsia="新細明體" w:cs="新細明體"/>
          <w:i/>
          <w:szCs w:val="24"/>
        </w:rPr>
        <w:t>The Gospel according to Saint Mark</w:t>
      </w:r>
      <w:r w:rsidRPr="00BB757B">
        <w:rPr>
          <w:rFonts w:eastAsia="新細明體" w:cs="新細明體"/>
          <w:szCs w:val="24"/>
        </w:rPr>
        <w:t>. Black’s New Testament Commentaries 2. Peabody: Hendrickson, 1991.</w:t>
      </w:r>
    </w:p>
    <w:p w14:paraId="7698C6B2" w14:textId="77777777" w:rsidR="00EE78E1" w:rsidRPr="00BB757B" w:rsidRDefault="006E7AF3" w:rsidP="00EE78E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9 </w:t>
      </w:r>
      <w:r w:rsidRPr="00BB757B">
        <w:rPr>
          <w:rFonts w:eastAsia="新細明體" w:cs="新細明體" w:hint="eastAsia"/>
          <w:szCs w:val="24"/>
        </w:rPr>
        <w:t>馮蔭坤，《腓力比書》，天道聖經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</w:t>
      </w:r>
      <w:proofErr w:type="gramStart"/>
      <w:r w:rsidR="00E621D1" w:rsidRPr="00BB757B">
        <w:rPr>
          <w:rFonts w:eastAsia="新細明體" w:cs="新細明體" w:hint="eastAsia"/>
          <w:szCs w:val="24"/>
        </w:rPr>
        <w:t>（</w:t>
      </w:r>
      <w:proofErr w:type="gramEnd"/>
      <w:r w:rsidRPr="00BB757B">
        <w:rPr>
          <w:rFonts w:eastAsia="新細明體" w:cs="新細明體" w:hint="eastAsia"/>
          <w:szCs w:val="24"/>
        </w:rPr>
        <w:t>香港</w:t>
      </w:r>
      <w:r w:rsidR="00E621D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1997</w:t>
      </w:r>
      <w:proofErr w:type="gramStart"/>
      <w:r w:rsidR="00E621D1" w:rsidRPr="00BB757B">
        <w:rPr>
          <w:rFonts w:eastAsia="新細明體" w:cs="新細明體" w:hint="eastAsia"/>
          <w:szCs w:val="24"/>
        </w:rPr>
        <w:t>）</w:t>
      </w:r>
      <w:proofErr w:type="gramEnd"/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35</w:t>
      </w:r>
      <w:r w:rsidRPr="00BB757B">
        <w:rPr>
          <w:rFonts w:eastAsia="新細明體" w:cs="新細明體" w:hint="eastAsia"/>
          <w:szCs w:val="24"/>
        </w:rPr>
        <w:t>。</w:t>
      </w:r>
    </w:p>
    <w:p w14:paraId="5E0B874F" w14:textId="77777777" w:rsidR="006E7AF3" w:rsidRPr="00BB757B" w:rsidRDefault="006E7AF3" w:rsidP="00EE78E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11 </w:t>
      </w:r>
      <w:r w:rsidRPr="00BB757B">
        <w:rPr>
          <w:rFonts w:eastAsia="新細明體" w:cs="新細明體" w:hint="eastAsia"/>
          <w:szCs w:val="24"/>
        </w:rPr>
        <w:t>馮蔭坤，《腓力比書》，</w:t>
      </w:r>
      <w:r w:rsidRPr="00BB757B">
        <w:rPr>
          <w:rFonts w:eastAsia="新細明體" w:cs="新細明體"/>
          <w:szCs w:val="24"/>
        </w:rPr>
        <w:t>39</w:t>
      </w:r>
      <w:r w:rsidRPr="00BB757B">
        <w:rPr>
          <w:rFonts w:eastAsia="新細明體" w:cs="新細明體" w:hint="eastAsia"/>
          <w:szCs w:val="24"/>
        </w:rPr>
        <w:t>。</w:t>
      </w:r>
    </w:p>
    <w:p w14:paraId="7B52CA39" w14:textId="77777777" w:rsidR="006E7AF3" w:rsidRPr="00BB757B" w:rsidRDefault="006E7AF3" w:rsidP="006E7AF3">
      <w:pPr>
        <w:widowControl/>
        <w:adjustRightInd/>
        <w:spacing w:before="100" w:beforeAutospacing="1" w:after="100" w:afterAutospacing="1" w:line="24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馮蔭坤，《腓力比書》，天道聖經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釋。香港</w:t>
      </w:r>
      <w:r w:rsidR="00E621D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1997</w:t>
      </w:r>
      <w:r w:rsidRPr="00BB757B">
        <w:rPr>
          <w:rFonts w:eastAsia="新細明體" w:cs="新細明體" w:hint="eastAsia"/>
          <w:szCs w:val="24"/>
        </w:rPr>
        <w:t>。</w:t>
      </w:r>
    </w:p>
    <w:p w14:paraId="3224D575" w14:textId="77777777" w:rsidR="006E7AF3" w:rsidRPr="00BB757B" w:rsidRDefault="00E621D1" w:rsidP="00E621D1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（二）</w:t>
      </w:r>
      <w:r w:rsidR="006E7AF3" w:rsidRPr="00BB757B">
        <w:rPr>
          <w:rFonts w:eastAsiaTheme="minorEastAsia"/>
          <w:b/>
          <w:sz w:val="28"/>
          <w:szCs w:val="28"/>
        </w:rPr>
        <w:t>聖經</w:t>
      </w:r>
      <w:proofErr w:type="gramStart"/>
      <w:r w:rsidR="006E7AF3" w:rsidRPr="00BB757B">
        <w:rPr>
          <w:rFonts w:eastAsiaTheme="minorEastAsia"/>
          <w:b/>
          <w:sz w:val="28"/>
          <w:szCs w:val="28"/>
        </w:rPr>
        <w:t>註</w:t>
      </w:r>
      <w:proofErr w:type="gramEnd"/>
      <w:r w:rsidR="006E7AF3" w:rsidRPr="00BB757B">
        <w:rPr>
          <w:rFonts w:eastAsiaTheme="minorEastAsia"/>
          <w:b/>
          <w:sz w:val="28"/>
          <w:szCs w:val="28"/>
        </w:rPr>
        <w:t>釋系列中的單卷</w:t>
      </w:r>
      <w:proofErr w:type="gramStart"/>
      <w:r w:rsidR="006E7AF3" w:rsidRPr="00BB757B">
        <w:rPr>
          <w:rFonts w:eastAsiaTheme="minorEastAsia"/>
          <w:b/>
          <w:sz w:val="28"/>
          <w:szCs w:val="28"/>
        </w:rPr>
        <w:t>註</w:t>
      </w:r>
      <w:proofErr w:type="gramEnd"/>
      <w:r w:rsidR="006E7AF3" w:rsidRPr="00BB757B">
        <w:rPr>
          <w:rFonts w:eastAsiaTheme="minorEastAsia"/>
          <w:b/>
          <w:sz w:val="28"/>
          <w:szCs w:val="28"/>
        </w:rPr>
        <w:t>釋</w:t>
      </w:r>
    </w:p>
    <w:p w14:paraId="4A1DC0F2" w14:textId="77777777" w:rsidR="006F34F1" w:rsidRPr="00BB757B" w:rsidRDefault="006E7AF3" w:rsidP="00E621D1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系列性的聖經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釋之目的，是要提供一個一致性的寫作格式。當要引用聖經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釋系列當中的一冊時，應仔細區別系列標題</w:t>
      </w:r>
      <w:proofErr w:type="gramStart"/>
      <w:r w:rsidRPr="00BB757B">
        <w:rPr>
          <w:rFonts w:eastAsia="新細明體" w:cs="新細明體" w:hint="eastAsia"/>
          <w:szCs w:val="24"/>
        </w:rPr>
        <w:t>和單冊標題</w:t>
      </w:r>
      <w:proofErr w:type="gramEnd"/>
      <w:r w:rsidRPr="00BB757B">
        <w:rPr>
          <w:rFonts w:eastAsia="新細明體" w:cs="新細明體" w:hint="eastAsia"/>
          <w:szCs w:val="24"/>
        </w:rPr>
        <w:t>的差別。不論是全名或是縮寫，</w:t>
      </w:r>
      <w:proofErr w:type="gramStart"/>
      <w:r w:rsidRPr="00BB757B">
        <w:rPr>
          <w:rFonts w:eastAsia="新細明體" w:cs="新細明體" w:hint="eastAsia"/>
          <w:szCs w:val="24"/>
        </w:rPr>
        <w:t>單冊的</w:t>
      </w:r>
      <w:proofErr w:type="gramEnd"/>
      <w:r w:rsidRPr="00BB757B">
        <w:rPr>
          <w:rFonts w:eastAsia="新細明體" w:cs="新細明體" w:hint="eastAsia"/>
          <w:szCs w:val="24"/>
        </w:rPr>
        <w:t>標題都使用斜體，而系列標題都不用斜體。要引用一系列多冊聖經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釋中的一冊，必須要記得，規則與一個系列中作品的規則類似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在註腳中系列的名稱以及編號要用簡寫。</w:t>
      </w:r>
    </w:p>
    <w:p w14:paraId="727FDCC7" w14:textId="77777777"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一些聖經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釋系列會給單冊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釋編號，而有些則不會。如果聖經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釋系列使用編號</w:t>
      </w:r>
      <w:r w:rsidR="006F34F1" w:rsidRPr="00BB757B">
        <w:rPr>
          <w:rFonts w:eastAsia="新細明體" w:cs="新細明體" w:hint="eastAsia"/>
          <w:szCs w:val="24"/>
        </w:rPr>
        <w:t>（</w:t>
      </w:r>
      <w:r w:rsidRPr="00BB757B">
        <w:rPr>
          <w:rFonts w:eastAsia="新細明體" w:cs="新細明體" w:hint="eastAsia"/>
          <w:szCs w:val="24"/>
        </w:rPr>
        <w:t>例如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Anchor Bible </w:t>
      </w:r>
      <w:r w:rsidRPr="00BB757B">
        <w:rPr>
          <w:rFonts w:eastAsia="新細明體" w:cs="新細明體" w:hint="eastAsia"/>
          <w:szCs w:val="24"/>
        </w:rPr>
        <w:t>和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Word Biblical Commentary</w:t>
      </w:r>
      <w:r w:rsidR="006F34F1" w:rsidRPr="00BB757B">
        <w:rPr>
          <w:rFonts w:eastAsia="新細明體" w:cs="新細明體" w:hint="eastAsia"/>
          <w:szCs w:val="24"/>
        </w:rPr>
        <w:t>）</w:t>
      </w:r>
      <w:r w:rsidRPr="00BB757B">
        <w:rPr>
          <w:rFonts w:eastAsia="新細明體" w:cs="新細明體" w:hint="eastAsia"/>
          <w:szCs w:val="24"/>
        </w:rPr>
        <w:t>，數字</w:t>
      </w:r>
      <w:proofErr w:type="gramStart"/>
      <w:r w:rsidRPr="00BB757B">
        <w:rPr>
          <w:rFonts w:eastAsia="新細明體" w:cs="新細明體" w:hint="eastAsia"/>
          <w:szCs w:val="24"/>
        </w:rPr>
        <w:t>編號應緊隨著</w:t>
      </w:r>
      <w:proofErr w:type="gramEnd"/>
      <w:r w:rsidRPr="00BB757B">
        <w:rPr>
          <w:rFonts w:eastAsia="新細明體" w:cs="新細明體" w:hint="eastAsia"/>
          <w:szCs w:val="24"/>
        </w:rPr>
        <w:t>系列標題，不需要標著出「第</w:t>
      </w:r>
      <w:r w:rsidRPr="00BB757B">
        <w:rPr>
          <w:rFonts w:eastAsia="新細明體" w:cs="新細明體"/>
          <w:szCs w:val="24"/>
        </w:rPr>
        <w:t>X</w:t>
      </w:r>
      <w:r w:rsidRPr="00BB757B">
        <w:rPr>
          <w:rFonts w:eastAsia="新細明體" w:cs="新細明體" w:hint="eastAsia"/>
          <w:szCs w:val="24"/>
        </w:rPr>
        <w:t>冊」。</w:t>
      </w:r>
    </w:p>
    <w:p w14:paraId="2E45A878" w14:textId="77777777"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正確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/>
          <w:szCs w:val="24"/>
        </w:rPr>
        <w:t xml:space="preserve">Word Biblical Commentary 12 </w:t>
      </w:r>
    </w:p>
    <w:p w14:paraId="415CC5E8" w14:textId="77777777"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500" w:firstLine="120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WBC 12 </w:t>
      </w:r>
    </w:p>
    <w:p w14:paraId="1F21259B" w14:textId="77777777"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錯誤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Wo</w:t>
      </w:r>
      <w:r w:rsidR="006F34F1" w:rsidRPr="00BB757B">
        <w:rPr>
          <w:rFonts w:eastAsia="新細明體" w:cs="新細明體"/>
          <w:szCs w:val="24"/>
        </w:rPr>
        <w:t>rd Biblical Commentary, vol. 12</w:t>
      </w:r>
    </w:p>
    <w:p w14:paraId="55AC7A5B" w14:textId="77777777"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550" w:firstLine="1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WBC, vol. 12. </w:t>
      </w:r>
    </w:p>
    <w:p w14:paraId="54DEE719" w14:textId="77777777"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以下列書籍的標題為例，此時會有兩種不同的著錄方式，可自行決定，但務必從頭到尾都一致。</w:t>
      </w:r>
      <w:proofErr w:type="gramStart"/>
      <w:r w:rsidRPr="00BB757B">
        <w:rPr>
          <w:rFonts w:eastAsia="新細明體" w:cs="新細明體" w:hint="eastAsia"/>
          <w:szCs w:val="24"/>
        </w:rPr>
        <w:t>此外，系列註釋書</w:t>
      </w:r>
      <w:proofErr w:type="gramEnd"/>
      <w:r w:rsidRPr="00BB757B">
        <w:rPr>
          <w:rFonts w:eastAsia="新細明體" w:cs="新細明體" w:hint="eastAsia"/>
          <w:szCs w:val="24"/>
        </w:rPr>
        <w:t>的編號不一定會連號，著錄時請注意其編號順序。</w:t>
      </w:r>
    </w:p>
    <w:p w14:paraId="06549575" w14:textId="77777777" w:rsidR="006E7AF3" w:rsidRPr="00BB757B" w:rsidRDefault="006E7AF3" w:rsidP="00E621D1">
      <w:pPr>
        <w:pStyle w:val="af9"/>
        <w:numPr>
          <w:ilvl w:val="0"/>
          <w:numId w:val="3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論文、研究報告中引用了該多冊</w:t>
      </w:r>
      <w:proofErr w:type="gramStart"/>
      <w:r w:rsidRPr="00BB757B">
        <w:rPr>
          <w:rFonts w:eastAsiaTheme="minorEastAsia" w:hint="eastAsia"/>
          <w:szCs w:val="24"/>
        </w:rPr>
        <w:t>註釋書</w:t>
      </w:r>
      <w:proofErr w:type="gramEnd"/>
      <w:r w:rsidRPr="00BB757B">
        <w:rPr>
          <w:rFonts w:eastAsiaTheme="minorEastAsia" w:hint="eastAsia"/>
          <w:szCs w:val="24"/>
        </w:rPr>
        <w:t>中的大部分內容，此時將該多冊</w:t>
      </w:r>
      <w:proofErr w:type="gramStart"/>
      <w:r w:rsidRPr="00BB757B">
        <w:rPr>
          <w:rFonts w:eastAsiaTheme="minorEastAsia" w:hint="eastAsia"/>
          <w:szCs w:val="24"/>
        </w:rPr>
        <w:t>註釋書</w:t>
      </w:r>
      <w:proofErr w:type="gramEnd"/>
      <w:r w:rsidRPr="00BB757B">
        <w:rPr>
          <w:rFonts w:eastAsiaTheme="minorEastAsia" w:hint="eastAsia"/>
          <w:szCs w:val="24"/>
        </w:rPr>
        <w:t>視為</w:t>
      </w:r>
      <w:r w:rsidRPr="00BB757B">
        <w:rPr>
          <w:rFonts w:eastAsiaTheme="minorEastAsia" w:hint="eastAsia"/>
          <w:szCs w:val="24"/>
        </w:rPr>
        <w:t xml:space="preserve"> </w:t>
      </w:r>
      <w:r w:rsidRPr="00BB757B">
        <w:rPr>
          <w:rFonts w:eastAsiaTheme="minorEastAsia" w:hint="eastAsia"/>
          <w:szCs w:val="24"/>
        </w:rPr>
        <w:t>一個完整著作</w:t>
      </w:r>
      <w:r w:rsidR="006F34F1" w:rsidRPr="00BB757B">
        <w:rPr>
          <w:rFonts w:eastAsiaTheme="minorEastAsia" w:hint="eastAsia"/>
          <w:szCs w:val="24"/>
        </w:rPr>
        <w:t>：</w:t>
      </w:r>
    </w:p>
    <w:p w14:paraId="75F66824" w14:textId="77777777"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4 </w:t>
      </w:r>
      <w:r w:rsidRPr="00BB757B">
        <w:rPr>
          <w:rFonts w:eastAsia="新細明體" w:cs="新細明體"/>
          <w:szCs w:val="24"/>
        </w:rPr>
        <w:t xml:space="preserve">Mitchell Dahood, </w:t>
      </w:r>
      <w:r w:rsidRPr="00BB757B">
        <w:rPr>
          <w:rFonts w:eastAsia="新細明體" w:cs="新細明體"/>
          <w:i/>
          <w:szCs w:val="24"/>
        </w:rPr>
        <w:t>Psalms</w:t>
      </w:r>
      <w:r w:rsidRPr="00BB757B">
        <w:rPr>
          <w:rFonts w:eastAsia="新細明體" w:cs="新細明體"/>
          <w:szCs w:val="24"/>
        </w:rPr>
        <w:t>, 3 vols., AB 16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17A (Garden City: Doubleday, 1965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 xml:space="preserve">1970), 3:127. </w:t>
      </w:r>
    </w:p>
    <w:p w14:paraId="09062797" w14:textId="77777777"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>7</w:t>
      </w:r>
      <w:r w:rsidRPr="00BB757B">
        <w:rPr>
          <w:rFonts w:eastAsia="新細明體" w:cs="新細明體"/>
          <w:szCs w:val="24"/>
        </w:rPr>
        <w:t xml:space="preserve">Dahood, </w:t>
      </w:r>
      <w:r w:rsidRPr="00BB757B">
        <w:rPr>
          <w:rFonts w:eastAsia="新細明體" w:cs="新細明體"/>
          <w:i/>
          <w:szCs w:val="24"/>
        </w:rPr>
        <w:t>Psalms</w:t>
      </w:r>
      <w:r w:rsidRPr="00BB757B">
        <w:rPr>
          <w:rFonts w:eastAsia="新細明體" w:cs="新細明體"/>
          <w:szCs w:val="24"/>
        </w:rPr>
        <w:t xml:space="preserve">, </w:t>
      </w:r>
      <w:r w:rsidR="006F34F1" w:rsidRPr="00BB757B">
        <w:rPr>
          <w:rFonts w:eastAsia="新細明體" w:cs="新細明體"/>
          <w:szCs w:val="24"/>
        </w:rPr>
        <w:t>2:121.</w:t>
      </w:r>
    </w:p>
    <w:p w14:paraId="4C297EBB" w14:textId="77777777"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Dahood, Mitchell. </w:t>
      </w:r>
      <w:r w:rsidRPr="00BB757B">
        <w:rPr>
          <w:rFonts w:eastAsia="新細明體" w:cs="新細明體"/>
          <w:i/>
          <w:szCs w:val="24"/>
        </w:rPr>
        <w:t>Psalms</w:t>
      </w:r>
      <w:r w:rsidRPr="00BB757B">
        <w:rPr>
          <w:rFonts w:eastAsia="新細明體" w:cs="新細明體"/>
          <w:szCs w:val="24"/>
        </w:rPr>
        <w:t>. 3 vols. Anchor Bible 16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17A. Garden City: Doubleday, 1965</w:t>
      </w:r>
      <w:r w:rsidRPr="00BB757B">
        <w:rPr>
          <w:rFonts w:eastAsia="新細明體" w:cs="新細明體"/>
          <w:color w:val="211E1E"/>
          <w:szCs w:val="24"/>
        </w:rPr>
        <w:t xml:space="preserve">‒ </w:t>
      </w:r>
      <w:r w:rsidRPr="00BB757B">
        <w:rPr>
          <w:rFonts w:eastAsia="新細明體" w:cs="新細明體"/>
          <w:szCs w:val="24"/>
        </w:rPr>
        <w:t>1970.</w:t>
      </w:r>
    </w:p>
    <w:p w14:paraId="6EEFB295" w14:textId="77777777"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27 </w:t>
      </w:r>
      <w:r w:rsidRPr="00BB757B">
        <w:rPr>
          <w:rFonts w:eastAsia="新細明體" w:cs="新細明體" w:hint="eastAsia"/>
          <w:szCs w:val="24"/>
        </w:rPr>
        <w:t>張永信，《使徒行傳》，全三冊，天道聖經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</w:t>
      </w:r>
      <w:proofErr w:type="gramStart"/>
      <w:r w:rsidR="006F34F1" w:rsidRPr="00BB757B">
        <w:rPr>
          <w:rFonts w:eastAsia="新細明體" w:cs="新細明體"/>
          <w:szCs w:val="24"/>
        </w:rPr>
        <w:t>（</w:t>
      </w:r>
      <w:proofErr w:type="gramEnd"/>
      <w:r w:rsidR="006F34F1" w:rsidRPr="00BB757B">
        <w:rPr>
          <w:rFonts w:eastAsia="新細明體" w:cs="新細明體"/>
          <w:szCs w:val="24"/>
        </w:rPr>
        <w:t>香港：天</w:t>
      </w:r>
      <w:r w:rsidRPr="00BB757B">
        <w:rPr>
          <w:rFonts w:eastAsia="新細明體" w:cs="新細明體" w:hint="eastAsia"/>
          <w:szCs w:val="24"/>
        </w:rPr>
        <w:t>道，</w:t>
      </w:r>
      <w:r w:rsidRPr="00BB757B">
        <w:rPr>
          <w:rFonts w:eastAsia="新細明體" w:cs="新細明體"/>
          <w:szCs w:val="24"/>
        </w:rPr>
        <w:t>1999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2001</w:t>
      </w:r>
      <w:r w:rsidR="006F34F1" w:rsidRPr="00BB757B">
        <w:rPr>
          <w:rFonts w:eastAsia="新細明體" w:cs="新細明體" w:hint="eastAsia"/>
          <w:szCs w:val="24"/>
        </w:rPr>
        <w:t>）</w:t>
      </w:r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1:99</w:t>
      </w:r>
      <w:r w:rsidRPr="00BB757B">
        <w:rPr>
          <w:rFonts w:eastAsia="新細明體" w:cs="新細明體" w:hint="eastAsia"/>
          <w:szCs w:val="24"/>
        </w:rPr>
        <w:t>。</w:t>
      </w:r>
    </w:p>
    <w:p w14:paraId="7CA2F87C" w14:textId="77777777"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28 </w:t>
      </w:r>
      <w:r w:rsidRPr="00BB757B">
        <w:rPr>
          <w:rFonts w:eastAsia="新細明體" w:cs="新細明體" w:hint="eastAsia"/>
          <w:szCs w:val="24"/>
        </w:rPr>
        <w:t>張永信，《使徒行傳》，</w:t>
      </w:r>
      <w:r w:rsidRPr="00BB757B">
        <w:rPr>
          <w:rFonts w:eastAsia="新細明體" w:cs="新細明體"/>
          <w:szCs w:val="24"/>
        </w:rPr>
        <w:t>1:101</w:t>
      </w:r>
      <w:r w:rsidRPr="00BB757B">
        <w:rPr>
          <w:rFonts w:eastAsia="新細明體" w:cs="新細明體" w:hint="eastAsia"/>
          <w:szCs w:val="24"/>
        </w:rPr>
        <w:t>。</w:t>
      </w:r>
    </w:p>
    <w:p w14:paraId="13239EB7" w14:textId="77777777" w:rsidR="006F34F1" w:rsidRPr="00BB757B" w:rsidRDefault="006E7AF3" w:rsidP="002F10DF">
      <w:pPr>
        <w:widowControl/>
        <w:adjustRightInd/>
        <w:spacing w:before="100" w:beforeAutospacing="1" w:after="100" w:afterAutospacing="1" w:line="24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張永信，《使徒行傳》，全三冊，天道聖經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釋。香港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1999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2001</w:t>
      </w:r>
      <w:r w:rsidRPr="00BB757B">
        <w:rPr>
          <w:rFonts w:eastAsia="新細明體" w:cs="新細明體" w:hint="eastAsia"/>
          <w:szCs w:val="24"/>
        </w:rPr>
        <w:t>。</w:t>
      </w:r>
    </w:p>
    <w:p w14:paraId="588C9B16" w14:textId="77777777" w:rsidR="006E7AF3" w:rsidRPr="00BB757B" w:rsidRDefault="006E7AF3" w:rsidP="00E621D1">
      <w:pPr>
        <w:pStyle w:val="af9"/>
        <w:numPr>
          <w:ilvl w:val="0"/>
          <w:numId w:val="30"/>
        </w:numPr>
        <w:spacing w:after="120" w:line="360" w:lineRule="auto"/>
        <w:ind w:leftChars="0" w:left="935" w:hanging="425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僅個別引用該多冊</w:t>
      </w:r>
      <w:proofErr w:type="gramStart"/>
      <w:r w:rsidRPr="00BB757B">
        <w:rPr>
          <w:rFonts w:eastAsia="新細明體" w:cs="新細明體" w:hint="eastAsia"/>
          <w:szCs w:val="24"/>
        </w:rPr>
        <w:t>註釋書</w:t>
      </w:r>
      <w:proofErr w:type="gramEnd"/>
      <w:r w:rsidRPr="00BB757B">
        <w:rPr>
          <w:rFonts w:eastAsia="新細明體" w:cs="新細明體" w:hint="eastAsia"/>
          <w:szCs w:val="24"/>
        </w:rPr>
        <w:t>中小部份內容，此時僅著錄其中有引用的單冊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釋，請注</w:t>
      </w:r>
      <w:r w:rsidRPr="00BB757B">
        <w:rPr>
          <w:rFonts w:eastAsia="新細明體" w:cs="細明體" w:hint="eastAsia"/>
          <w:szCs w:val="24"/>
        </w:rPr>
        <w:t>意此種著錄方式需包含完整</w:t>
      </w:r>
      <w:proofErr w:type="gramStart"/>
      <w:r w:rsidRPr="00BB757B">
        <w:rPr>
          <w:rFonts w:eastAsia="新細明體" w:cs="細明體" w:hint="eastAsia"/>
          <w:szCs w:val="24"/>
        </w:rPr>
        <w:t>的單冊標題</w:t>
      </w:r>
      <w:proofErr w:type="gramEnd"/>
      <w:r w:rsidR="006F34F1" w:rsidRPr="00BB757B">
        <w:rPr>
          <w:rFonts w:eastAsia="新細明體" w:cs="細明體" w:hint="eastAsia"/>
          <w:szCs w:val="24"/>
        </w:rPr>
        <w:t>：</w:t>
      </w:r>
    </w:p>
    <w:p w14:paraId="25267535" w14:textId="77777777"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16 </w:t>
      </w:r>
      <w:r w:rsidRPr="00BB757B">
        <w:rPr>
          <w:rFonts w:eastAsia="新細明體" w:cs="新細明體"/>
          <w:szCs w:val="24"/>
        </w:rPr>
        <w:t xml:space="preserve">Mitchell Dahood, </w:t>
      </w:r>
      <w:r w:rsidRPr="00BB757B">
        <w:rPr>
          <w:rFonts w:eastAsia="新細明體" w:cs="新細明體"/>
          <w:i/>
          <w:szCs w:val="24"/>
        </w:rPr>
        <w:t>Psalms I</w:t>
      </w:r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szCs w:val="24"/>
        </w:rPr>
        <w:t>, AB 16 (Garden City: Doubleday, 1965), 44.</w:t>
      </w:r>
    </w:p>
    <w:p w14:paraId="4F6B4067" w14:textId="77777777"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18 </w:t>
      </w:r>
      <w:r w:rsidRPr="00BB757B">
        <w:rPr>
          <w:rFonts w:eastAsia="新細明體" w:cs="新細明體"/>
          <w:szCs w:val="24"/>
        </w:rPr>
        <w:t xml:space="preserve">Dahood, </w:t>
      </w:r>
      <w:r w:rsidRPr="00BB757B">
        <w:rPr>
          <w:rFonts w:eastAsia="新細明體" w:cs="新細明體"/>
          <w:i/>
          <w:szCs w:val="24"/>
        </w:rPr>
        <w:t>Psalms I</w:t>
      </w:r>
      <w:r w:rsidRPr="00BB757B">
        <w:rPr>
          <w:rFonts w:eastAsia="新細明體" w:cs="新細明體"/>
          <w:szCs w:val="24"/>
        </w:rPr>
        <w:t>,</w:t>
      </w:r>
      <w:r w:rsidRPr="00BB757B">
        <w:rPr>
          <w:rFonts w:eastAsia="新細明體" w:cs="新細明體"/>
          <w:i/>
          <w:szCs w:val="24"/>
        </w:rPr>
        <w:t xml:space="preserve"> 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szCs w:val="24"/>
        </w:rPr>
        <w:t>, 78.</w:t>
      </w:r>
    </w:p>
    <w:p w14:paraId="60929A90" w14:textId="77777777"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30 </w:t>
      </w:r>
      <w:r w:rsidRPr="00BB757B">
        <w:rPr>
          <w:rFonts w:eastAsia="新細明體" w:cs="新細明體"/>
          <w:szCs w:val="24"/>
        </w:rPr>
        <w:t xml:space="preserve">Mitchell Dahood, </w:t>
      </w:r>
      <w:r w:rsidRPr="00BB757B">
        <w:rPr>
          <w:rFonts w:eastAsia="新細明體" w:cs="新細明體"/>
          <w:i/>
          <w:szCs w:val="24"/>
        </w:rPr>
        <w:t>Psalms II</w:t>
      </w:r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51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100</w:t>
      </w:r>
      <w:r w:rsidRPr="00BB757B">
        <w:rPr>
          <w:rFonts w:eastAsia="新細明體" w:cs="新細明體"/>
          <w:szCs w:val="24"/>
        </w:rPr>
        <w:t xml:space="preserve">, AB 17 (Garden City: Doubleday, 1968), </w:t>
      </w:r>
      <w:r w:rsidRPr="00BB757B">
        <w:rPr>
          <w:rFonts w:eastAsia="新細明體" w:cs="新細明體"/>
          <w:color w:val="211E1E"/>
          <w:szCs w:val="24"/>
        </w:rPr>
        <w:t xml:space="preserve">347. </w:t>
      </w:r>
    </w:p>
    <w:p w14:paraId="73407CC5" w14:textId="77777777" w:rsidR="004416E4" w:rsidRPr="00BB757B" w:rsidRDefault="006E7AF3" w:rsidP="004416E4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color w:val="211E1E"/>
          <w:position w:val="12"/>
          <w:sz w:val="16"/>
          <w:szCs w:val="16"/>
        </w:rPr>
        <w:t xml:space="preserve">37 </w:t>
      </w:r>
      <w:r w:rsidRPr="00BB757B">
        <w:rPr>
          <w:rFonts w:eastAsia="新細明體" w:cs="新細明體"/>
          <w:color w:val="211E1E"/>
          <w:szCs w:val="24"/>
        </w:rPr>
        <w:t xml:space="preserve">Dahood, </w:t>
      </w:r>
      <w:r w:rsidRPr="00BB757B">
        <w:rPr>
          <w:rFonts w:eastAsia="新細明體" w:cs="新細明體"/>
          <w:i/>
          <w:color w:val="211E1E"/>
          <w:szCs w:val="24"/>
        </w:rPr>
        <w:t>Psalms II</w:t>
      </w:r>
      <w:r w:rsidRPr="00BB757B">
        <w:rPr>
          <w:rFonts w:eastAsia="新細明體" w:cs="新細明體"/>
          <w:color w:val="211E1E"/>
          <w:szCs w:val="24"/>
        </w:rPr>
        <w:t xml:space="preserve">, </w:t>
      </w:r>
      <w:r w:rsidRPr="00BB757B">
        <w:rPr>
          <w:rFonts w:eastAsia="新細明體" w:cs="新細明體"/>
          <w:i/>
          <w:color w:val="211E1E"/>
          <w:szCs w:val="24"/>
        </w:rPr>
        <w:t>51‒100</w:t>
      </w:r>
      <w:r w:rsidRPr="00BB757B">
        <w:rPr>
          <w:rFonts w:eastAsia="新細明體" w:cs="新細明體"/>
          <w:color w:val="211E1E"/>
          <w:szCs w:val="24"/>
        </w:rPr>
        <w:t>, 351.</w:t>
      </w:r>
    </w:p>
    <w:p w14:paraId="0BFF9871" w14:textId="77777777"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Dahood, Mitchell. </w:t>
      </w:r>
      <w:r w:rsidRPr="00BB757B">
        <w:rPr>
          <w:rFonts w:eastAsia="新細明體" w:cs="新細明體"/>
          <w:i/>
          <w:szCs w:val="24"/>
        </w:rPr>
        <w:t>Psalms I</w:t>
      </w:r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szCs w:val="24"/>
        </w:rPr>
        <w:t xml:space="preserve">. Vol. 1 of Psalms. Anchor Bible 16. Garden City: Doubleday, 1965. </w:t>
      </w:r>
    </w:p>
    <w:p w14:paraId="6787D8BA" w14:textId="77777777"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Dahood, Mitchell. Psalms II, 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100</w:t>
      </w:r>
      <w:r w:rsidRPr="00BB757B">
        <w:rPr>
          <w:rFonts w:eastAsia="新細明體" w:cs="新細明體"/>
          <w:szCs w:val="24"/>
        </w:rPr>
        <w:t xml:space="preserve">. Vol. 2 of Psalms. Anchor Bible 17. Garden City: Doubleday, 1965. </w:t>
      </w:r>
    </w:p>
    <w:p w14:paraId="619241D1" w14:textId="77777777"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27 </w:t>
      </w:r>
      <w:r w:rsidRPr="00BB757B">
        <w:rPr>
          <w:rFonts w:eastAsia="新細明體" w:cs="新細明體" w:hint="eastAsia"/>
          <w:szCs w:val="24"/>
        </w:rPr>
        <w:t>張永信，</w:t>
      </w:r>
      <w:r w:rsidR="00C42E75" w:rsidRPr="00BB757B">
        <w:rPr>
          <w:rFonts w:eastAsia="新細明體" w:cs="新細明體"/>
          <w:szCs w:val="24"/>
        </w:rPr>
        <w:t>《使徒行傳（卷一）》</w:t>
      </w:r>
      <w:r w:rsidRPr="00BB757B">
        <w:rPr>
          <w:rFonts w:eastAsia="新細明體" w:cs="新細明體" w:hint="eastAsia"/>
          <w:szCs w:val="24"/>
        </w:rPr>
        <w:t>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</w:t>
      </w:r>
      <w:proofErr w:type="gramStart"/>
      <w:r w:rsidR="00C42E75" w:rsidRPr="00BB757B">
        <w:rPr>
          <w:rFonts w:eastAsia="新細明體" w:cs="新細明體"/>
          <w:szCs w:val="24"/>
        </w:rPr>
        <w:t>（</w:t>
      </w:r>
      <w:proofErr w:type="gramEnd"/>
      <w:r w:rsidR="00C42E75" w:rsidRPr="00BB757B">
        <w:rPr>
          <w:rFonts w:eastAsia="新細明體" w:cs="新細明體"/>
          <w:szCs w:val="24"/>
        </w:rPr>
        <w:t>香港：天</w:t>
      </w:r>
      <w:r w:rsidRPr="00BB757B">
        <w:rPr>
          <w:rFonts w:eastAsia="新細明體" w:cs="新細明體" w:hint="eastAsia"/>
          <w:szCs w:val="24"/>
        </w:rPr>
        <w:t>道，</w:t>
      </w:r>
      <w:r w:rsidRPr="00BB757B">
        <w:rPr>
          <w:rFonts w:eastAsia="新細明體" w:cs="新細明體"/>
          <w:szCs w:val="24"/>
        </w:rPr>
        <w:t>1999</w:t>
      </w:r>
      <w:proofErr w:type="gramStart"/>
      <w:r w:rsidR="00C42E75" w:rsidRPr="00BB757B">
        <w:rPr>
          <w:rFonts w:eastAsia="新細明體" w:cs="新細明體" w:hint="eastAsia"/>
          <w:szCs w:val="24"/>
        </w:rPr>
        <w:t>）</w:t>
      </w:r>
      <w:proofErr w:type="gramEnd"/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99</w:t>
      </w:r>
      <w:r w:rsidRPr="00BB757B">
        <w:rPr>
          <w:rFonts w:eastAsia="新細明體" w:cs="新細明體" w:hint="eastAsia"/>
          <w:szCs w:val="24"/>
        </w:rPr>
        <w:t>。</w:t>
      </w:r>
    </w:p>
    <w:p w14:paraId="42F3DE7F" w14:textId="77777777" w:rsidR="00C42E75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28 </w:t>
      </w:r>
      <w:r w:rsidRPr="00BB757B">
        <w:rPr>
          <w:rFonts w:eastAsia="新細明體" w:cs="新細明體" w:hint="eastAsia"/>
          <w:szCs w:val="24"/>
        </w:rPr>
        <w:t>張永信，</w:t>
      </w:r>
      <w:r w:rsidR="00C42E75" w:rsidRPr="00BB757B">
        <w:rPr>
          <w:rFonts w:eastAsia="新細明體" w:cs="新細明體"/>
          <w:szCs w:val="24"/>
        </w:rPr>
        <w:t>《使徒行傳（卷一）》</w:t>
      </w:r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101</w:t>
      </w:r>
      <w:r w:rsidRPr="00BB757B">
        <w:rPr>
          <w:rFonts w:eastAsia="新細明體" w:cs="新細明體" w:hint="eastAsia"/>
          <w:szCs w:val="24"/>
        </w:rPr>
        <w:t>。</w:t>
      </w:r>
    </w:p>
    <w:p w14:paraId="20AB735F" w14:textId="77777777"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張永信，</w:t>
      </w:r>
      <w:r w:rsidR="00C42E75" w:rsidRPr="00BB757B">
        <w:rPr>
          <w:rFonts w:eastAsia="新細明體" w:cs="新細明體"/>
          <w:szCs w:val="24"/>
        </w:rPr>
        <w:t>《使徒行傳（卷一）》</w:t>
      </w:r>
      <w:r w:rsidRPr="00BB757B">
        <w:rPr>
          <w:rFonts w:eastAsia="新細明體" w:cs="新細明體" w:hint="eastAsia"/>
          <w:szCs w:val="24"/>
        </w:rPr>
        <w:t>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釋。香港</w:t>
      </w:r>
      <w:r w:rsidR="00C42E75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1999</w:t>
      </w:r>
      <w:r w:rsidRPr="00BB757B">
        <w:rPr>
          <w:rFonts w:eastAsia="新細明體" w:cs="新細明體" w:hint="eastAsia"/>
          <w:szCs w:val="24"/>
        </w:rPr>
        <w:t>。</w:t>
      </w:r>
    </w:p>
    <w:p w14:paraId="6C75D70E" w14:textId="77777777" w:rsidR="006E7AF3" w:rsidRPr="00BB757B" w:rsidRDefault="00E621D1" w:rsidP="00E621D1">
      <w:pPr>
        <w:pStyle w:val="af9"/>
        <w:spacing w:afterLines="50" w:after="200" w:line="360" w:lineRule="auto"/>
        <w:ind w:leftChars="0" w:left="0" w:firstLine="539"/>
        <w:rPr>
          <w:rFonts w:cs="細明體"/>
          <w:b/>
          <w:sz w:val="28"/>
          <w:szCs w:val="28"/>
        </w:rPr>
      </w:pPr>
      <w:r w:rsidRPr="00BB757B">
        <w:rPr>
          <w:rFonts w:cs="細明體" w:hint="eastAsia"/>
          <w:b/>
          <w:sz w:val="28"/>
          <w:szCs w:val="28"/>
        </w:rPr>
        <w:t>（三）</w:t>
      </w:r>
      <w:r w:rsidR="006E7AF3" w:rsidRPr="00BB757B">
        <w:rPr>
          <w:rFonts w:cs="細明體"/>
          <w:b/>
          <w:sz w:val="28"/>
          <w:szCs w:val="28"/>
        </w:rPr>
        <w:t>多卷經文集合</w:t>
      </w:r>
      <w:proofErr w:type="gramStart"/>
      <w:r w:rsidR="006E7AF3" w:rsidRPr="00BB757B">
        <w:rPr>
          <w:rFonts w:cs="細明體"/>
          <w:b/>
          <w:sz w:val="28"/>
          <w:szCs w:val="28"/>
        </w:rPr>
        <w:t>於單冊的</w:t>
      </w:r>
      <w:proofErr w:type="gramEnd"/>
      <w:r w:rsidR="006E7AF3" w:rsidRPr="00BB757B">
        <w:rPr>
          <w:rFonts w:cs="細明體"/>
          <w:b/>
          <w:sz w:val="28"/>
          <w:szCs w:val="28"/>
        </w:rPr>
        <w:t>聖經</w:t>
      </w:r>
      <w:proofErr w:type="gramStart"/>
      <w:r w:rsidR="006E7AF3" w:rsidRPr="00BB757B">
        <w:rPr>
          <w:rFonts w:cs="細明體"/>
          <w:b/>
          <w:sz w:val="28"/>
          <w:szCs w:val="28"/>
        </w:rPr>
        <w:t>註</w:t>
      </w:r>
      <w:proofErr w:type="gramEnd"/>
      <w:r w:rsidR="006E7AF3" w:rsidRPr="00BB757B">
        <w:rPr>
          <w:rFonts w:cs="細明體"/>
          <w:b/>
          <w:sz w:val="28"/>
          <w:szCs w:val="28"/>
        </w:rPr>
        <w:t>釋系列</w:t>
      </w:r>
    </w:p>
    <w:p w14:paraId="7FC8223A" w14:textId="77777777" w:rsidR="006E7AF3" w:rsidRPr="00BB757B" w:rsidRDefault="006E7AF3" w:rsidP="00E621D1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有一些常用的聖經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釋系列，篇幅不似</w:t>
      </w:r>
      <w:r w:rsidRPr="00BB757B">
        <w:rPr>
          <w:rFonts w:eastAsia="新細明體" w:cs="新細明體"/>
          <w:szCs w:val="24"/>
        </w:rPr>
        <w:t>Anchor Bible, Word Biblical Commentary</w:t>
      </w:r>
      <w:r w:rsidRPr="00BB757B">
        <w:rPr>
          <w:rFonts w:eastAsia="新細明體" w:cs="新細明體" w:hint="eastAsia"/>
          <w:szCs w:val="24"/>
        </w:rPr>
        <w:t>之類大部頭的聖經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釋系列，其總篇幅大約十本上下，每冊包含多卷經文，內容包含所有新舊約的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釋。</w:t>
      </w:r>
      <w:r w:rsidRPr="00BB757B">
        <w:rPr>
          <w:rFonts w:eastAsia="新細明體" w:cs="新細明體" w:hint="eastAsia"/>
          <w:szCs w:val="24"/>
        </w:rPr>
        <w:t xml:space="preserve"> </w:t>
      </w:r>
    </w:p>
    <w:p w14:paraId="3BD60BDF" w14:textId="77777777"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 </w:t>
      </w:r>
      <w:r w:rsidRPr="00BB757B">
        <w:rPr>
          <w:rFonts w:eastAsia="新細明體" w:cs="新細明體"/>
          <w:szCs w:val="24"/>
        </w:rPr>
        <w:t xml:space="preserve">Patrick D. Miller, </w:t>
      </w:r>
      <w:r w:rsidRPr="00BB757B">
        <w:rPr>
          <w:rFonts w:eastAsia="新細明體" w:cs="新細明體"/>
          <w:i/>
          <w:szCs w:val="24"/>
        </w:rPr>
        <w:t>NIB</w:t>
      </w:r>
      <w:r w:rsidRPr="00BB757B">
        <w:rPr>
          <w:rFonts w:eastAsia="新細明體" w:cs="新細明體"/>
          <w:szCs w:val="24"/>
        </w:rPr>
        <w:t xml:space="preserve"> 6:577. </w:t>
      </w:r>
    </w:p>
    <w:p w14:paraId="1D924D25" w14:textId="77777777"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Miller, Patrick D. “The Book of Jeremiah: Introduction, Commentary, and Reflections.” Pages 553–926 in </w:t>
      </w:r>
      <w:r w:rsidRPr="00BB757B">
        <w:rPr>
          <w:rFonts w:eastAsia="新細明體" w:cs="新細明體"/>
          <w:i/>
          <w:szCs w:val="24"/>
        </w:rPr>
        <w:t>Introduction to Prophetic Literature, Isaiah, Jeremiah, Baruch, Letter of Jeremiah, Lamentations, Ezekiel</w:t>
      </w:r>
      <w:r w:rsidRPr="00BB757B">
        <w:rPr>
          <w:rFonts w:eastAsia="新細明體" w:cs="新細明體"/>
          <w:szCs w:val="24"/>
        </w:rPr>
        <w:t xml:space="preserve">. Vol. 6 of New </w:t>
      </w:r>
      <w:r w:rsidRPr="00BB757B">
        <w:rPr>
          <w:rFonts w:eastAsia="新細明體" w:cs="新細明體"/>
          <w:szCs w:val="24"/>
        </w:rPr>
        <w:lastRenderedPageBreak/>
        <w:t xml:space="preserve">Interpreter’s Bible. Edited by Leander E. Keck. 12 vols. Nashville: Abingdon, 2001. </w:t>
      </w:r>
    </w:p>
    <w:p w14:paraId="10A643D5" w14:textId="77777777" w:rsidR="006E7AF3" w:rsidRPr="00BB757B" w:rsidRDefault="00151D62" w:rsidP="00151D62">
      <w:pPr>
        <w:pStyle w:val="af9"/>
        <w:spacing w:afterLines="50" w:after="200" w:line="360" w:lineRule="auto"/>
        <w:ind w:leftChars="0" w:left="0" w:firstLine="539"/>
        <w:rPr>
          <w:rFonts w:cs="細明體"/>
          <w:b/>
          <w:sz w:val="28"/>
          <w:szCs w:val="28"/>
        </w:rPr>
      </w:pPr>
      <w:r w:rsidRPr="00BB757B">
        <w:rPr>
          <w:rFonts w:cs="細明體" w:hint="eastAsia"/>
          <w:b/>
          <w:sz w:val="28"/>
          <w:szCs w:val="28"/>
        </w:rPr>
        <w:t>（四）</w:t>
      </w:r>
      <w:proofErr w:type="gramStart"/>
      <w:r w:rsidR="006E7AF3" w:rsidRPr="00BB757B">
        <w:rPr>
          <w:rFonts w:cs="細明體"/>
          <w:b/>
          <w:sz w:val="28"/>
          <w:szCs w:val="28"/>
        </w:rPr>
        <w:t>單冊的</w:t>
      </w:r>
      <w:proofErr w:type="gramEnd"/>
      <w:r w:rsidR="006E7AF3" w:rsidRPr="00BB757B">
        <w:rPr>
          <w:rFonts w:cs="細明體"/>
          <w:b/>
          <w:sz w:val="28"/>
          <w:szCs w:val="28"/>
        </w:rPr>
        <w:t>聖經</w:t>
      </w:r>
      <w:proofErr w:type="gramStart"/>
      <w:r w:rsidR="006E7AF3" w:rsidRPr="00BB757B">
        <w:rPr>
          <w:rFonts w:cs="細明體"/>
          <w:b/>
          <w:sz w:val="28"/>
          <w:szCs w:val="28"/>
        </w:rPr>
        <w:t>註</w:t>
      </w:r>
      <w:proofErr w:type="gramEnd"/>
      <w:r w:rsidR="006E7AF3" w:rsidRPr="00BB757B">
        <w:rPr>
          <w:rFonts w:cs="細明體"/>
          <w:b/>
          <w:sz w:val="28"/>
          <w:szCs w:val="28"/>
        </w:rPr>
        <w:t>釋</w:t>
      </w:r>
    </w:p>
    <w:p w14:paraId="55850F7B" w14:textId="77777777"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有一些</w:t>
      </w:r>
      <w:proofErr w:type="gramStart"/>
      <w:r w:rsidRPr="00BB757B">
        <w:rPr>
          <w:rFonts w:eastAsia="新細明體" w:cs="新細明體" w:hint="eastAsia"/>
          <w:szCs w:val="24"/>
        </w:rPr>
        <w:t>單冊聖經註</w:t>
      </w:r>
      <w:proofErr w:type="gramEnd"/>
      <w:r w:rsidRPr="00BB757B">
        <w:rPr>
          <w:rFonts w:eastAsia="新細明體" w:cs="新細明體" w:hint="eastAsia"/>
          <w:szCs w:val="24"/>
        </w:rPr>
        <w:t>釋內容包含全部新舊約。可能由一位作者所著作，此時就按照單一</w:t>
      </w:r>
      <w:proofErr w:type="gramStart"/>
      <w:r w:rsidRPr="00BB757B">
        <w:rPr>
          <w:rFonts w:eastAsia="新細明體" w:cs="新細明體" w:hint="eastAsia"/>
          <w:szCs w:val="24"/>
        </w:rPr>
        <w:t>作者單冊書籍</w:t>
      </w:r>
      <w:proofErr w:type="gramEnd"/>
      <w:r w:rsidRPr="00BB757B">
        <w:rPr>
          <w:rFonts w:eastAsia="新細明體" w:cs="新細明體" w:hint="eastAsia"/>
          <w:szCs w:val="24"/>
        </w:rPr>
        <w:t>的格式著錄。也有可能是由多位作者寫作，此時將你所引用的部分，視為該為</w:t>
      </w:r>
      <w:r w:rsidR="00C42E75" w:rsidRPr="00BB757B">
        <w:rPr>
          <w:rFonts w:eastAsia="新細明體" w:cs="新細明體"/>
          <w:szCs w:val="24"/>
        </w:rPr>
        <w:t>作者的文章。（以下的例子是多位作者</w:t>
      </w:r>
      <w:proofErr w:type="gramStart"/>
      <w:r w:rsidR="00C42E75" w:rsidRPr="00BB757B">
        <w:rPr>
          <w:rFonts w:eastAsia="新細明體" w:cs="新細明體"/>
          <w:szCs w:val="24"/>
        </w:rPr>
        <w:t>所著</w:t>
      </w:r>
      <w:proofErr w:type="gramEnd"/>
      <w:r w:rsidR="00C42E75" w:rsidRPr="00BB757B">
        <w:rPr>
          <w:rFonts w:eastAsia="新細明體" w:cs="新細明體"/>
          <w:szCs w:val="24"/>
        </w:rPr>
        <w:t>的）</w:t>
      </w:r>
    </w:p>
    <w:p w14:paraId="6CAFB800" w14:textId="77777777"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5 </w:t>
      </w:r>
      <w:r w:rsidRPr="00BB757B">
        <w:rPr>
          <w:rFonts w:eastAsia="新細明體" w:cs="新細明體"/>
          <w:szCs w:val="24"/>
        </w:rPr>
        <w:t xml:space="preserve">Jack G. Partain, “Numbers,” in </w:t>
      </w:r>
      <w:r w:rsidRPr="00BB757B">
        <w:rPr>
          <w:rFonts w:eastAsia="新細明體" w:cs="新細明體"/>
          <w:i/>
          <w:szCs w:val="24"/>
        </w:rPr>
        <w:t>Mercer Commentary on the Bible</w:t>
      </w:r>
      <w:r w:rsidRPr="00BB757B">
        <w:rPr>
          <w:rFonts w:eastAsia="新細明體" w:cs="新細明體"/>
          <w:szCs w:val="24"/>
        </w:rPr>
        <w:t xml:space="preserve">, ed. Watson </w:t>
      </w:r>
      <w:r w:rsidRPr="00BB757B">
        <w:rPr>
          <w:rFonts w:eastAsia="新細明體" w:cs="新細明體"/>
          <w:color w:val="211E1E"/>
          <w:szCs w:val="24"/>
        </w:rPr>
        <w:t>E. Mills et al. (Macon, GA: Mercer University Press, 1995), 177.</w:t>
      </w:r>
    </w:p>
    <w:p w14:paraId="2C32BB6E" w14:textId="77777777" w:rsidR="00C42E75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8 </w:t>
      </w:r>
      <w:r w:rsidR="00C42E75" w:rsidRPr="00BB757B">
        <w:rPr>
          <w:rFonts w:eastAsia="新細明體" w:cs="新細明體"/>
          <w:szCs w:val="24"/>
        </w:rPr>
        <w:t>Partain, “Numbers,” 178.</w:t>
      </w:r>
    </w:p>
    <w:p w14:paraId="314D464D" w14:textId="77777777"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Partain, Jack G. “Numbers.” Pages 175‒79 in </w:t>
      </w:r>
      <w:r w:rsidRPr="00BB757B">
        <w:rPr>
          <w:rFonts w:eastAsia="新細明體" w:cs="新細明體"/>
          <w:i/>
          <w:szCs w:val="24"/>
        </w:rPr>
        <w:t>Mercer Commentary on the Bible</w:t>
      </w:r>
      <w:r w:rsidRPr="00BB757B">
        <w:rPr>
          <w:rFonts w:eastAsia="新細明體" w:cs="新細明體"/>
          <w:szCs w:val="24"/>
        </w:rPr>
        <w:t xml:space="preserve">. </w:t>
      </w:r>
      <w:r w:rsidRPr="00BB757B">
        <w:rPr>
          <w:rFonts w:eastAsia="新細明體" w:cs="新細明體"/>
          <w:color w:val="211E1E"/>
          <w:szCs w:val="24"/>
        </w:rPr>
        <w:t xml:space="preserve">Edited by Watson E. Mills et al. Macon, GA: Mercer University Press, 1995. </w:t>
      </w:r>
    </w:p>
    <w:p w14:paraId="7C8EBB8E" w14:textId="77777777" w:rsidR="00BD1752" w:rsidRPr="00BB757B" w:rsidRDefault="00BB757B" w:rsidP="00BB757B">
      <w:pPr>
        <w:pStyle w:val="af9"/>
        <w:spacing w:afterLines="50" w:after="200" w:line="360" w:lineRule="auto"/>
        <w:ind w:leftChars="0" w:left="0" w:firstLine="539"/>
        <w:rPr>
          <w:rFonts w:cs="細明體"/>
          <w:b/>
          <w:sz w:val="28"/>
          <w:szCs w:val="28"/>
        </w:rPr>
      </w:pPr>
      <w:r w:rsidRPr="00BB757B">
        <w:rPr>
          <w:rFonts w:cs="細明體" w:hint="eastAsia"/>
          <w:b/>
          <w:sz w:val="28"/>
          <w:szCs w:val="28"/>
        </w:rPr>
        <w:t>（五）</w:t>
      </w:r>
      <w:proofErr w:type="gramStart"/>
      <w:r w:rsidR="006E7AF3" w:rsidRPr="00BB757B">
        <w:rPr>
          <w:rFonts w:cs="細明體"/>
          <w:b/>
          <w:sz w:val="28"/>
          <w:szCs w:val="28"/>
        </w:rPr>
        <w:t>研</w:t>
      </w:r>
      <w:proofErr w:type="gramEnd"/>
      <w:r w:rsidR="006E7AF3" w:rsidRPr="00BB757B">
        <w:rPr>
          <w:rFonts w:cs="細明體"/>
          <w:b/>
          <w:sz w:val="28"/>
          <w:szCs w:val="28"/>
        </w:rPr>
        <w:t>讀本聖經</w:t>
      </w:r>
      <w:r w:rsidR="00C42E75" w:rsidRPr="00BB757B">
        <w:rPr>
          <w:rFonts w:cs="細明體" w:hint="eastAsia"/>
          <w:b/>
          <w:sz w:val="28"/>
          <w:szCs w:val="28"/>
        </w:rPr>
        <w:t>（</w:t>
      </w:r>
      <w:r w:rsidR="006E7AF3" w:rsidRPr="00BB757B">
        <w:rPr>
          <w:rFonts w:cs="細明體"/>
          <w:b/>
          <w:sz w:val="28"/>
          <w:szCs w:val="28"/>
        </w:rPr>
        <w:t>Study Bible</w:t>
      </w:r>
      <w:r w:rsidR="00C42E75" w:rsidRPr="00BB757B">
        <w:rPr>
          <w:rFonts w:cs="細明體" w:hint="eastAsia"/>
          <w:b/>
          <w:sz w:val="28"/>
          <w:szCs w:val="28"/>
        </w:rPr>
        <w:t>）</w:t>
      </w:r>
    </w:p>
    <w:p w14:paraId="0ABE30A6" w14:textId="77777777"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</w:t>
      </w:r>
      <w:proofErr w:type="gramStart"/>
      <w:r w:rsidRPr="00BB757B">
        <w:rPr>
          <w:rFonts w:eastAsia="新細明體" w:cs="新細明體" w:hint="eastAsia"/>
          <w:szCs w:val="24"/>
        </w:rPr>
        <w:t>研</w:t>
      </w:r>
      <w:proofErr w:type="gramEnd"/>
      <w:r w:rsidRPr="00BB757B">
        <w:rPr>
          <w:rFonts w:eastAsia="新細明體" w:cs="新細明體" w:hint="eastAsia"/>
          <w:szCs w:val="24"/>
        </w:rPr>
        <w:t>讀本聖經」</w:t>
      </w:r>
      <w:r w:rsidR="00BD1752" w:rsidRPr="00BB757B">
        <w:rPr>
          <w:rFonts w:eastAsia="新細明體" w:cs="新細明體" w:hint="eastAsia"/>
          <w:szCs w:val="24"/>
        </w:rPr>
        <w:t>（</w:t>
      </w:r>
      <w:r w:rsidRPr="00BB757B">
        <w:rPr>
          <w:rFonts w:eastAsia="新細明體" w:cs="新細明體"/>
          <w:szCs w:val="24"/>
        </w:rPr>
        <w:t>Study Bible</w:t>
      </w:r>
      <w:r w:rsidR="00BD1752" w:rsidRPr="00BB757B">
        <w:rPr>
          <w:rFonts w:eastAsia="新細明體" w:cs="新細明體" w:hint="eastAsia"/>
          <w:szCs w:val="24"/>
        </w:rPr>
        <w:t>）</w:t>
      </w:r>
      <w:r w:rsidRPr="00BB757B">
        <w:rPr>
          <w:rFonts w:eastAsia="新細明體" w:cs="新細明體" w:hint="eastAsia"/>
          <w:szCs w:val="24"/>
        </w:rPr>
        <w:t>中的註解、說明、短文，並非經文中的</w:t>
      </w:r>
      <w:proofErr w:type="gramStart"/>
      <w:r w:rsidRPr="00BB757B">
        <w:rPr>
          <w:rFonts w:eastAsia="新細明體" w:cs="新細明體" w:hint="eastAsia"/>
          <w:szCs w:val="24"/>
        </w:rPr>
        <w:t>一</w:t>
      </w:r>
      <w:proofErr w:type="gramEnd"/>
      <w:r w:rsidRPr="00BB757B">
        <w:rPr>
          <w:rFonts w:eastAsia="新細明體" w:cs="新細明體" w:hint="eastAsia"/>
          <w:szCs w:val="24"/>
        </w:rPr>
        <w:t>部份，其引用方式如下</w:t>
      </w:r>
      <w:r w:rsidR="00BD1752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 xml:space="preserve"> </w:t>
      </w:r>
    </w:p>
    <w:p w14:paraId="3D5CFFBC" w14:textId="77777777" w:rsidR="006E7AF3" w:rsidRPr="00BB757B" w:rsidRDefault="006E7AF3" w:rsidP="00BD1752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3 </w:t>
      </w:r>
      <w:r w:rsidRPr="00BB757B">
        <w:rPr>
          <w:rFonts w:eastAsia="新細明體" w:cs="新細明體"/>
          <w:szCs w:val="24"/>
        </w:rPr>
        <w:t>Sophie Laws, “The Letter of James” in</w:t>
      </w:r>
      <w:r w:rsidRPr="00BB757B">
        <w:rPr>
          <w:rFonts w:eastAsia="新細明體" w:cs="新細明體"/>
          <w:i/>
          <w:szCs w:val="24"/>
        </w:rPr>
        <w:t xml:space="preserve"> The HarperCollins Study Bible: New Revised Standard Version, with the Apocryphal/Deuterocanonical Books</w:t>
      </w:r>
      <w:r w:rsidRPr="00BB757B">
        <w:rPr>
          <w:rFonts w:eastAsia="新細明體" w:cs="新細明體"/>
          <w:szCs w:val="24"/>
        </w:rPr>
        <w:t xml:space="preserve"> (eds. Wayne A. Meeks et al.; New York: HarperCollins, 1993), 2270. </w:t>
      </w:r>
    </w:p>
    <w:p w14:paraId="33CBA850" w14:textId="77777777" w:rsidR="006E7AF3" w:rsidRPr="00BB757B" w:rsidRDefault="006E7AF3" w:rsidP="00BD1752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5 </w:t>
      </w:r>
      <w:r w:rsidRPr="00BB757B">
        <w:rPr>
          <w:rFonts w:eastAsia="新細明體" w:cs="新細明體"/>
          <w:szCs w:val="24"/>
        </w:rPr>
        <w:t xml:space="preserve">Laws, “James,” 2270. </w:t>
      </w:r>
    </w:p>
    <w:p w14:paraId="2704D6D0" w14:textId="77777777" w:rsidR="006E7AF3" w:rsidRPr="00BB757B" w:rsidRDefault="006E7AF3" w:rsidP="00BD1752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Laws, Sophie. “The Letter of James.” Pages 2269‒70 in </w:t>
      </w:r>
      <w:r w:rsidRPr="00BB757B">
        <w:rPr>
          <w:rFonts w:eastAsia="新細明體" w:cs="新細明體"/>
          <w:i/>
          <w:szCs w:val="24"/>
        </w:rPr>
        <w:t>The HarperCollins Study Bible: New Revised Standard Version, with the Apocryphal/Deuterocanonical Books</w:t>
      </w:r>
      <w:r w:rsidRPr="00BB757B">
        <w:rPr>
          <w:rFonts w:eastAsia="新細明體" w:cs="新細明體"/>
          <w:szCs w:val="24"/>
        </w:rPr>
        <w:t xml:space="preserve">. Edited by Wayne A. Meeks et al. New York: HarperCollins, 1993. </w:t>
      </w:r>
    </w:p>
    <w:p w14:paraId="7FB1A38E" w14:textId="77777777" w:rsidR="007A1393" w:rsidRPr="00BB757B" w:rsidRDefault="006E7AF3" w:rsidP="002C3121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</w:pPr>
      <w:r w:rsidRPr="00BB757B">
        <w:rPr>
          <w:rFonts w:eastAsia="新細明體" w:cs="新細明體" w:hint="eastAsia"/>
          <w:szCs w:val="24"/>
        </w:rPr>
        <w:t>在本例子中，</w:t>
      </w:r>
      <w:r w:rsidRPr="00BB757B">
        <w:rPr>
          <w:rFonts w:eastAsia="新細明體" w:cs="新細明體"/>
          <w:szCs w:val="24"/>
        </w:rPr>
        <w:t xml:space="preserve">Wayne A. Meeks </w:t>
      </w:r>
      <w:r w:rsidRPr="00BB757B">
        <w:rPr>
          <w:rFonts w:eastAsia="新細明體" w:cs="新細明體" w:hint="eastAsia"/>
          <w:szCs w:val="24"/>
        </w:rPr>
        <w:t>是編輯群的代表，而不是總編輯。因此在書目中不可能也不需要逐一著錄，因此在書目中依然在編輯者後面加上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et al.</w:t>
      </w:r>
      <w:r w:rsidR="002C3121" w:rsidRPr="00BB757B">
        <w:rPr>
          <w:noProof/>
        </w:rPr>
        <w:t xml:space="preserve"> </w:t>
      </w:r>
      <w:r w:rsidR="00774A8B" w:rsidRPr="00BB757B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A8D4CA" wp14:editId="4FF7F97C">
                <wp:simplePos x="0" y="0"/>
                <wp:positionH relativeFrom="column">
                  <wp:posOffset>4638675</wp:posOffset>
                </wp:positionH>
                <wp:positionV relativeFrom="paragraph">
                  <wp:posOffset>2208530</wp:posOffset>
                </wp:positionV>
                <wp:extent cx="685800" cy="4230370"/>
                <wp:effectExtent l="0" t="0" r="0" b="0"/>
                <wp:wrapNone/>
                <wp:docPr id="5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5800" cy="4230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9B430B" w14:textId="77777777" w:rsidR="00EB08F9" w:rsidRPr="00701516" w:rsidRDefault="00EB08F9" w:rsidP="00EE0739">
                            <w:pPr>
                              <w:widowControl/>
                              <w:autoSpaceDE w:val="0"/>
                              <w:autoSpaceDN w:val="0"/>
                              <w:spacing w:after="240" w:line="60" w:lineRule="auto"/>
                              <w:contextualSpacing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8D4CA" id="Text Box 15" o:spid="_x0000_s1060" type="#_x0000_t202" style="position:absolute;left:0;text-align:left;margin-left:365.25pt;margin-top:173.9pt;width:54pt;height:333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" stroked="f">
                <v:fill opacity="0"/>
                <v:path arrowok="t"/>
                <v:textbox style="layout-flow:vertical-ideographic">
                  <w:txbxContent>
                    <w:p w14:paraId="359B430B" w14:textId="77777777" w:rsidR="00EB08F9" w:rsidRPr="00701516" w:rsidRDefault="00EB08F9" w:rsidP="00EE0739">
                      <w:pPr>
                        <w:widowControl/>
                        <w:autoSpaceDE w:val="0"/>
                        <w:autoSpaceDN w:val="0"/>
                        <w:spacing w:after="240" w:line="60" w:lineRule="auto"/>
                        <w:contextualSpacing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A1393" w:rsidRPr="00BB757B" w:rsidSect="00EE0739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3B2C9" w14:textId="77777777" w:rsidR="000B261B" w:rsidRDefault="000B261B" w:rsidP="00C37364">
      <w:pPr>
        <w:spacing w:line="240" w:lineRule="auto"/>
      </w:pPr>
      <w:r>
        <w:separator/>
      </w:r>
    </w:p>
  </w:endnote>
  <w:endnote w:type="continuationSeparator" w:id="0">
    <w:p w14:paraId="3A821CE0" w14:textId="77777777" w:rsidR="000B261B" w:rsidRDefault="000B261B" w:rsidP="00C373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Apple LiGothic Medium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BiauKai">
    <w:altName w:val="微軟正黑體"/>
    <w:charset w:val="88"/>
    <w:family w:val="auto"/>
    <w:pitch w:val="variable"/>
    <w:sig w:usb0="00000001" w:usb1="08080000" w:usb2="00000010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58E35" w14:textId="77777777" w:rsidR="00EB08F9" w:rsidRDefault="00EB08F9" w:rsidP="00EE073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141D3C28" w14:textId="77777777" w:rsidR="00EB08F9" w:rsidRDefault="00EB08F9">
    <w:pPr>
      <w:ind w:right="360"/>
    </w:pPr>
  </w:p>
  <w:p w14:paraId="40998726" w14:textId="77777777" w:rsidR="00EB08F9" w:rsidRDefault="00EB08F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C6D1A" w14:textId="77777777" w:rsidR="00EB08F9" w:rsidRDefault="00EB08F9" w:rsidP="00376BC0">
    <w:pPr>
      <w:pStyle w:val="a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-471601717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393D9F80" w14:textId="77777777" w:rsidR="002769E2" w:rsidRDefault="002769E2" w:rsidP="00B04E68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i</w:t>
        </w:r>
        <w:r>
          <w:rPr>
            <w:rStyle w:val="ac"/>
          </w:rPr>
          <w:fldChar w:fldCharType="end"/>
        </w:r>
      </w:p>
    </w:sdtContent>
  </w:sdt>
  <w:p w14:paraId="0C1CB730" w14:textId="77777777" w:rsidR="00EB08F9" w:rsidRDefault="00EB08F9">
    <w:pPr>
      <w:pStyle w:val="a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EAA31" w14:textId="77777777" w:rsidR="00EB08F9" w:rsidRDefault="00EB08F9" w:rsidP="00376BC0">
    <w:pPr>
      <w:framePr w:wrap="none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7614003A" w14:textId="77777777" w:rsidR="00EB08F9" w:rsidRDefault="00EB08F9">
    <w:pPr>
      <w:ind w:right="360"/>
    </w:pPr>
  </w:p>
  <w:p w14:paraId="78599685" w14:textId="77777777" w:rsidR="00EB08F9" w:rsidRDefault="00EB08F9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F7FAF" w14:textId="77777777" w:rsidR="00EB08F9" w:rsidRDefault="00EB08F9">
    <w:pPr>
      <w:pStyle w:val="aa"/>
      <w:jc w:val="center"/>
    </w:pPr>
  </w:p>
  <w:p w14:paraId="6A423D3B" w14:textId="77777777" w:rsidR="00EB08F9" w:rsidRDefault="00EB08F9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-882403490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041B2C28" w14:textId="77777777" w:rsidR="00EB08F9" w:rsidRDefault="00EB08F9" w:rsidP="00EB08F9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i</w:t>
        </w:r>
        <w:r>
          <w:rPr>
            <w:rStyle w:val="ac"/>
          </w:rPr>
          <w:fldChar w:fldCharType="end"/>
        </w:r>
      </w:p>
    </w:sdtContent>
  </w:sdt>
  <w:p w14:paraId="21799E20" w14:textId="77777777" w:rsidR="00EB08F9" w:rsidRDefault="00EB08F9" w:rsidP="00376BC0">
    <w:pPr>
      <w:pStyle w:val="a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3F59F" w14:textId="77777777" w:rsidR="002769E2" w:rsidRDefault="002769E2">
    <w:pPr>
      <w:pStyle w:val="aa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1216554056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5DBBD21A" w14:textId="77777777" w:rsidR="002769E2" w:rsidRDefault="002769E2" w:rsidP="00B04E68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i</w:t>
        </w:r>
        <w:r>
          <w:rPr>
            <w:rStyle w:val="ac"/>
          </w:rPr>
          <w:fldChar w:fldCharType="end"/>
        </w:r>
      </w:p>
    </w:sdtContent>
  </w:sdt>
  <w:p w14:paraId="09781CB2" w14:textId="77777777" w:rsidR="002769E2" w:rsidRDefault="002769E2">
    <w:pPr>
      <w:pStyle w:val="a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986825287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4FA2DDDF" w14:textId="77777777" w:rsidR="00EB08F9" w:rsidRDefault="00EB08F9" w:rsidP="00AE5CBA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18</w:t>
        </w:r>
        <w:r>
          <w:rPr>
            <w:rStyle w:val="ac"/>
          </w:rPr>
          <w:fldChar w:fldCharType="end"/>
        </w:r>
      </w:p>
    </w:sdtContent>
  </w:sdt>
  <w:p w14:paraId="3626968B" w14:textId="77777777" w:rsidR="00EB08F9" w:rsidRDefault="00EB08F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BE487" w14:textId="77777777" w:rsidR="000B261B" w:rsidRDefault="000B261B" w:rsidP="00C37364">
      <w:pPr>
        <w:spacing w:line="240" w:lineRule="auto"/>
      </w:pPr>
      <w:r>
        <w:separator/>
      </w:r>
    </w:p>
  </w:footnote>
  <w:footnote w:type="continuationSeparator" w:id="0">
    <w:p w14:paraId="2FC066B4" w14:textId="77777777" w:rsidR="000B261B" w:rsidRDefault="000B261B" w:rsidP="00C37364">
      <w:pPr>
        <w:spacing w:line="240" w:lineRule="auto"/>
      </w:pPr>
      <w:r>
        <w:continuationSeparator/>
      </w:r>
    </w:p>
  </w:footnote>
  <w:footnote w:id="1">
    <w:p w14:paraId="2502A862" w14:textId="77777777" w:rsidR="00EB08F9" w:rsidRDefault="00EB08F9">
      <w:pPr>
        <w:pStyle w:val="afa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正式論文無須撰寫前言，於此之前言為讓幫助使用者更多瞭解</w:t>
      </w:r>
      <w:r>
        <w:rPr>
          <w:rFonts w:hint="eastAsia"/>
        </w:rPr>
        <w:t>APA</w:t>
      </w:r>
      <w:r>
        <w:rPr>
          <w:rFonts w:hint="eastAsia"/>
        </w:rPr>
        <w:t>格式。</w:t>
      </w:r>
    </w:p>
  </w:footnote>
  <w:footnote w:id="2">
    <w:p w14:paraId="720275F0" w14:textId="77777777" w:rsidR="00EB08F9" w:rsidRDefault="00EB08F9" w:rsidP="00B84806">
      <w:pPr>
        <w:pStyle w:val="Web"/>
      </w:pPr>
      <w:r>
        <w:rPr>
          <w:rStyle w:val="afc"/>
        </w:rPr>
        <w:footnoteRef/>
      </w:r>
      <w:r>
        <w:t xml:space="preserve"> </w:t>
      </w:r>
      <w:r>
        <w:rPr>
          <w:rFonts w:ascii="TimesNewRomanPSMT" w:hAnsi="TimesNewRomanPSMT" w:cs="TimesNewRomanPSMT"/>
        </w:rPr>
        <w:t xml:space="preserve">American Psychological Association. (2009). </w:t>
      </w:r>
      <w:r>
        <w:rPr>
          <w:rFonts w:ascii="TimesNewRomanPS" w:hAnsi="TimesNewRomanPS"/>
          <w:i/>
          <w:iCs/>
        </w:rPr>
        <w:t xml:space="preserve">Publication manual of the American Psychological Association </w:t>
      </w:r>
      <w:r>
        <w:rPr>
          <w:rFonts w:ascii="TimesNewRomanPSMT" w:hAnsi="TimesNewRomanPSMT" w:cs="TimesNewRomanPSMT"/>
        </w:rPr>
        <w:t xml:space="preserve">(6th ed.). Washington, DC: Author. </w:t>
      </w:r>
    </w:p>
  </w:footnote>
  <w:footnote w:id="3">
    <w:p w14:paraId="63737D2F" w14:textId="77777777" w:rsidR="00EB08F9" w:rsidRDefault="00EB08F9">
      <w:pPr>
        <w:pStyle w:val="afa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一律</w:t>
      </w:r>
      <w:r>
        <w:t>Last name</w:t>
      </w:r>
      <w:r>
        <w:rPr>
          <w:rFonts w:hint="eastAsia"/>
        </w:rPr>
        <w:t>罝於最前面。</w:t>
      </w:r>
    </w:p>
  </w:footnote>
  <w:footnote w:id="4">
    <w:p w14:paraId="60965DCC" w14:textId="77777777" w:rsidR="00EB08F9" w:rsidRDefault="00EB08F9" w:rsidP="007035A0">
      <w:pPr>
        <w:pStyle w:val="Web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數位辨識碼</w:t>
      </w:r>
      <w:r>
        <w:rPr>
          <w:rFonts w:ascii="TimesNewRomanPSMT" w:hAnsi="TimesNewRomanPSMT" w:hint="eastAsia"/>
        </w:rPr>
        <w:t>（</w:t>
      </w:r>
      <w:r>
        <w:rPr>
          <w:rFonts w:ascii="TimesNewRomanPSMT" w:hAnsi="TimesNewRomanPSMT"/>
        </w:rPr>
        <w:t>digital object identifier, DOI</w:t>
      </w:r>
      <w:r>
        <w:rPr>
          <w:rFonts w:hint="eastAsia"/>
        </w:rPr>
        <w:t>）的標註，若該筆文獻具有數位辨識碼，必須在最後將數位辨識碼標出，數位辨識碼後面不加句點。</w:t>
      </w:r>
    </w:p>
    <w:p w14:paraId="03994044" w14:textId="77777777" w:rsidR="00EB08F9" w:rsidRPr="007035A0" w:rsidRDefault="00EB08F9">
      <w:pPr>
        <w:pStyle w:val="afa"/>
      </w:pPr>
    </w:p>
  </w:footnote>
  <w:footnote w:id="5">
    <w:p w14:paraId="29432C6C" w14:textId="77777777" w:rsidR="00EB08F9" w:rsidRPr="00CA1F12" w:rsidRDefault="00EB08F9" w:rsidP="00CA1F12">
      <w:pPr>
        <w:pStyle w:val="afa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放置於附錄的內容，</w:t>
      </w:r>
      <w:r w:rsidRPr="00CA1F12">
        <w:rPr>
          <w:rFonts w:hint="eastAsia"/>
        </w:rPr>
        <w:t>舉凡補充論文供讀者所知的相關文件，</w:t>
      </w:r>
      <w:r w:rsidRPr="00CA1F12">
        <w:t>例如：訪談大綱、受訪者</w:t>
      </w:r>
      <w:r w:rsidRPr="00CA1F12">
        <w:rPr>
          <w:rFonts w:hint="eastAsia"/>
        </w:rPr>
        <w:t>知後</w:t>
      </w:r>
      <w:r w:rsidRPr="00CA1F12">
        <w:t>同意書等。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F4B0A" w14:textId="77777777" w:rsidR="00EB08F9" w:rsidRDefault="00EB08F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170EA463" w14:textId="77777777" w:rsidR="00EB08F9" w:rsidRDefault="00EB08F9">
    <w:pPr>
      <w:ind w:right="360"/>
    </w:pPr>
  </w:p>
  <w:p w14:paraId="27C53711" w14:textId="77777777" w:rsidR="00EB08F9" w:rsidRDefault="00EB08F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B2A99" w14:textId="77777777" w:rsidR="00EB08F9" w:rsidRDefault="00EB08F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471DE5C1" w14:textId="77777777" w:rsidR="00EB08F9" w:rsidRDefault="00EB08F9">
    <w:pPr>
      <w:ind w:right="360"/>
    </w:pPr>
  </w:p>
  <w:p w14:paraId="61040377" w14:textId="77777777" w:rsidR="00EB08F9" w:rsidRDefault="00EB08F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25A8E"/>
    <w:multiLevelType w:val="hybridMultilevel"/>
    <w:tmpl w:val="E76E2E6E"/>
    <w:lvl w:ilvl="0" w:tplc="B8A08B18">
      <w:start w:val="1"/>
      <w:numFmt w:val="taiwaneseCountingThousand"/>
      <w:lvlText w:val="%1、"/>
      <w:lvlJc w:val="left"/>
      <w:pPr>
        <w:ind w:left="480" w:hanging="480"/>
      </w:pPr>
      <w:rPr>
        <w:rFonts w:asciiTheme="minorEastAsia" w:eastAsiaTheme="minorEastAsia" w:hAnsiTheme="minor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A75CC1"/>
    <w:multiLevelType w:val="multilevel"/>
    <w:tmpl w:val="749CFF22"/>
    <w:lvl w:ilvl="0">
      <w:start w:val="1"/>
      <w:numFmt w:val="upperLetter"/>
      <w:lvlText w:val="%1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082351D9"/>
    <w:multiLevelType w:val="hybridMultilevel"/>
    <w:tmpl w:val="E3A4C6B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445451"/>
    <w:multiLevelType w:val="hybridMultilevel"/>
    <w:tmpl w:val="45F897C0"/>
    <w:lvl w:ilvl="0" w:tplc="5E6CF26A">
      <w:start w:val="1"/>
      <w:numFmt w:val="upperLetter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FE632E"/>
    <w:multiLevelType w:val="hybridMultilevel"/>
    <w:tmpl w:val="2B4E9552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7569F8"/>
    <w:multiLevelType w:val="hybridMultilevel"/>
    <w:tmpl w:val="43E2BC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22966EB"/>
    <w:multiLevelType w:val="hybridMultilevel"/>
    <w:tmpl w:val="3474A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B4603C"/>
    <w:multiLevelType w:val="hybridMultilevel"/>
    <w:tmpl w:val="5646191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713A70"/>
    <w:multiLevelType w:val="hybridMultilevel"/>
    <w:tmpl w:val="5C64DA1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E52330"/>
    <w:multiLevelType w:val="hybridMultilevel"/>
    <w:tmpl w:val="54BAD5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E4580E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11" w15:restartNumberingAfterBreak="0">
    <w:nsid w:val="25294252"/>
    <w:multiLevelType w:val="hybridMultilevel"/>
    <w:tmpl w:val="BC6CF298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E54C7C"/>
    <w:multiLevelType w:val="hybridMultilevel"/>
    <w:tmpl w:val="7FA8DE3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25313B"/>
    <w:multiLevelType w:val="hybridMultilevel"/>
    <w:tmpl w:val="BBB82D5A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DAB45B8"/>
    <w:multiLevelType w:val="hybridMultilevel"/>
    <w:tmpl w:val="C70C90E4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C51341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16" w15:restartNumberingAfterBreak="0">
    <w:nsid w:val="2DEE48F5"/>
    <w:multiLevelType w:val="hybridMultilevel"/>
    <w:tmpl w:val="C884E682"/>
    <w:lvl w:ilvl="0" w:tplc="C292136C">
      <w:start w:val="1"/>
      <w:numFmt w:val="taiwaneseCountingThousand"/>
      <w:lvlText w:val="（%1）"/>
      <w:lvlJc w:val="left"/>
      <w:pPr>
        <w:ind w:left="27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17" w15:restartNumberingAfterBreak="0">
    <w:nsid w:val="3179284C"/>
    <w:multiLevelType w:val="hybridMultilevel"/>
    <w:tmpl w:val="5308AC90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8A3532"/>
    <w:multiLevelType w:val="hybridMultilevel"/>
    <w:tmpl w:val="A5D8D9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B1F5EF3"/>
    <w:multiLevelType w:val="hybridMultilevel"/>
    <w:tmpl w:val="0868EC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B810F75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21" w15:restartNumberingAfterBreak="0">
    <w:nsid w:val="3E5866CF"/>
    <w:multiLevelType w:val="hybridMultilevel"/>
    <w:tmpl w:val="2452C5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EB14E95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23" w15:restartNumberingAfterBreak="0">
    <w:nsid w:val="3EE62D6E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24" w15:restartNumberingAfterBreak="0">
    <w:nsid w:val="44874353"/>
    <w:multiLevelType w:val="hybridMultilevel"/>
    <w:tmpl w:val="7E76FA02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8CD13AA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26" w15:restartNumberingAfterBreak="0">
    <w:nsid w:val="4B5A7AA9"/>
    <w:multiLevelType w:val="hybridMultilevel"/>
    <w:tmpl w:val="AB3E1B2C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4F2B78E2"/>
    <w:multiLevelType w:val="hybridMultilevel"/>
    <w:tmpl w:val="4EA6B23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21372FD"/>
    <w:multiLevelType w:val="hybridMultilevel"/>
    <w:tmpl w:val="CFB4E7AE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25428D9"/>
    <w:multiLevelType w:val="hybridMultilevel"/>
    <w:tmpl w:val="6296AF26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C53FE6"/>
    <w:multiLevelType w:val="hybridMultilevel"/>
    <w:tmpl w:val="3B06D874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8B44999"/>
    <w:multiLevelType w:val="hybridMultilevel"/>
    <w:tmpl w:val="76340FAA"/>
    <w:lvl w:ilvl="0" w:tplc="04090001">
      <w:start w:val="1"/>
      <w:numFmt w:val="bullet"/>
      <w:lvlText w:val=""/>
      <w:lvlJc w:val="left"/>
      <w:pPr>
        <w:ind w:left="1019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32" w15:restartNumberingAfterBreak="0">
    <w:nsid w:val="591A7660"/>
    <w:multiLevelType w:val="hybridMultilevel"/>
    <w:tmpl w:val="5C64DA1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453C74"/>
    <w:multiLevelType w:val="hybridMultilevel"/>
    <w:tmpl w:val="F634BEC4"/>
    <w:lvl w:ilvl="0" w:tplc="04090001">
      <w:start w:val="1"/>
      <w:numFmt w:val="bullet"/>
      <w:lvlText w:val=""/>
      <w:lvlJc w:val="left"/>
      <w:pPr>
        <w:ind w:left="101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9" w:hanging="480"/>
      </w:pPr>
      <w:rPr>
        <w:rFonts w:ascii="Wingdings" w:hAnsi="Wingdings" w:hint="default"/>
      </w:rPr>
    </w:lvl>
  </w:abstractNum>
  <w:abstractNum w:abstractNumId="34" w15:restartNumberingAfterBreak="0">
    <w:nsid w:val="5FA57C7B"/>
    <w:multiLevelType w:val="hybridMultilevel"/>
    <w:tmpl w:val="41D2759A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FDF38A4"/>
    <w:multiLevelType w:val="hybridMultilevel"/>
    <w:tmpl w:val="9846483A"/>
    <w:lvl w:ilvl="0" w:tplc="04090001">
      <w:start w:val="1"/>
      <w:numFmt w:val="bullet"/>
      <w:lvlText w:val=""/>
      <w:lvlJc w:val="left"/>
      <w:pPr>
        <w:ind w:left="1019" w:hanging="480"/>
      </w:pPr>
      <w:rPr>
        <w:rFonts w:ascii="Wingdings" w:hAnsi="Wingdings" w:hint="default"/>
      </w:rPr>
    </w:lvl>
    <w:lvl w:ilvl="1" w:tplc="28D49478">
      <w:start w:val="1"/>
      <w:numFmt w:val="taiwaneseCountingThousand"/>
      <w:lvlText w:val="（%2）"/>
      <w:lvlJc w:val="left"/>
      <w:pPr>
        <w:ind w:left="1280" w:hanging="8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1BE76C4"/>
    <w:multiLevelType w:val="hybridMultilevel"/>
    <w:tmpl w:val="56C2C366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2855EE9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38" w15:restartNumberingAfterBreak="0">
    <w:nsid w:val="65554A0F"/>
    <w:multiLevelType w:val="hybridMultilevel"/>
    <w:tmpl w:val="113EFDA0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557766E"/>
    <w:multiLevelType w:val="hybridMultilevel"/>
    <w:tmpl w:val="B7CC8390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62744A7"/>
    <w:multiLevelType w:val="hybridMultilevel"/>
    <w:tmpl w:val="F00ED6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90F3C36"/>
    <w:multiLevelType w:val="hybridMultilevel"/>
    <w:tmpl w:val="5C64DA1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9593804"/>
    <w:multiLevelType w:val="hybridMultilevel"/>
    <w:tmpl w:val="81F411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FC3642C"/>
    <w:multiLevelType w:val="hybridMultilevel"/>
    <w:tmpl w:val="8084AD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07805BB"/>
    <w:multiLevelType w:val="hybridMultilevel"/>
    <w:tmpl w:val="C612331E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45" w15:restartNumberingAfterBreak="0">
    <w:nsid w:val="72CD66A7"/>
    <w:multiLevelType w:val="hybridMultilevel"/>
    <w:tmpl w:val="04A0D86A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2D17A2E"/>
    <w:multiLevelType w:val="hybridMultilevel"/>
    <w:tmpl w:val="B4CA292C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A4B5CCD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48" w15:restartNumberingAfterBreak="0">
    <w:nsid w:val="7A92017C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49" w15:restartNumberingAfterBreak="0">
    <w:nsid w:val="7F261D5C"/>
    <w:multiLevelType w:val="hybridMultilevel"/>
    <w:tmpl w:val="7004C234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78388204">
    <w:abstractNumId w:val="6"/>
  </w:num>
  <w:num w:numId="2" w16cid:durableId="1968201922">
    <w:abstractNumId w:val="42"/>
  </w:num>
  <w:num w:numId="3" w16cid:durableId="1013611290">
    <w:abstractNumId w:val="0"/>
  </w:num>
  <w:num w:numId="4" w16cid:durableId="1009334651">
    <w:abstractNumId w:val="34"/>
  </w:num>
  <w:num w:numId="5" w16cid:durableId="1520435568">
    <w:abstractNumId w:val="36"/>
  </w:num>
  <w:num w:numId="6" w16cid:durableId="400829311">
    <w:abstractNumId w:val="49"/>
  </w:num>
  <w:num w:numId="7" w16cid:durableId="1028945095">
    <w:abstractNumId w:val="39"/>
  </w:num>
  <w:num w:numId="8" w16cid:durableId="668484442">
    <w:abstractNumId w:val="14"/>
  </w:num>
  <w:num w:numId="9" w16cid:durableId="1908571049">
    <w:abstractNumId w:val="1"/>
  </w:num>
  <w:num w:numId="10" w16cid:durableId="534805342">
    <w:abstractNumId w:val="3"/>
  </w:num>
  <w:num w:numId="11" w16cid:durableId="806627147">
    <w:abstractNumId w:val="45"/>
  </w:num>
  <w:num w:numId="12" w16cid:durableId="803500517">
    <w:abstractNumId w:val="29"/>
  </w:num>
  <w:num w:numId="13" w16cid:durableId="2109932600">
    <w:abstractNumId w:val="38"/>
  </w:num>
  <w:num w:numId="14" w16cid:durableId="174924256">
    <w:abstractNumId w:val="11"/>
  </w:num>
  <w:num w:numId="15" w16cid:durableId="1653095443">
    <w:abstractNumId w:val="4"/>
  </w:num>
  <w:num w:numId="16" w16cid:durableId="1030644750">
    <w:abstractNumId w:val="28"/>
  </w:num>
  <w:num w:numId="17" w16cid:durableId="1768691943">
    <w:abstractNumId w:val="35"/>
  </w:num>
  <w:num w:numId="18" w16cid:durableId="1221138138">
    <w:abstractNumId w:val="5"/>
  </w:num>
  <w:num w:numId="19" w16cid:durableId="512498061">
    <w:abstractNumId w:val="21"/>
  </w:num>
  <w:num w:numId="20" w16cid:durableId="381052754">
    <w:abstractNumId w:val="13"/>
  </w:num>
  <w:num w:numId="21" w16cid:durableId="1218585904">
    <w:abstractNumId w:val="43"/>
  </w:num>
  <w:num w:numId="22" w16cid:durableId="1167939003">
    <w:abstractNumId w:val="16"/>
  </w:num>
  <w:num w:numId="23" w16cid:durableId="1083340206">
    <w:abstractNumId w:val="23"/>
  </w:num>
  <w:num w:numId="24" w16cid:durableId="547109941">
    <w:abstractNumId w:val="15"/>
  </w:num>
  <w:num w:numId="25" w16cid:durableId="1789817217">
    <w:abstractNumId w:val="33"/>
  </w:num>
  <w:num w:numId="26" w16cid:durableId="1864712313">
    <w:abstractNumId w:val="46"/>
  </w:num>
  <w:num w:numId="27" w16cid:durableId="2058890340">
    <w:abstractNumId w:val="27"/>
  </w:num>
  <w:num w:numId="28" w16cid:durableId="278679909">
    <w:abstractNumId w:val="12"/>
  </w:num>
  <w:num w:numId="29" w16cid:durableId="374504039">
    <w:abstractNumId w:val="17"/>
  </w:num>
  <w:num w:numId="30" w16cid:durableId="1020548557">
    <w:abstractNumId w:val="18"/>
  </w:num>
  <w:num w:numId="31" w16cid:durableId="1298099323">
    <w:abstractNumId w:val="44"/>
  </w:num>
  <w:num w:numId="32" w16cid:durableId="355816956">
    <w:abstractNumId w:val="19"/>
  </w:num>
  <w:num w:numId="33" w16cid:durableId="470290217">
    <w:abstractNumId w:val="26"/>
  </w:num>
  <w:num w:numId="34" w16cid:durableId="1539930545">
    <w:abstractNumId w:val="30"/>
  </w:num>
  <w:num w:numId="35" w16cid:durableId="383679166">
    <w:abstractNumId w:val="24"/>
  </w:num>
  <w:num w:numId="36" w16cid:durableId="1745183235">
    <w:abstractNumId w:val="8"/>
  </w:num>
  <w:num w:numId="37" w16cid:durableId="1518494989">
    <w:abstractNumId w:val="31"/>
  </w:num>
  <w:num w:numId="38" w16cid:durableId="24018249">
    <w:abstractNumId w:val="40"/>
  </w:num>
  <w:num w:numId="39" w16cid:durableId="1901478512">
    <w:abstractNumId w:val="2"/>
  </w:num>
  <w:num w:numId="40" w16cid:durableId="1681395160">
    <w:abstractNumId w:val="9"/>
  </w:num>
  <w:num w:numId="41" w16cid:durableId="1815952381">
    <w:abstractNumId w:val="37"/>
  </w:num>
  <w:num w:numId="42" w16cid:durableId="1571229062">
    <w:abstractNumId w:val="20"/>
  </w:num>
  <w:num w:numId="43" w16cid:durableId="502084350">
    <w:abstractNumId w:val="48"/>
  </w:num>
  <w:num w:numId="44" w16cid:durableId="1546019486">
    <w:abstractNumId w:val="10"/>
  </w:num>
  <w:num w:numId="45" w16cid:durableId="1647588565">
    <w:abstractNumId w:val="47"/>
  </w:num>
  <w:num w:numId="46" w16cid:durableId="79377038">
    <w:abstractNumId w:val="25"/>
  </w:num>
  <w:num w:numId="47" w16cid:durableId="2075883607">
    <w:abstractNumId w:val="22"/>
  </w:num>
  <w:num w:numId="48" w16cid:durableId="438254526">
    <w:abstractNumId w:val="32"/>
  </w:num>
  <w:num w:numId="49" w16cid:durableId="428165276">
    <w:abstractNumId w:val="41"/>
  </w:num>
  <w:num w:numId="50" w16cid:durableId="1418020708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61B"/>
    <w:rsid w:val="00003E7C"/>
    <w:rsid w:val="000118F5"/>
    <w:rsid w:val="00014DBF"/>
    <w:rsid w:val="00016700"/>
    <w:rsid w:val="000179F6"/>
    <w:rsid w:val="00026FAA"/>
    <w:rsid w:val="00030FC8"/>
    <w:rsid w:val="00050204"/>
    <w:rsid w:val="00054147"/>
    <w:rsid w:val="00060541"/>
    <w:rsid w:val="0007722F"/>
    <w:rsid w:val="00085C18"/>
    <w:rsid w:val="000A0EB6"/>
    <w:rsid w:val="000A4D75"/>
    <w:rsid w:val="000B261B"/>
    <w:rsid w:val="000B2B31"/>
    <w:rsid w:val="000B7071"/>
    <w:rsid w:val="000C02A6"/>
    <w:rsid w:val="000C2C64"/>
    <w:rsid w:val="000E037A"/>
    <w:rsid w:val="000F40FC"/>
    <w:rsid w:val="00117CAB"/>
    <w:rsid w:val="0012722A"/>
    <w:rsid w:val="0013508A"/>
    <w:rsid w:val="0014708A"/>
    <w:rsid w:val="00151D62"/>
    <w:rsid w:val="00151D7F"/>
    <w:rsid w:val="0015275D"/>
    <w:rsid w:val="00152B2A"/>
    <w:rsid w:val="00153C10"/>
    <w:rsid w:val="001570D3"/>
    <w:rsid w:val="0016354D"/>
    <w:rsid w:val="001651B4"/>
    <w:rsid w:val="001729F1"/>
    <w:rsid w:val="0017741B"/>
    <w:rsid w:val="00194206"/>
    <w:rsid w:val="00194AAF"/>
    <w:rsid w:val="001A56E8"/>
    <w:rsid w:val="001B3DBC"/>
    <w:rsid w:val="001C1845"/>
    <w:rsid w:val="001D114E"/>
    <w:rsid w:val="001D17CC"/>
    <w:rsid w:val="001E5BC0"/>
    <w:rsid w:val="00201529"/>
    <w:rsid w:val="00206851"/>
    <w:rsid w:val="002105EF"/>
    <w:rsid w:val="00214262"/>
    <w:rsid w:val="00215A5D"/>
    <w:rsid w:val="00221083"/>
    <w:rsid w:val="0023185D"/>
    <w:rsid w:val="00237E1A"/>
    <w:rsid w:val="002451F8"/>
    <w:rsid w:val="00252F4F"/>
    <w:rsid w:val="00254FBA"/>
    <w:rsid w:val="00262279"/>
    <w:rsid w:val="002701FB"/>
    <w:rsid w:val="0027377C"/>
    <w:rsid w:val="00273A2E"/>
    <w:rsid w:val="002769E2"/>
    <w:rsid w:val="00282A2B"/>
    <w:rsid w:val="00282FB2"/>
    <w:rsid w:val="002856C4"/>
    <w:rsid w:val="00290233"/>
    <w:rsid w:val="002907A4"/>
    <w:rsid w:val="00297E16"/>
    <w:rsid w:val="002A00D6"/>
    <w:rsid w:val="002A7C52"/>
    <w:rsid w:val="002B5345"/>
    <w:rsid w:val="002B7954"/>
    <w:rsid w:val="002C198A"/>
    <w:rsid w:val="002C3121"/>
    <w:rsid w:val="002D47FB"/>
    <w:rsid w:val="002D6F10"/>
    <w:rsid w:val="002E07C7"/>
    <w:rsid w:val="002E66F4"/>
    <w:rsid w:val="002E6CD7"/>
    <w:rsid w:val="002F10DF"/>
    <w:rsid w:val="00304E6C"/>
    <w:rsid w:val="00311C2B"/>
    <w:rsid w:val="00320529"/>
    <w:rsid w:val="003211CC"/>
    <w:rsid w:val="00321E4B"/>
    <w:rsid w:val="00323F6F"/>
    <w:rsid w:val="0033145C"/>
    <w:rsid w:val="00331A75"/>
    <w:rsid w:val="003358FA"/>
    <w:rsid w:val="00336A91"/>
    <w:rsid w:val="00341429"/>
    <w:rsid w:val="00341B92"/>
    <w:rsid w:val="00343EC3"/>
    <w:rsid w:val="003508EF"/>
    <w:rsid w:val="003533B5"/>
    <w:rsid w:val="00354F0A"/>
    <w:rsid w:val="00356277"/>
    <w:rsid w:val="00360A78"/>
    <w:rsid w:val="00366727"/>
    <w:rsid w:val="00370761"/>
    <w:rsid w:val="00373E65"/>
    <w:rsid w:val="00376BC0"/>
    <w:rsid w:val="00377FE7"/>
    <w:rsid w:val="003819EC"/>
    <w:rsid w:val="003908A3"/>
    <w:rsid w:val="00396666"/>
    <w:rsid w:val="003A0559"/>
    <w:rsid w:val="003A46C5"/>
    <w:rsid w:val="003B535A"/>
    <w:rsid w:val="003C03CA"/>
    <w:rsid w:val="003C0D51"/>
    <w:rsid w:val="003C12C9"/>
    <w:rsid w:val="003C2430"/>
    <w:rsid w:val="003E4AC0"/>
    <w:rsid w:val="003F7B63"/>
    <w:rsid w:val="004012A2"/>
    <w:rsid w:val="004076B7"/>
    <w:rsid w:val="004103C6"/>
    <w:rsid w:val="004132BA"/>
    <w:rsid w:val="004151A1"/>
    <w:rsid w:val="00423350"/>
    <w:rsid w:val="00427815"/>
    <w:rsid w:val="004416E4"/>
    <w:rsid w:val="00445D7D"/>
    <w:rsid w:val="00455FAD"/>
    <w:rsid w:val="00457188"/>
    <w:rsid w:val="0046213B"/>
    <w:rsid w:val="00463D57"/>
    <w:rsid w:val="004711E5"/>
    <w:rsid w:val="004756D3"/>
    <w:rsid w:val="004829DF"/>
    <w:rsid w:val="0048579C"/>
    <w:rsid w:val="004B2080"/>
    <w:rsid w:val="004B33E7"/>
    <w:rsid w:val="004B7D49"/>
    <w:rsid w:val="004C4D8E"/>
    <w:rsid w:val="004D0D1D"/>
    <w:rsid w:val="004E624C"/>
    <w:rsid w:val="004F0925"/>
    <w:rsid w:val="004F5B0E"/>
    <w:rsid w:val="00500D9D"/>
    <w:rsid w:val="0051745D"/>
    <w:rsid w:val="00517AF0"/>
    <w:rsid w:val="00520647"/>
    <w:rsid w:val="0052217F"/>
    <w:rsid w:val="00530964"/>
    <w:rsid w:val="00532829"/>
    <w:rsid w:val="0053452B"/>
    <w:rsid w:val="00541488"/>
    <w:rsid w:val="0055273E"/>
    <w:rsid w:val="005537BE"/>
    <w:rsid w:val="005537D6"/>
    <w:rsid w:val="005563C0"/>
    <w:rsid w:val="00564E0D"/>
    <w:rsid w:val="005743F8"/>
    <w:rsid w:val="00583623"/>
    <w:rsid w:val="00583D71"/>
    <w:rsid w:val="005A045C"/>
    <w:rsid w:val="005D26CA"/>
    <w:rsid w:val="005D7D41"/>
    <w:rsid w:val="005F4D2F"/>
    <w:rsid w:val="005F79C8"/>
    <w:rsid w:val="00600C68"/>
    <w:rsid w:val="006147E0"/>
    <w:rsid w:val="00627B59"/>
    <w:rsid w:val="00634A86"/>
    <w:rsid w:val="0065552A"/>
    <w:rsid w:val="00672489"/>
    <w:rsid w:val="00683DEA"/>
    <w:rsid w:val="00691B3A"/>
    <w:rsid w:val="00694D31"/>
    <w:rsid w:val="006A4981"/>
    <w:rsid w:val="006A7319"/>
    <w:rsid w:val="006B09F5"/>
    <w:rsid w:val="006C0615"/>
    <w:rsid w:val="006C2A6B"/>
    <w:rsid w:val="006D2FC1"/>
    <w:rsid w:val="006D403F"/>
    <w:rsid w:val="006D4A77"/>
    <w:rsid w:val="006E5CF9"/>
    <w:rsid w:val="006E7AF3"/>
    <w:rsid w:val="006F34F1"/>
    <w:rsid w:val="00701A3D"/>
    <w:rsid w:val="007035A0"/>
    <w:rsid w:val="00720B78"/>
    <w:rsid w:val="00721622"/>
    <w:rsid w:val="007222B5"/>
    <w:rsid w:val="0072293E"/>
    <w:rsid w:val="007272B6"/>
    <w:rsid w:val="00731D66"/>
    <w:rsid w:val="00735095"/>
    <w:rsid w:val="00736AA5"/>
    <w:rsid w:val="00737F95"/>
    <w:rsid w:val="007442AD"/>
    <w:rsid w:val="0075339C"/>
    <w:rsid w:val="0076350B"/>
    <w:rsid w:val="00774A8B"/>
    <w:rsid w:val="00776537"/>
    <w:rsid w:val="0079187A"/>
    <w:rsid w:val="007A1393"/>
    <w:rsid w:val="007A5334"/>
    <w:rsid w:val="007B1795"/>
    <w:rsid w:val="007C0650"/>
    <w:rsid w:val="007C4004"/>
    <w:rsid w:val="007D67A4"/>
    <w:rsid w:val="007D7330"/>
    <w:rsid w:val="007D73CE"/>
    <w:rsid w:val="007E034E"/>
    <w:rsid w:val="007F001F"/>
    <w:rsid w:val="007F06DE"/>
    <w:rsid w:val="007F0B4A"/>
    <w:rsid w:val="007F6E1A"/>
    <w:rsid w:val="007F7A06"/>
    <w:rsid w:val="00811591"/>
    <w:rsid w:val="0082186A"/>
    <w:rsid w:val="008248D1"/>
    <w:rsid w:val="00832480"/>
    <w:rsid w:val="00843389"/>
    <w:rsid w:val="00844575"/>
    <w:rsid w:val="00877F4E"/>
    <w:rsid w:val="00886215"/>
    <w:rsid w:val="00887484"/>
    <w:rsid w:val="00890A05"/>
    <w:rsid w:val="00891929"/>
    <w:rsid w:val="00894527"/>
    <w:rsid w:val="00897B1F"/>
    <w:rsid w:val="008A5935"/>
    <w:rsid w:val="008A637F"/>
    <w:rsid w:val="008D62B7"/>
    <w:rsid w:val="008D6F7D"/>
    <w:rsid w:val="008E7302"/>
    <w:rsid w:val="008F3317"/>
    <w:rsid w:val="0091020E"/>
    <w:rsid w:val="00916092"/>
    <w:rsid w:val="00924388"/>
    <w:rsid w:val="009316B4"/>
    <w:rsid w:val="0094445E"/>
    <w:rsid w:val="00954403"/>
    <w:rsid w:val="00954481"/>
    <w:rsid w:val="00956AE7"/>
    <w:rsid w:val="00960B02"/>
    <w:rsid w:val="00963AE8"/>
    <w:rsid w:val="00964227"/>
    <w:rsid w:val="00975115"/>
    <w:rsid w:val="00980B3B"/>
    <w:rsid w:val="00981823"/>
    <w:rsid w:val="00992955"/>
    <w:rsid w:val="0099485D"/>
    <w:rsid w:val="009A7A15"/>
    <w:rsid w:val="009D2EA9"/>
    <w:rsid w:val="009D4A6E"/>
    <w:rsid w:val="009D4E60"/>
    <w:rsid w:val="009D703C"/>
    <w:rsid w:val="009E3ABF"/>
    <w:rsid w:val="009F423A"/>
    <w:rsid w:val="00A0274F"/>
    <w:rsid w:val="00A11989"/>
    <w:rsid w:val="00A1617A"/>
    <w:rsid w:val="00A22108"/>
    <w:rsid w:val="00A24C63"/>
    <w:rsid w:val="00A313AC"/>
    <w:rsid w:val="00A31672"/>
    <w:rsid w:val="00A36122"/>
    <w:rsid w:val="00A609E5"/>
    <w:rsid w:val="00A65766"/>
    <w:rsid w:val="00A67AB3"/>
    <w:rsid w:val="00A75AB3"/>
    <w:rsid w:val="00A75E00"/>
    <w:rsid w:val="00A82C85"/>
    <w:rsid w:val="00A8674D"/>
    <w:rsid w:val="00A9492B"/>
    <w:rsid w:val="00AA37C2"/>
    <w:rsid w:val="00AA557A"/>
    <w:rsid w:val="00AB3BEF"/>
    <w:rsid w:val="00AB624E"/>
    <w:rsid w:val="00AB63A4"/>
    <w:rsid w:val="00AB6EE7"/>
    <w:rsid w:val="00AC2504"/>
    <w:rsid w:val="00AC485A"/>
    <w:rsid w:val="00AC61EE"/>
    <w:rsid w:val="00AC6424"/>
    <w:rsid w:val="00AD33D6"/>
    <w:rsid w:val="00AD3862"/>
    <w:rsid w:val="00AD6578"/>
    <w:rsid w:val="00AE5CBA"/>
    <w:rsid w:val="00B06FAF"/>
    <w:rsid w:val="00B17973"/>
    <w:rsid w:val="00B221EB"/>
    <w:rsid w:val="00B2469F"/>
    <w:rsid w:val="00B26B0C"/>
    <w:rsid w:val="00B46B97"/>
    <w:rsid w:val="00B60696"/>
    <w:rsid w:val="00B63D69"/>
    <w:rsid w:val="00B76AFB"/>
    <w:rsid w:val="00B84806"/>
    <w:rsid w:val="00B916EA"/>
    <w:rsid w:val="00B93B63"/>
    <w:rsid w:val="00B977F7"/>
    <w:rsid w:val="00BA4A7E"/>
    <w:rsid w:val="00BA60C9"/>
    <w:rsid w:val="00BA6A51"/>
    <w:rsid w:val="00BB757B"/>
    <w:rsid w:val="00BC14ED"/>
    <w:rsid w:val="00BD1752"/>
    <w:rsid w:val="00BE74CC"/>
    <w:rsid w:val="00BF7DD6"/>
    <w:rsid w:val="00C12ACC"/>
    <w:rsid w:val="00C132C1"/>
    <w:rsid w:val="00C144FA"/>
    <w:rsid w:val="00C2219B"/>
    <w:rsid w:val="00C3057A"/>
    <w:rsid w:val="00C308F1"/>
    <w:rsid w:val="00C37364"/>
    <w:rsid w:val="00C415E6"/>
    <w:rsid w:val="00C42E75"/>
    <w:rsid w:val="00C4552C"/>
    <w:rsid w:val="00C4597F"/>
    <w:rsid w:val="00C46DB0"/>
    <w:rsid w:val="00C473A6"/>
    <w:rsid w:val="00C547DA"/>
    <w:rsid w:val="00C71815"/>
    <w:rsid w:val="00C738D1"/>
    <w:rsid w:val="00C956D5"/>
    <w:rsid w:val="00CA1F12"/>
    <w:rsid w:val="00CA5BF6"/>
    <w:rsid w:val="00CB2DDD"/>
    <w:rsid w:val="00CB66A9"/>
    <w:rsid w:val="00CC2D5A"/>
    <w:rsid w:val="00CC3FA4"/>
    <w:rsid w:val="00CC5D71"/>
    <w:rsid w:val="00CD2FFD"/>
    <w:rsid w:val="00CD3E39"/>
    <w:rsid w:val="00CF681D"/>
    <w:rsid w:val="00D0589D"/>
    <w:rsid w:val="00D06A56"/>
    <w:rsid w:val="00D0720D"/>
    <w:rsid w:val="00D1189E"/>
    <w:rsid w:val="00D17EA5"/>
    <w:rsid w:val="00D25CA8"/>
    <w:rsid w:val="00D35591"/>
    <w:rsid w:val="00D45486"/>
    <w:rsid w:val="00D53091"/>
    <w:rsid w:val="00D537BD"/>
    <w:rsid w:val="00D53C49"/>
    <w:rsid w:val="00D5591C"/>
    <w:rsid w:val="00D563F0"/>
    <w:rsid w:val="00D71D6D"/>
    <w:rsid w:val="00D75306"/>
    <w:rsid w:val="00D84BD3"/>
    <w:rsid w:val="00D97F90"/>
    <w:rsid w:val="00DA2B2B"/>
    <w:rsid w:val="00DB7CD6"/>
    <w:rsid w:val="00DC7359"/>
    <w:rsid w:val="00DC7781"/>
    <w:rsid w:val="00DD0FA5"/>
    <w:rsid w:val="00DD1939"/>
    <w:rsid w:val="00DD19A3"/>
    <w:rsid w:val="00DE4A20"/>
    <w:rsid w:val="00DE5E6E"/>
    <w:rsid w:val="00DF21BB"/>
    <w:rsid w:val="00E02EFC"/>
    <w:rsid w:val="00E2155D"/>
    <w:rsid w:val="00E2284D"/>
    <w:rsid w:val="00E26542"/>
    <w:rsid w:val="00E41F85"/>
    <w:rsid w:val="00E42FDF"/>
    <w:rsid w:val="00E52399"/>
    <w:rsid w:val="00E54187"/>
    <w:rsid w:val="00E56B02"/>
    <w:rsid w:val="00E621D1"/>
    <w:rsid w:val="00E665B0"/>
    <w:rsid w:val="00E74CDE"/>
    <w:rsid w:val="00E81F56"/>
    <w:rsid w:val="00E83D35"/>
    <w:rsid w:val="00E84351"/>
    <w:rsid w:val="00E8445B"/>
    <w:rsid w:val="00E849C1"/>
    <w:rsid w:val="00E9324C"/>
    <w:rsid w:val="00E93B83"/>
    <w:rsid w:val="00E94331"/>
    <w:rsid w:val="00EA294D"/>
    <w:rsid w:val="00EA522E"/>
    <w:rsid w:val="00EA5632"/>
    <w:rsid w:val="00EA70BB"/>
    <w:rsid w:val="00EB08F9"/>
    <w:rsid w:val="00EB1E95"/>
    <w:rsid w:val="00EB293E"/>
    <w:rsid w:val="00EB2C99"/>
    <w:rsid w:val="00EB58DE"/>
    <w:rsid w:val="00EB7CC8"/>
    <w:rsid w:val="00EC031A"/>
    <w:rsid w:val="00EC119B"/>
    <w:rsid w:val="00EC3744"/>
    <w:rsid w:val="00EC51C8"/>
    <w:rsid w:val="00EC6915"/>
    <w:rsid w:val="00ED4FB0"/>
    <w:rsid w:val="00EE0739"/>
    <w:rsid w:val="00EE07D1"/>
    <w:rsid w:val="00EE78E1"/>
    <w:rsid w:val="00EF1EC1"/>
    <w:rsid w:val="00EF45D3"/>
    <w:rsid w:val="00F0357D"/>
    <w:rsid w:val="00F06C09"/>
    <w:rsid w:val="00F17260"/>
    <w:rsid w:val="00F2167C"/>
    <w:rsid w:val="00F239DE"/>
    <w:rsid w:val="00F2438F"/>
    <w:rsid w:val="00F24442"/>
    <w:rsid w:val="00F315F0"/>
    <w:rsid w:val="00F3441B"/>
    <w:rsid w:val="00F34CEF"/>
    <w:rsid w:val="00F375C0"/>
    <w:rsid w:val="00F425B7"/>
    <w:rsid w:val="00F553C9"/>
    <w:rsid w:val="00F55EA0"/>
    <w:rsid w:val="00F57015"/>
    <w:rsid w:val="00F82A43"/>
    <w:rsid w:val="00F84C95"/>
    <w:rsid w:val="00F8551E"/>
    <w:rsid w:val="00F9026E"/>
    <w:rsid w:val="00FA0CB3"/>
    <w:rsid w:val="00FD30A1"/>
    <w:rsid w:val="00FD49AE"/>
    <w:rsid w:val="00FD7324"/>
    <w:rsid w:val="00FF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20076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(表格內文)"/>
    <w:qFormat/>
    <w:rsid w:val="0075339C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C6915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C6915"/>
    <w:pPr>
      <w:keepNext/>
      <w:spacing w:line="720" w:lineRule="atLeas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6915"/>
    <w:pPr>
      <w:keepNext/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題目"/>
    <w:basedOn w:val="a"/>
    <w:autoRedefine/>
    <w:rsid w:val="0075339C"/>
    <w:pPr>
      <w:spacing w:before="720"/>
      <w:jc w:val="center"/>
    </w:pPr>
    <w:rPr>
      <w:rFonts w:ascii="Arial" w:eastAsia="標楷體" w:hAnsi="Arial"/>
      <w:b/>
      <w:kern w:val="28"/>
      <w:sz w:val="56"/>
    </w:rPr>
  </w:style>
  <w:style w:type="paragraph" w:customStyle="1" w:styleId="a4">
    <w:name w:val="封面日期"/>
    <w:basedOn w:val="a"/>
    <w:rsid w:val="0075339C"/>
    <w:pPr>
      <w:ind w:firstLineChars="450" w:firstLine="1260"/>
    </w:pPr>
    <w:rPr>
      <w:rFonts w:eastAsia="標楷體"/>
      <w:sz w:val="28"/>
      <w:szCs w:val="28"/>
    </w:rPr>
  </w:style>
  <w:style w:type="paragraph" w:customStyle="1" w:styleId="a5">
    <w:name w:val="指導教授"/>
    <w:basedOn w:val="a"/>
    <w:rsid w:val="0075339C"/>
    <w:pPr>
      <w:ind w:firstLineChars="450" w:firstLine="1260"/>
    </w:pPr>
    <w:rPr>
      <w:rFonts w:eastAsia="標楷體"/>
      <w:sz w:val="28"/>
      <w:szCs w:val="28"/>
    </w:rPr>
  </w:style>
  <w:style w:type="paragraph" w:customStyle="1" w:styleId="a6">
    <w:name w:val="研究生"/>
    <w:basedOn w:val="a"/>
    <w:rsid w:val="0075339C"/>
    <w:pPr>
      <w:ind w:firstLineChars="450" w:firstLine="1260"/>
    </w:pPr>
    <w:rPr>
      <w:rFonts w:eastAsia="標楷體"/>
      <w:sz w:val="28"/>
      <w:szCs w:val="28"/>
    </w:rPr>
  </w:style>
  <w:style w:type="paragraph" w:styleId="a7">
    <w:name w:val="Block Text"/>
    <w:basedOn w:val="a"/>
    <w:rsid w:val="00C37364"/>
    <w:pPr>
      <w:adjustRightInd/>
      <w:spacing w:before="120" w:after="120" w:line="360" w:lineRule="auto"/>
      <w:ind w:left="1259" w:right="-692"/>
      <w:textAlignment w:val="auto"/>
    </w:pPr>
    <w:rPr>
      <w:rFonts w:ascii="華康楷書體W5" w:eastAsia="華康楷書體W5"/>
      <w:kern w:val="2"/>
    </w:rPr>
  </w:style>
  <w:style w:type="paragraph" w:customStyle="1" w:styleId="DFKai-SB181522pt">
    <w:name w:val="樣式 DFKai-SB 18 點 圖樣:15% (自動 前景 白色 背景) 行距:  固定行高 22 pt 第一行: ..."/>
    <w:basedOn w:val="a"/>
    <w:rsid w:val="00C37364"/>
    <w:pPr>
      <w:spacing w:line="440" w:lineRule="exact"/>
      <w:ind w:firstLineChars="750" w:firstLine="2700"/>
    </w:pPr>
    <w:rPr>
      <w:rFonts w:ascii="標楷體" w:eastAsia="標楷體" w:cs="新細明體"/>
      <w:sz w:val="36"/>
      <w:shd w:val="pct15" w:color="auto" w:fill="FFFFFF"/>
    </w:rPr>
  </w:style>
  <w:style w:type="character" w:customStyle="1" w:styleId="DFKai-SB">
    <w:name w:val="樣式 DFKai-SB"/>
    <w:basedOn w:val="a0"/>
    <w:rsid w:val="00C37364"/>
    <w:rPr>
      <w:rFonts w:ascii="標楷體" w:eastAsia="標楷體" w:hAnsi="標楷體"/>
    </w:rPr>
  </w:style>
  <w:style w:type="character" w:customStyle="1" w:styleId="DFKai-SB0">
    <w:name w:val="樣式 DFKai-SB 黑色"/>
    <w:basedOn w:val="a0"/>
    <w:rsid w:val="00C37364"/>
    <w:rPr>
      <w:rFonts w:ascii="標楷體" w:eastAsia="標楷體" w:hAnsi="標楷體"/>
      <w:color w:val="000000"/>
    </w:rPr>
  </w:style>
  <w:style w:type="paragraph" w:customStyle="1" w:styleId="DFKai-SB085cm054cm22pt">
    <w:name w:val="樣式 DFKai-SB 左:  0.85 cm 右:  0.54 cm 行距:  固定行高 22 pt"/>
    <w:basedOn w:val="a"/>
    <w:rsid w:val="00C37364"/>
    <w:pPr>
      <w:spacing w:line="440" w:lineRule="exact"/>
      <w:ind w:left="480" w:right="305"/>
    </w:pPr>
    <w:rPr>
      <w:rFonts w:ascii="標楷體" w:eastAsia="標楷體" w:hAnsi="標楷體" w:cs="新細明體"/>
    </w:rPr>
  </w:style>
  <w:style w:type="paragraph" w:customStyle="1" w:styleId="DFKai-SB054cm6pt6pt22p">
    <w:name w:val="樣式 DFKai-SB 右:  0.54 cm 套用前:  6 pt 套用後:  6 pt 行距:  固定行高 22 p..."/>
    <w:basedOn w:val="a"/>
    <w:rsid w:val="00C37364"/>
    <w:pPr>
      <w:spacing w:before="120" w:after="120" w:line="440" w:lineRule="exact"/>
      <w:ind w:right="305" w:firstLineChars="525" w:firstLine="1260"/>
    </w:pPr>
    <w:rPr>
      <w:rFonts w:ascii="標楷體" w:eastAsia="標楷體" w:cs="新細明體"/>
    </w:rPr>
  </w:style>
  <w:style w:type="paragraph" w:styleId="a8">
    <w:name w:val="header"/>
    <w:basedOn w:val="a"/>
    <w:link w:val="a9"/>
    <w:uiPriority w:val="99"/>
    <w:unhideWhenUsed/>
    <w:rsid w:val="00C373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C37364"/>
    <w:rPr>
      <w:rFonts w:ascii="Times New Roman" w:eastAsia="細明體" w:hAnsi="Times New Roman" w:cs="Times New Roman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373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C37364"/>
    <w:rPr>
      <w:rFonts w:ascii="Times New Roman" w:eastAsia="細明體" w:hAnsi="Times New Roman" w:cs="Times New Roman"/>
      <w:kern w:val="0"/>
      <w:sz w:val="20"/>
      <w:szCs w:val="20"/>
    </w:rPr>
  </w:style>
  <w:style w:type="character" w:styleId="ac">
    <w:name w:val="page number"/>
    <w:basedOn w:val="a0"/>
    <w:uiPriority w:val="99"/>
    <w:semiHidden/>
    <w:unhideWhenUsed/>
    <w:rsid w:val="00C37364"/>
  </w:style>
  <w:style w:type="character" w:customStyle="1" w:styleId="10">
    <w:name w:val="標題 1 字元"/>
    <w:basedOn w:val="a0"/>
    <w:link w:val="1"/>
    <w:uiPriority w:val="9"/>
    <w:rsid w:val="00EC691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C6915"/>
    <w:rPr>
      <w:rFonts w:asciiTheme="majorHAnsi" w:eastAsiaTheme="majorEastAsia" w:hAnsiTheme="majorHAnsi" w:cstheme="majorBidi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EC6915"/>
    <w:rPr>
      <w:rFonts w:asciiTheme="majorHAnsi" w:eastAsiaTheme="majorEastAsia" w:hAnsiTheme="majorHAnsi" w:cstheme="majorBidi"/>
      <w:b/>
      <w:bCs/>
      <w:kern w:val="0"/>
      <w:sz w:val="36"/>
      <w:szCs w:val="36"/>
    </w:rPr>
  </w:style>
  <w:style w:type="paragraph" w:styleId="ad">
    <w:name w:val="TOC Heading"/>
    <w:basedOn w:val="1"/>
    <w:next w:val="a"/>
    <w:uiPriority w:val="39"/>
    <w:unhideWhenUsed/>
    <w:qFormat/>
    <w:rsid w:val="002E07C7"/>
    <w:pPr>
      <w:keepLines/>
      <w:widowControl/>
      <w:adjustRightInd/>
      <w:spacing w:before="480" w:after="0" w:line="276" w:lineRule="auto"/>
      <w:textAlignment w:val="auto"/>
      <w:outlineLvl w:val="9"/>
    </w:pPr>
    <w:rPr>
      <w:color w:val="2F5496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7A1393"/>
    <w:pPr>
      <w:tabs>
        <w:tab w:val="right" w:leader="dot" w:pos="8290"/>
      </w:tabs>
      <w:spacing w:before="120" w:after="120"/>
    </w:pPr>
    <w:rPr>
      <w:rFonts w:asciiTheme="minorHAnsi" w:hAnsiTheme="minorHAnsi"/>
      <w:b/>
      <w:bCs/>
      <w:caps/>
      <w:sz w:val="20"/>
    </w:rPr>
  </w:style>
  <w:style w:type="paragraph" w:styleId="21">
    <w:name w:val="toc 2"/>
    <w:basedOn w:val="a"/>
    <w:next w:val="a"/>
    <w:autoRedefine/>
    <w:uiPriority w:val="39"/>
    <w:unhideWhenUsed/>
    <w:rsid w:val="002E07C7"/>
    <w:pPr>
      <w:ind w:left="240"/>
    </w:pPr>
    <w:rPr>
      <w:rFonts w:asciiTheme="minorHAnsi" w:hAnsiTheme="minorHAnsi"/>
      <w:smallCaps/>
      <w:sz w:val="20"/>
    </w:rPr>
  </w:style>
  <w:style w:type="paragraph" w:styleId="31">
    <w:name w:val="toc 3"/>
    <w:basedOn w:val="a"/>
    <w:next w:val="a"/>
    <w:autoRedefine/>
    <w:uiPriority w:val="39"/>
    <w:unhideWhenUsed/>
    <w:rsid w:val="00194206"/>
    <w:pPr>
      <w:tabs>
        <w:tab w:val="right" w:leader="dot" w:pos="8290"/>
      </w:tabs>
      <w:ind w:left="480"/>
    </w:pPr>
    <w:rPr>
      <w:iCs/>
      <w:noProof/>
      <w:sz w:val="20"/>
    </w:rPr>
  </w:style>
  <w:style w:type="character" w:styleId="ae">
    <w:name w:val="Hyperlink"/>
    <w:basedOn w:val="a0"/>
    <w:uiPriority w:val="99"/>
    <w:unhideWhenUsed/>
    <w:rsid w:val="002E07C7"/>
    <w:rPr>
      <w:color w:val="0563C1" w:themeColor="hyperlink"/>
      <w:u w:val="single"/>
    </w:rPr>
  </w:style>
  <w:style w:type="paragraph" w:styleId="4">
    <w:name w:val="toc 4"/>
    <w:basedOn w:val="a"/>
    <w:next w:val="a"/>
    <w:autoRedefine/>
    <w:uiPriority w:val="39"/>
    <w:semiHidden/>
    <w:unhideWhenUsed/>
    <w:rsid w:val="002E07C7"/>
    <w:pPr>
      <w:ind w:left="720"/>
    </w:pPr>
    <w:rPr>
      <w:rFonts w:asciiTheme="minorHAnsi" w:hAnsi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semiHidden/>
    <w:unhideWhenUsed/>
    <w:rsid w:val="002E07C7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semiHidden/>
    <w:unhideWhenUsed/>
    <w:rsid w:val="002E07C7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semiHidden/>
    <w:unhideWhenUsed/>
    <w:rsid w:val="002E07C7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semiHidden/>
    <w:unhideWhenUsed/>
    <w:rsid w:val="002E07C7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semiHidden/>
    <w:unhideWhenUsed/>
    <w:rsid w:val="002E07C7"/>
    <w:pPr>
      <w:ind w:left="1920"/>
    </w:pPr>
    <w:rPr>
      <w:rFonts w:asciiTheme="minorHAnsi" w:hAnsiTheme="minorHAnsi"/>
      <w:sz w:val="18"/>
      <w:szCs w:val="18"/>
    </w:rPr>
  </w:style>
  <w:style w:type="table" w:styleId="af">
    <w:name w:val="Table Grid"/>
    <w:basedOn w:val="a1"/>
    <w:uiPriority w:val="39"/>
    <w:rsid w:val="005F4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caption"/>
    <w:basedOn w:val="a"/>
    <w:next w:val="a"/>
    <w:uiPriority w:val="35"/>
    <w:unhideWhenUsed/>
    <w:qFormat/>
    <w:rsid w:val="005F4D2F"/>
    <w:rPr>
      <w:sz w:val="20"/>
    </w:rPr>
  </w:style>
  <w:style w:type="paragraph" w:styleId="af1">
    <w:name w:val="table of figures"/>
    <w:basedOn w:val="a"/>
    <w:next w:val="a"/>
    <w:uiPriority w:val="99"/>
    <w:unhideWhenUsed/>
    <w:rsid w:val="005F4D2F"/>
    <w:pPr>
      <w:ind w:leftChars="400" w:left="400" w:hangingChars="200" w:hanging="200"/>
    </w:pPr>
  </w:style>
  <w:style w:type="character" w:styleId="af2">
    <w:name w:val="annotation reference"/>
    <w:basedOn w:val="a0"/>
    <w:uiPriority w:val="99"/>
    <w:semiHidden/>
    <w:unhideWhenUsed/>
    <w:rsid w:val="00377FE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377FE7"/>
  </w:style>
  <w:style w:type="character" w:customStyle="1" w:styleId="af4">
    <w:name w:val="註解文字 字元"/>
    <w:basedOn w:val="a0"/>
    <w:link w:val="af3"/>
    <w:uiPriority w:val="99"/>
    <w:semiHidden/>
    <w:rsid w:val="00377FE7"/>
    <w:rPr>
      <w:rFonts w:ascii="Times New Roman" w:eastAsia="細明體" w:hAnsi="Times New Roman" w:cs="Times New Roman"/>
      <w:kern w:val="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77FE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377FE7"/>
    <w:rPr>
      <w:rFonts w:ascii="Times New Roman" w:eastAsia="細明體" w:hAnsi="Times New Roman" w:cs="Times New Roman"/>
      <w:b/>
      <w:bCs/>
      <w:kern w:val="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377FE7"/>
    <w:pPr>
      <w:spacing w:line="240" w:lineRule="auto"/>
    </w:pPr>
    <w:rPr>
      <w:rFonts w:ascii="新細明體" w:eastAsia="新細明體"/>
      <w:sz w:val="18"/>
      <w:szCs w:val="18"/>
    </w:rPr>
  </w:style>
  <w:style w:type="character" w:customStyle="1" w:styleId="af8">
    <w:name w:val="註解方塊文字 字元"/>
    <w:basedOn w:val="a0"/>
    <w:link w:val="af7"/>
    <w:uiPriority w:val="99"/>
    <w:semiHidden/>
    <w:rsid w:val="00377FE7"/>
    <w:rPr>
      <w:rFonts w:ascii="新細明體" w:eastAsia="新細明體" w:hAnsi="Times New Roman" w:cs="Times New Roman"/>
      <w:kern w:val="0"/>
      <w:sz w:val="18"/>
      <w:szCs w:val="18"/>
    </w:rPr>
  </w:style>
  <w:style w:type="paragraph" w:styleId="af9">
    <w:name w:val="List Paragraph"/>
    <w:basedOn w:val="a"/>
    <w:uiPriority w:val="34"/>
    <w:qFormat/>
    <w:rsid w:val="00445D7D"/>
    <w:pPr>
      <w:ind w:leftChars="200" w:left="480"/>
    </w:pPr>
  </w:style>
  <w:style w:type="paragraph" w:styleId="afa">
    <w:name w:val="footnote text"/>
    <w:basedOn w:val="a"/>
    <w:link w:val="afb"/>
    <w:uiPriority w:val="99"/>
    <w:semiHidden/>
    <w:unhideWhenUsed/>
    <w:rsid w:val="00CA1F12"/>
    <w:pPr>
      <w:snapToGrid w:val="0"/>
    </w:pPr>
    <w:rPr>
      <w:sz w:val="20"/>
    </w:rPr>
  </w:style>
  <w:style w:type="character" w:customStyle="1" w:styleId="afb">
    <w:name w:val="註腳文字 字元"/>
    <w:basedOn w:val="a0"/>
    <w:link w:val="afa"/>
    <w:uiPriority w:val="99"/>
    <w:semiHidden/>
    <w:rsid w:val="00CA1F12"/>
    <w:rPr>
      <w:rFonts w:ascii="Times New Roman" w:eastAsia="細明體" w:hAnsi="Times New Roman" w:cs="Times New Roman"/>
      <w:kern w:val="0"/>
      <w:sz w:val="20"/>
      <w:szCs w:val="20"/>
    </w:rPr>
  </w:style>
  <w:style w:type="character" w:styleId="afc">
    <w:name w:val="footnote reference"/>
    <w:basedOn w:val="a0"/>
    <w:uiPriority w:val="99"/>
    <w:semiHidden/>
    <w:unhideWhenUsed/>
    <w:rsid w:val="00CA1F12"/>
    <w:rPr>
      <w:vertAlign w:val="superscript"/>
    </w:rPr>
  </w:style>
  <w:style w:type="paragraph" w:customStyle="1" w:styleId="font8">
    <w:name w:val="font_8"/>
    <w:basedOn w:val="a"/>
    <w:rsid w:val="00CA1F12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 w:hAnsi="新細明體" w:cs="新細明體"/>
      <w:szCs w:val="24"/>
    </w:rPr>
  </w:style>
  <w:style w:type="character" w:customStyle="1" w:styleId="apple-converted-space">
    <w:name w:val="apple-converted-space"/>
    <w:basedOn w:val="a0"/>
    <w:rsid w:val="00CA1F12"/>
  </w:style>
  <w:style w:type="paragraph" w:styleId="Web">
    <w:name w:val="Normal (Web)"/>
    <w:basedOn w:val="a"/>
    <w:uiPriority w:val="99"/>
    <w:unhideWhenUsed/>
    <w:rsid w:val="00992955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 w:hAnsi="新細明體" w:cs="新細明體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160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rFonts w:ascii="細明體" w:hAnsi="細明體" w:cs="細明體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916092"/>
    <w:rPr>
      <w:rFonts w:ascii="細明體" w:eastAsia="細明體" w:hAnsi="細明體" w:cs="細明體"/>
      <w:kern w:val="0"/>
    </w:rPr>
  </w:style>
  <w:style w:type="character" w:customStyle="1" w:styleId="12">
    <w:name w:val="未解析的提及項目1"/>
    <w:basedOn w:val="a0"/>
    <w:uiPriority w:val="99"/>
    <w:rsid w:val="00423350"/>
    <w:rPr>
      <w:color w:val="605E5C"/>
      <w:shd w:val="clear" w:color="auto" w:fill="E1DFDD"/>
    </w:rPr>
  </w:style>
  <w:style w:type="paragraph" w:customStyle="1" w:styleId="afd">
    <w:name w:val="中文論文子題"/>
    <w:basedOn w:val="a"/>
    <w:rsid w:val="00774A8B"/>
    <w:pPr>
      <w:spacing w:before="120" w:after="240"/>
      <w:jc w:val="center"/>
    </w:pPr>
    <w:rPr>
      <w:rFonts w:eastAsia="標楷體"/>
      <w:b/>
      <w:sz w:val="36"/>
    </w:rPr>
  </w:style>
  <w:style w:type="paragraph" w:customStyle="1" w:styleId="afe">
    <w:name w:val="封面標題"/>
    <w:basedOn w:val="a"/>
    <w:autoRedefine/>
    <w:rsid w:val="000B261B"/>
    <w:pPr>
      <w:pageBreakBefore/>
      <w:jc w:val="both"/>
    </w:pPr>
    <w:rPr>
      <w:rFonts w:ascii="Arial" w:eastAsia="標楷體" w:hAnsi="Arial" w:cs="新細明體"/>
      <w:bCs/>
      <w:kern w:val="28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8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0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9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24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83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0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05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6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7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9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3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1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5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4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3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95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84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0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36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62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32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5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7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3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0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9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8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93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7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5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51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7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07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93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8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8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5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34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6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6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9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30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7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9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1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6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13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6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6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5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2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84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4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9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9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7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31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5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7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66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7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6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5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9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4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5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2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8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5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5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76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6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92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96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3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43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07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3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8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23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8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0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8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37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5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7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25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6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2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82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45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7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22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2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0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7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36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98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6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3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7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26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4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9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78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5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9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5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7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3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8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1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9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02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14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2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6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37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18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3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8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9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8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80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diagramQuickStyle" Target="diagrams/quickStyl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8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20" Type="http://schemas.openxmlformats.org/officeDocument/2006/relationships/diagramLayout" Target="diagrams/layout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23" Type="http://schemas.microsoft.com/office/2007/relationships/diagramDrawing" Target="diagrams/drawing1.xml"/><Relationship Id="rId10" Type="http://schemas.openxmlformats.org/officeDocument/2006/relationships/footer" Target="footer2.xml"/><Relationship Id="rId19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5.xml"/><Relationship Id="rId22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2F54EF9-58F9-F440-8F78-3426562C29F4}" type="doc">
      <dgm:prSet loTypeId="urn:microsoft.com/office/officeart/2005/8/layout/arrow2" loCatId="" qsTypeId="urn:microsoft.com/office/officeart/2005/8/quickstyle/simple1" qsCatId="simple" csTypeId="urn:microsoft.com/office/officeart/2005/8/colors/accent1_2" csCatId="accent1" phldr="1"/>
      <dgm:spPr/>
    </dgm:pt>
    <dgm:pt modelId="{C97140C3-D723-E040-A074-28AE0B279C2A}">
      <dgm:prSet phldrT="[文字]" custT="1"/>
      <dgm:spPr/>
      <dgm:t>
        <a:bodyPr/>
        <a:lstStyle/>
        <a:p>
          <a:pPr algn="ctr"/>
          <a:r>
            <a:rPr lang="zh-TW" altLang="en-US" sz="2000"/>
            <a:t>無法動彈</a:t>
          </a:r>
        </a:p>
      </dgm:t>
    </dgm:pt>
    <dgm:pt modelId="{591468B9-B9F9-244F-BD20-89DA223A2C8D}" type="parTrans" cxnId="{950D7922-2F6A-5F47-8C0A-411BAE8727D2}">
      <dgm:prSet/>
      <dgm:spPr/>
      <dgm:t>
        <a:bodyPr/>
        <a:lstStyle/>
        <a:p>
          <a:pPr algn="ctr"/>
          <a:endParaRPr lang="zh-TW" altLang="en-US"/>
        </a:p>
      </dgm:t>
    </dgm:pt>
    <dgm:pt modelId="{A0B26EF8-9F02-5349-9D3E-95E7C50D49E6}" type="sibTrans" cxnId="{950D7922-2F6A-5F47-8C0A-411BAE8727D2}">
      <dgm:prSet/>
      <dgm:spPr/>
      <dgm:t>
        <a:bodyPr/>
        <a:lstStyle/>
        <a:p>
          <a:pPr algn="ctr"/>
          <a:endParaRPr lang="zh-TW" altLang="en-US"/>
        </a:p>
      </dgm:t>
    </dgm:pt>
    <dgm:pt modelId="{137D1918-444E-2042-BC10-FA1F9B17FD08}">
      <dgm:prSet phldrT="[文字]" custT="1"/>
      <dgm:spPr/>
      <dgm:t>
        <a:bodyPr/>
        <a:lstStyle/>
        <a:p>
          <a:pPr algn="ctr"/>
          <a:r>
            <a:rPr lang="zh-TW" altLang="en-US" sz="2000"/>
            <a:t>成功逃離</a:t>
          </a:r>
        </a:p>
      </dgm:t>
    </dgm:pt>
    <dgm:pt modelId="{1A981605-2098-D542-8A7F-22C1AC9AB924}" type="parTrans" cxnId="{E8B213A0-7FD9-AD45-8DEA-F7C211150952}">
      <dgm:prSet/>
      <dgm:spPr/>
      <dgm:t>
        <a:bodyPr/>
        <a:lstStyle/>
        <a:p>
          <a:pPr algn="ctr"/>
          <a:endParaRPr lang="zh-TW" altLang="en-US"/>
        </a:p>
      </dgm:t>
    </dgm:pt>
    <dgm:pt modelId="{6798F511-FBE3-9C48-AC13-646D7A40E95F}" type="sibTrans" cxnId="{E8B213A0-7FD9-AD45-8DEA-F7C211150952}">
      <dgm:prSet/>
      <dgm:spPr/>
      <dgm:t>
        <a:bodyPr/>
        <a:lstStyle/>
        <a:p>
          <a:pPr algn="ctr"/>
          <a:endParaRPr lang="zh-TW" altLang="en-US"/>
        </a:p>
      </dgm:t>
    </dgm:pt>
    <dgm:pt modelId="{1485BCAA-8A4F-2F4B-9ACC-5D9253F356D2}">
      <dgm:prSet phldrT="[文字]" custT="1"/>
      <dgm:spPr/>
      <dgm:t>
        <a:bodyPr/>
        <a:lstStyle/>
        <a:p>
          <a:pPr algn="ctr"/>
          <a:r>
            <a:rPr lang="zh-TW" altLang="en-US" sz="2000"/>
            <a:t>生命獲得嶄新力量</a:t>
          </a:r>
        </a:p>
      </dgm:t>
    </dgm:pt>
    <dgm:pt modelId="{EBE130BD-2B03-BB47-AE26-0E048DEF211C}" type="parTrans" cxnId="{EBE0247D-897F-4749-A4D6-A898D4F578AF}">
      <dgm:prSet/>
      <dgm:spPr/>
      <dgm:t>
        <a:bodyPr/>
        <a:lstStyle/>
        <a:p>
          <a:pPr algn="ctr"/>
          <a:endParaRPr lang="zh-TW" altLang="en-US"/>
        </a:p>
      </dgm:t>
    </dgm:pt>
    <dgm:pt modelId="{309EFC09-1DC7-1F44-B7ED-A92B8E4B269F}" type="sibTrans" cxnId="{EBE0247D-897F-4749-A4D6-A898D4F578AF}">
      <dgm:prSet/>
      <dgm:spPr/>
      <dgm:t>
        <a:bodyPr/>
        <a:lstStyle/>
        <a:p>
          <a:pPr algn="ctr"/>
          <a:endParaRPr lang="zh-TW" altLang="en-US"/>
        </a:p>
      </dgm:t>
    </dgm:pt>
    <dgm:pt modelId="{A4D170E5-BFB5-B940-9A1A-588B6EF8C3DD}">
      <dgm:prSet custT="1"/>
      <dgm:spPr/>
      <dgm:t>
        <a:bodyPr/>
        <a:lstStyle/>
        <a:p>
          <a:pPr algn="ctr"/>
          <a:r>
            <a:rPr lang="zh-TW" altLang="en-US" sz="2000"/>
            <a:t>情緒混亂</a:t>
          </a:r>
        </a:p>
      </dgm:t>
    </dgm:pt>
    <dgm:pt modelId="{D9FB8E6B-64E1-704C-AACE-BDC69108D78A}" type="parTrans" cxnId="{EC80D07F-7563-EB40-A434-A3AD8DDA3B47}">
      <dgm:prSet/>
      <dgm:spPr/>
      <dgm:t>
        <a:bodyPr/>
        <a:lstStyle/>
        <a:p>
          <a:pPr algn="ctr"/>
          <a:endParaRPr lang="zh-TW" altLang="en-US"/>
        </a:p>
      </dgm:t>
    </dgm:pt>
    <dgm:pt modelId="{CBDFD8C2-42FC-8345-BD50-D75C3A10A9E7}" type="sibTrans" cxnId="{EC80D07F-7563-EB40-A434-A3AD8DDA3B47}">
      <dgm:prSet/>
      <dgm:spPr/>
      <dgm:t>
        <a:bodyPr/>
        <a:lstStyle/>
        <a:p>
          <a:pPr algn="ctr"/>
          <a:endParaRPr lang="zh-TW" altLang="en-US"/>
        </a:p>
      </dgm:t>
    </dgm:pt>
    <dgm:pt modelId="{9135A28B-54F0-3243-A692-C8747EBA02AD}">
      <dgm:prSet custT="1"/>
      <dgm:spPr/>
      <dgm:t>
        <a:bodyPr/>
        <a:lstStyle/>
        <a:p>
          <a:pPr algn="ctr"/>
          <a:r>
            <a:rPr lang="zh-TW" altLang="en-US" sz="2000"/>
            <a:t>逃跑</a:t>
          </a:r>
        </a:p>
      </dgm:t>
    </dgm:pt>
    <dgm:pt modelId="{7BD4C87D-4023-9A42-91C0-0310A88D4ED6}" type="parTrans" cxnId="{31F0B948-4460-3944-A708-77BF8486D7EE}">
      <dgm:prSet/>
      <dgm:spPr/>
      <dgm:t>
        <a:bodyPr/>
        <a:lstStyle/>
        <a:p>
          <a:pPr algn="ctr"/>
          <a:endParaRPr lang="zh-TW" altLang="en-US"/>
        </a:p>
      </dgm:t>
    </dgm:pt>
    <dgm:pt modelId="{37EEF6DA-D643-7F43-8C90-BB36CF8E23A1}" type="sibTrans" cxnId="{31F0B948-4460-3944-A708-77BF8486D7EE}">
      <dgm:prSet/>
      <dgm:spPr/>
      <dgm:t>
        <a:bodyPr/>
        <a:lstStyle/>
        <a:p>
          <a:pPr algn="ctr"/>
          <a:endParaRPr lang="zh-TW" altLang="en-US"/>
        </a:p>
      </dgm:t>
    </dgm:pt>
    <dgm:pt modelId="{BAC3B005-6DBA-E44E-A219-B0F7B927A139}" type="pres">
      <dgm:prSet presAssocID="{72F54EF9-58F9-F440-8F78-3426562C29F4}" presName="arrowDiagram" presStyleCnt="0">
        <dgm:presLayoutVars>
          <dgm:chMax val="5"/>
          <dgm:dir/>
          <dgm:resizeHandles val="exact"/>
        </dgm:presLayoutVars>
      </dgm:prSet>
      <dgm:spPr/>
    </dgm:pt>
    <dgm:pt modelId="{51E05C50-80A6-F847-AD17-08000D1F8173}" type="pres">
      <dgm:prSet presAssocID="{72F54EF9-58F9-F440-8F78-3426562C29F4}" presName="arrow" presStyleLbl="bgShp" presStyleIdx="0" presStyleCnt="1"/>
      <dgm:spPr/>
    </dgm:pt>
    <dgm:pt modelId="{BFCD1D3B-C4E5-8245-85BB-AA0F77A15F2E}" type="pres">
      <dgm:prSet presAssocID="{72F54EF9-58F9-F440-8F78-3426562C29F4}" presName="arrowDiagram5" presStyleCnt="0"/>
      <dgm:spPr/>
    </dgm:pt>
    <dgm:pt modelId="{DF513C3F-1F24-614D-ACCA-DB62BDE4CF29}" type="pres">
      <dgm:prSet presAssocID="{C97140C3-D723-E040-A074-28AE0B279C2A}" presName="bullet5a" presStyleLbl="node1" presStyleIdx="0" presStyleCnt="5"/>
      <dgm:spPr/>
    </dgm:pt>
    <dgm:pt modelId="{798243AA-2BAA-EA48-A548-D1D53E451F45}" type="pres">
      <dgm:prSet presAssocID="{C97140C3-D723-E040-A074-28AE0B279C2A}" presName="textBox5a" presStyleLbl="revTx" presStyleIdx="0" presStyleCnt="5" custScaleX="198919">
        <dgm:presLayoutVars>
          <dgm:bulletEnabled val="1"/>
        </dgm:presLayoutVars>
      </dgm:prSet>
      <dgm:spPr/>
    </dgm:pt>
    <dgm:pt modelId="{362B3764-80F1-B941-86F1-DC532BA26987}" type="pres">
      <dgm:prSet presAssocID="{A4D170E5-BFB5-B940-9A1A-588B6EF8C3DD}" presName="bullet5b" presStyleLbl="node1" presStyleIdx="1" presStyleCnt="5"/>
      <dgm:spPr/>
    </dgm:pt>
    <dgm:pt modelId="{D29C6CB7-9219-8F42-9EFB-15AC567CFC06}" type="pres">
      <dgm:prSet presAssocID="{A4D170E5-BFB5-B940-9A1A-588B6EF8C3DD}" presName="textBox5b" presStyleLbl="revTx" presStyleIdx="1" presStyleCnt="5" custScaleX="153773">
        <dgm:presLayoutVars>
          <dgm:bulletEnabled val="1"/>
        </dgm:presLayoutVars>
      </dgm:prSet>
      <dgm:spPr/>
    </dgm:pt>
    <dgm:pt modelId="{0962E24F-3484-1748-8EA0-586AA1B0C337}" type="pres">
      <dgm:prSet presAssocID="{9135A28B-54F0-3243-A692-C8747EBA02AD}" presName="bullet5c" presStyleLbl="node1" presStyleIdx="2" presStyleCnt="5"/>
      <dgm:spPr/>
    </dgm:pt>
    <dgm:pt modelId="{95EF1D9D-2B49-4548-951A-A85AFB963302}" type="pres">
      <dgm:prSet presAssocID="{9135A28B-54F0-3243-A692-C8747EBA02AD}" presName="textBox5c" presStyleLbl="revTx" presStyleIdx="2" presStyleCnt="5">
        <dgm:presLayoutVars>
          <dgm:bulletEnabled val="1"/>
        </dgm:presLayoutVars>
      </dgm:prSet>
      <dgm:spPr/>
    </dgm:pt>
    <dgm:pt modelId="{5C469CB2-AB35-844C-9550-028FA7DB4F6D}" type="pres">
      <dgm:prSet presAssocID="{137D1918-444E-2042-BC10-FA1F9B17FD08}" presName="bullet5d" presStyleLbl="node1" presStyleIdx="3" presStyleCnt="5"/>
      <dgm:spPr/>
    </dgm:pt>
    <dgm:pt modelId="{3E050877-DD1F-1846-ABEE-B02D6D89F293}" type="pres">
      <dgm:prSet presAssocID="{137D1918-444E-2042-BC10-FA1F9B17FD08}" presName="textBox5d" presStyleLbl="revTx" presStyleIdx="3" presStyleCnt="5" custScaleX="122547" custLinFactNeighborX="-13583" custLinFactNeighborY="7170">
        <dgm:presLayoutVars>
          <dgm:bulletEnabled val="1"/>
        </dgm:presLayoutVars>
      </dgm:prSet>
      <dgm:spPr/>
    </dgm:pt>
    <dgm:pt modelId="{AE17E440-06C0-9E46-BAA7-2C82E6FB4A60}" type="pres">
      <dgm:prSet presAssocID="{1485BCAA-8A4F-2F4B-9ACC-5D9253F356D2}" presName="bullet5e" presStyleLbl="node1" presStyleIdx="4" presStyleCnt="5"/>
      <dgm:spPr/>
    </dgm:pt>
    <dgm:pt modelId="{8F84E8AF-34DF-754A-967B-381E50760AC0}" type="pres">
      <dgm:prSet presAssocID="{1485BCAA-8A4F-2F4B-9ACC-5D9253F356D2}" presName="textBox5e" presStyleLbl="revTx" presStyleIdx="4" presStyleCnt="5" custScaleX="125232">
        <dgm:presLayoutVars>
          <dgm:bulletEnabled val="1"/>
        </dgm:presLayoutVars>
      </dgm:prSet>
      <dgm:spPr/>
    </dgm:pt>
  </dgm:ptLst>
  <dgm:cxnLst>
    <dgm:cxn modelId="{7A6B3912-D6B5-4DB3-976A-8AABA06536C1}" type="presOf" srcId="{A4D170E5-BFB5-B940-9A1A-588B6EF8C3DD}" destId="{D29C6CB7-9219-8F42-9EFB-15AC567CFC06}" srcOrd="0" destOrd="0" presId="urn:microsoft.com/office/officeart/2005/8/layout/arrow2"/>
    <dgm:cxn modelId="{950D7922-2F6A-5F47-8C0A-411BAE8727D2}" srcId="{72F54EF9-58F9-F440-8F78-3426562C29F4}" destId="{C97140C3-D723-E040-A074-28AE0B279C2A}" srcOrd="0" destOrd="0" parTransId="{591468B9-B9F9-244F-BD20-89DA223A2C8D}" sibTransId="{A0B26EF8-9F02-5349-9D3E-95E7C50D49E6}"/>
    <dgm:cxn modelId="{A65E945E-5E99-4440-A220-A2ED83614206}" type="presOf" srcId="{1485BCAA-8A4F-2F4B-9ACC-5D9253F356D2}" destId="{8F84E8AF-34DF-754A-967B-381E50760AC0}" srcOrd="0" destOrd="0" presId="urn:microsoft.com/office/officeart/2005/8/layout/arrow2"/>
    <dgm:cxn modelId="{31F0B948-4460-3944-A708-77BF8486D7EE}" srcId="{72F54EF9-58F9-F440-8F78-3426562C29F4}" destId="{9135A28B-54F0-3243-A692-C8747EBA02AD}" srcOrd="2" destOrd="0" parTransId="{7BD4C87D-4023-9A42-91C0-0310A88D4ED6}" sibTransId="{37EEF6DA-D643-7F43-8C90-BB36CF8E23A1}"/>
    <dgm:cxn modelId="{FB78616A-2B1E-4FB6-A29F-7BE31A2ACF0D}" type="presOf" srcId="{C97140C3-D723-E040-A074-28AE0B279C2A}" destId="{798243AA-2BAA-EA48-A548-D1D53E451F45}" srcOrd="0" destOrd="0" presId="urn:microsoft.com/office/officeart/2005/8/layout/arrow2"/>
    <dgm:cxn modelId="{A5CA0A74-8F40-4B09-B12B-A036E210B950}" type="presOf" srcId="{72F54EF9-58F9-F440-8F78-3426562C29F4}" destId="{BAC3B005-6DBA-E44E-A219-B0F7B927A139}" srcOrd="0" destOrd="0" presId="urn:microsoft.com/office/officeart/2005/8/layout/arrow2"/>
    <dgm:cxn modelId="{EBE0247D-897F-4749-A4D6-A898D4F578AF}" srcId="{72F54EF9-58F9-F440-8F78-3426562C29F4}" destId="{1485BCAA-8A4F-2F4B-9ACC-5D9253F356D2}" srcOrd="4" destOrd="0" parTransId="{EBE130BD-2B03-BB47-AE26-0E048DEF211C}" sibTransId="{309EFC09-1DC7-1F44-B7ED-A92B8E4B269F}"/>
    <dgm:cxn modelId="{EC80D07F-7563-EB40-A434-A3AD8DDA3B47}" srcId="{72F54EF9-58F9-F440-8F78-3426562C29F4}" destId="{A4D170E5-BFB5-B940-9A1A-588B6EF8C3DD}" srcOrd="1" destOrd="0" parTransId="{D9FB8E6B-64E1-704C-AACE-BDC69108D78A}" sibTransId="{CBDFD8C2-42FC-8345-BD50-D75C3A10A9E7}"/>
    <dgm:cxn modelId="{E8B213A0-7FD9-AD45-8DEA-F7C211150952}" srcId="{72F54EF9-58F9-F440-8F78-3426562C29F4}" destId="{137D1918-444E-2042-BC10-FA1F9B17FD08}" srcOrd="3" destOrd="0" parTransId="{1A981605-2098-D542-8A7F-22C1AC9AB924}" sibTransId="{6798F511-FBE3-9C48-AC13-646D7A40E95F}"/>
    <dgm:cxn modelId="{5B26ABC8-1442-47DE-89D1-BDD54D8A2A88}" type="presOf" srcId="{137D1918-444E-2042-BC10-FA1F9B17FD08}" destId="{3E050877-DD1F-1846-ABEE-B02D6D89F293}" srcOrd="0" destOrd="0" presId="urn:microsoft.com/office/officeart/2005/8/layout/arrow2"/>
    <dgm:cxn modelId="{42BA5EFA-9547-488C-B68A-0EE9F16C4275}" type="presOf" srcId="{9135A28B-54F0-3243-A692-C8747EBA02AD}" destId="{95EF1D9D-2B49-4548-951A-A85AFB963302}" srcOrd="0" destOrd="0" presId="urn:microsoft.com/office/officeart/2005/8/layout/arrow2"/>
    <dgm:cxn modelId="{FE2D1922-3293-4B5E-908A-9A38941A8F05}" type="presParOf" srcId="{BAC3B005-6DBA-E44E-A219-B0F7B927A139}" destId="{51E05C50-80A6-F847-AD17-08000D1F8173}" srcOrd="0" destOrd="0" presId="urn:microsoft.com/office/officeart/2005/8/layout/arrow2"/>
    <dgm:cxn modelId="{69D6FADC-66DA-4BF5-837C-752F661E35BD}" type="presParOf" srcId="{BAC3B005-6DBA-E44E-A219-B0F7B927A139}" destId="{BFCD1D3B-C4E5-8245-85BB-AA0F77A15F2E}" srcOrd="1" destOrd="0" presId="urn:microsoft.com/office/officeart/2005/8/layout/arrow2"/>
    <dgm:cxn modelId="{690F9926-9D1F-464B-A9C2-5DD05A5FD4B4}" type="presParOf" srcId="{BFCD1D3B-C4E5-8245-85BB-AA0F77A15F2E}" destId="{DF513C3F-1F24-614D-ACCA-DB62BDE4CF29}" srcOrd="0" destOrd="0" presId="urn:microsoft.com/office/officeart/2005/8/layout/arrow2"/>
    <dgm:cxn modelId="{C206C77B-1A2C-4D8E-A571-952488EE90DF}" type="presParOf" srcId="{BFCD1D3B-C4E5-8245-85BB-AA0F77A15F2E}" destId="{798243AA-2BAA-EA48-A548-D1D53E451F45}" srcOrd="1" destOrd="0" presId="urn:microsoft.com/office/officeart/2005/8/layout/arrow2"/>
    <dgm:cxn modelId="{645FCA82-429E-44A4-998E-113FBA51D092}" type="presParOf" srcId="{BFCD1D3B-C4E5-8245-85BB-AA0F77A15F2E}" destId="{362B3764-80F1-B941-86F1-DC532BA26987}" srcOrd="2" destOrd="0" presId="urn:microsoft.com/office/officeart/2005/8/layout/arrow2"/>
    <dgm:cxn modelId="{A8A00336-9F15-466B-A168-574C68ACFD96}" type="presParOf" srcId="{BFCD1D3B-C4E5-8245-85BB-AA0F77A15F2E}" destId="{D29C6CB7-9219-8F42-9EFB-15AC567CFC06}" srcOrd="3" destOrd="0" presId="urn:microsoft.com/office/officeart/2005/8/layout/arrow2"/>
    <dgm:cxn modelId="{7FF429BF-067A-4322-83E2-955B81884E03}" type="presParOf" srcId="{BFCD1D3B-C4E5-8245-85BB-AA0F77A15F2E}" destId="{0962E24F-3484-1748-8EA0-586AA1B0C337}" srcOrd="4" destOrd="0" presId="urn:microsoft.com/office/officeart/2005/8/layout/arrow2"/>
    <dgm:cxn modelId="{AE34CCC7-D840-46EC-85E1-CA104F069DA2}" type="presParOf" srcId="{BFCD1D3B-C4E5-8245-85BB-AA0F77A15F2E}" destId="{95EF1D9D-2B49-4548-951A-A85AFB963302}" srcOrd="5" destOrd="0" presId="urn:microsoft.com/office/officeart/2005/8/layout/arrow2"/>
    <dgm:cxn modelId="{E7066BFE-9A52-4A43-8921-4AE4EB6A99E0}" type="presParOf" srcId="{BFCD1D3B-C4E5-8245-85BB-AA0F77A15F2E}" destId="{5C469CB2-AB35-844C-9550-028FA7DB4F6D}" srcOrd="6" destOrd="0" presId="urn:microsoft.com/office/officeart/2005/8/layout/arrow2"/>
    <dgm:cxn modelId="{1CA8A7CB-DE8D-47D3-833F-71D098A41D84}" type="presParOf" srcId="{BFCD1D3B-C4E5-8245-85BB-AA0F77A15F2E}" destId="{3E050877-DD1F-1846-ABEE-B02D6D89F293}" srcOrd="7" destOrd="0" presId="urn:microsoft.com/office/officeart/2005/8/layout/arrow2"/>
    <dgm:cxn modelId="{B32E85F5-99DF-47D9-A0F6-18D0A431B8E0}" type="presParOf" srcId="{BFCD1D3B-C4E5-8245-85BB-AA0F77A15F2E}" destId="{AE17E440-06C0-9E46-BAA7-2C82E6FB4A60}" srcOrd="8" destOrd="0" presId="urn:microsoft.com/office/officeart/2005/8/layout/arrow2"/>
    <dgm:cxn modelId="{0A1B2375-DBFF-41F8-9B02-819D92B16AE4}" type="presParOf" srcId="{BFCD1D3B-C4E5-8245-85BB-AA0F77A15F2E}" destId="{8F84E8AF-34DF-754A-967B-381E50760AC0}" srcOrd="9" destOrd="0" presId="urn:microsoft.com/office/officeart/2005/8/layout/arrow2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1E05C50-80A6-F847-AD17-08000D1F8173}">
      <dsp:nvSpPr>
        <dsp:cNvPr id="0" name=""/>
        <dsp:cNvSpPr/>
      </dsp:nvSpPr>
      <dsp:spPr>
        <a:xfrm>
          <a:off x="113449" y="0"/>
          <a:ext cx="4919472" cy="3074670"/>
        </a:xfrm>
        <a:prstGeom prst="swooshArrow">
          <a:avLst>
            <a:gd name="adj1" fmla="val 25000"/>
            <a:gd name="adj2" fmla="val 2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F513C3F-1F24-614D-ACCA-DB62BDE4CF29}">
      <dsp:nvSpPr>
        <dsp:cNvPr id="0" name=""/>
        <dsp:cNvSpPr/>
      </dsp:nvSpPr>
      <dsp:spPr>
        <a:xfrm>
          <a:off x="598017" y="2286324"/>
          <a:ext cx="113147" cy="11314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98243AA-2BAA-EA48-A548-D1D53E451F45}">
      <dsp:nvSpPr>
        <dsp:cNvPr id="0" name=""/>
        <dsp:cNvSpPr/>
      </dsp:nvSpPr>
      <dsp:spPr>
        <a:xfrm>
          <a:off x="335849" y="2342898"/>
          <a:ext cx="1281935" cy="73177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55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無法動彈</a:t>
          </a:r>
        </a:p>
      </dsp:txBody>
      <dsp:txXfrm>
        <a:off x="335849" y="2342898"/>
        <a:ext cx="1281935" cy="731771"/>
      </dsp:txXfrm>
    </dsp:sp>
    <dsp:sp modelId="{362B3764-80F1-B941-86F1-DC532BA26987}">
      <dsp:nvSpPr>
        <dsp:cNvPr id="0" name=""/>
        <dsp:cNvSpPr/>
      </dsp:nvSpPr>
      <dsp:spPr>
        <a:xfrm>
          <a:off x="1210492" y="1697832"/>
          <a:ext cx="177100" cy="17710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29C6CB7-9219-8F42-9EFB-15AC567CFC06}">
      <dsp:nvSpPr>
        <dsp:cNvPr id="0" name=""/>
        <dsp:cNvSpPr/>
      </dsp:nvSpPr>
      <dsp:spPr>
        <a:xfrm>
          <a:off x="1079478" y="1786383"/>
          <a:ext cx="1255760" cy="128828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3842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情緒混亂</a:t>
          </a:r>
        </a:p>
      </dsp:txBody>
      <dsp:txXfrm>
        <a:off x="1079478" y="1786383"/>
        <a:ext cx="1255760" cy="1288286"/>
      </dsp:txXfrm>
    </dsp:sp>
    <dsp:sp modelId="{0962E24F-3484-1748-8EA0-586AA1B0C337}">
      <dsp:nvSpPr>
        <dsp:cNvPr id="0" name=""/>
        <dsp:cNvSpPr/>
      </dsp:nvSpPr>
      <dsp:spPr>
        <a:xfrm>
          <a:off x="1997607" y="1228638"/>
          <a:ext cx="236134" cy="2361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EF1D9D-2B49-4548-951A-A85AFB963302}">
      <dsp:nvSpPr>
        <dsp:cNvPr id="0" name=""/>
        <dsp:cNvSpPr/>
      </dsp:nvSpPr>
      <dsp:spPr>
        <a:xfrm>
          <a:off x="2115675" y="1346705"/>
          <a:ext cx="949458" cy="172796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5123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逃跑</a:t>
          </a:r>
        </a:p>
      </dsp:txBody>
      <dsp:txXfrm>
        <a:off x="2115675" y="1346705"/>
        <a:ext cx="949458" cy="1727964"/>
      </dsp:txXfrm>
    </dsp:sp>
    <dsp:sp modelId="{5C469CB2-AB35-844C-9550-028FA7DB4F6D}">
      <dsp:nvSpPr>
        <dsp:cNvPr id="0" name=""/>
        <dsp:cNvSpPr/>
      </dsp:nvSpPr>
      <dsp:spPr>
        <a:xfrm>
          <a:off x="2912629" y="862137"/>
          <a:ext cx="305007" cy="30500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E050877-DD1F-1846-ABEE-B02D6D89F293}">
      <dsp:nvSpPr>
        <dsp:cNvPr id="0" name=""/>
        <dsp:cNvSpPr/>
      </dsp:nvSpPr>
      <dsp:spPr>
        <a:xfrm>
          <a:off x="2820571" y="1014641"/>
          <a:ext cx="1205733" cy="20600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1617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成功逃離</a:t>
          </a:r>
        </a:p>
      </dsp:txBody>
      <dsp:txXfrm>
        <a:off x="2820571" y="1014641"/>
        <a:ext cx="1205733" cy="2060028"/>
      </dsp:txXfrm>
    </dsp:sp>
    <dsp:sp modelId="{AE17E440-06C0-9E46-BAA7-2C82E6FB4A60}">
      <dsp:nvSpPr>
        <dsp:cNvPr id="0" name=""/>
        <dsp:cNvSpPr/>
      </dsp:nvSpPr>
      <dsp:spPr>
        <a:xfrm>
          <a:off x="3854708" y="617393"/>
          <a:ext cx="388638" cy="38863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F84E8AF-34DF-754A-967B-381E50760AC0}">
      <dsp:nvSpPr>
        <dsp:cNvPr id="0" name=""/>
        <dsp:cNvSpPr/>
      </dsp:nvSpPr>
      <dsp:spPr>
        <a:xfrm>
          <a:off x="3924899" y="811712"/>
          <a:ext cx="1232150" cy="22629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5931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生命獲得嶄新力量</a:t>
          </a:r>
        </a:p>
      </dsp:txBody>
      <dsp:txXfrm>
        <a:off x="3924899" y="811712"/>
        <a:ext cx="1232150" cy="22629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2">
  <dgm:title val=""/>
  <dgm:desc val=""/>
  <dgm:catLst>
    <dgm:cat type="process" pri="2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arrowDiagram">
    <dgm:varLst>
      <dgm:chMax val="5"/>
      <dgm:dir/>
      <dgm:resizeHandles val="exact"/>
    </dgm:varLst>
    <dgm:alg type="composite">
      <dgm:param type="ar" val="1.6"/>
    </dgm:alg>
    <dgm:shape xmlns:r="http://schemas.openxmlformats.org/officeDocument/2006/relationships" r:blip="">
      <dgm:adjLst/>
    </dgm:shape>
    <dgm:presOf/>
    <dgm:constrLst>
      <dgm:constr type="l" for="ch" forName="arrow"/>
      <dgm:constr type="t" for="ch" forName="arrow"/>
      <dgm:constr type="w" for="ch" forName="arrow" refType="w"/>
      <dgm:constr type="h" for="ch" forName="arrow" refType="h"/>
      <dgm:constr type="ctrX" for="ch" forName="arrowDiagram1" refType="w" fact="0.5"/>
      <dgm:constr type="ctrY" for="ch" forName="arrowDiagram1" refType="h" fact="0.5"/>
      <dgm:constr type="w" for="ch" forName="arrowDiagram1" refType="w"/>
      <dgm:constr type="h" for="ch" forName="arrowDiagram1" refType="h"/>
      <dgm:constr type="ctrX" for="ch" forName="arrowDiagram2" refType="w" fact="0.5"/>
      <dgm:constr type="ctrY" for="ch" forName="arrowDiagram2" refType="h" fact="0.5"/>
      <dgm:constr type="w" for="ch" forName="arrowDiagram2" refType="w"/>
      <dgm:constr type="h" for="ch" forName="arrowDiagram2" refType="h"/>
      <dgm:constr type="ctrX" for="ch" forName="arrowDiagram3" refType="w" fact="0.5"/>
      <dgm:constr type="ctrY" for="ch" forName="arrowDiagram3" refType="h" fact="0.5"/>
      <dgm:constr type="w" for="ch" forName="arrowDiagram3" refType="w"/>
      <dgm:constr type="h" for="ch" forName="arrowDiagram3" refType="h"/>
      <dgm:constr type="ctrX" for="ch" forName="arrowDiagram4" refType="w" fact="0.5"/>
      <dgm:constr type="ctrY" for="ch" forName="arrowDiagram4" refType="h" fact="0.5"/>
      <dgm:constr type="w" for="ch" forName="arrowDiagram4" refType="w"/>
      <dgm:constr type="h" for="ch" forName="arrowDiagram4" refType="h"/>
      <dgm:constr type="ctrX" for="ch" forName="arrowDiagram5" refType="w" fact="0.5"/>
      <dgm:constr type="ctrY" for="ch" forName="arrowDiagram5" refType="h" fact="0.5"/>
      <dgm:constr type="w" for="ch" forName="arrowDiagram5" refType="w"/>
      <dgm:constr type="h" for="ch" forName="arrowDiagram5" refType="h"/>
    </dgm:constrLst>
    <dgm:ruleLst/>
    <dgm:choose name="Name0">
      <dgm:if name="Name1" axis="ch" ptType="node" func="cnt" op="gte" val="1">
        <dgm:layoutNode name="arrow" styleLbl="bgShp">
          <dgm:alg type="sp"/>
          <dgm:shape xmlns:r="http://schemas.openxmlformats.org/officeDocument/2006/relationships" type="swooshArrow" r:blip="">
            <dgm:adjLst>
              <dgm:adj idx="2" val="0.25"/>
            </dgm:adjLst>
          </dgm:shape>
          <dgm:presOf/>
          <dgm:constrLst/>
          <dgm:ruleLst/>
        </dgm:layoutNode>
        <dgm:choose name="Name2">
          <dgm:if name="Name3" axis="ch" ptType="node" func="cnt" op="lt" val="1"/>
          <dgm:if name="Name4" axis="ch" ptType="node" func="cnt" op="equ" val="1">
            <dgm:layoutNode name="arrowDiagram1">
              <dgm:varLst>
                <dgm:bulletEnabled val="1"/>
              </dgm:varLst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ctrX" for="ch" forName="bullet1" refType="w" fact="0.8"/>
                <dgm:constr type="ctrY" for="ch" forName="bullet1" refType="h" fact="0.262"/>
                <dgm:constr type="w" for="ch" forName="bullet1" refType="w" fact="0.074"/>
                <dgm:constr type="h" for="ch" forName="bullet1" refType="w" refFor="ch" refForName="bullet1"/>
                <dgm:constr type="r" for="ch" forName="textBox1" refType="ctrX" refFor="ch" refForName="bullet1"/>
                <dgm:constr type="t" for="ch" forName="textBox1" refType="ctrY" refFor="ch" refForName="bullet1"/>
                <dgm:constr type="w" for="ch" forName="textBox1" refType="w" fact="0.4"/>
                <dgm:constr type="h" for="ch" forName="textBox1" refType="h" fact="0.738"/>
                <dgm:constr type="userA" refType="h" refFor="ch" refForName="bullet1" fact="0.53"/>
                <dgm:constr type="rMarg" for="ch" forName="textBox1" refType="userA" fact="2.834"/>
                <dgm:constr type="primFontSz" for="ch" ptType="node" op="equ" val="65"/>
              </dgm:constrLst>
              <dgm:ruleLst/>
              <dgm:forEach name="Name5" axis="ch" ptType="node" cnt="1">
                <dgm:layoutNode name="bullet1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1" styleLbl="revTx">
                  <dgm:varLst>
                    <dgm:bulletEnabled val="1"/>
                  </dgm:varLst>
                  <dgm:alg type="tx">
                    <dgm:param type="txAnchorVert" val="t"/>
                    <dgm:param type="parTxLTRAlign" val="r"/>
                    <dgm:param type="parTxRTLAlign" val="r"/>
                  </dgm:alg>
                  <dgm:shape xmlns:r="http://schemas.openxmlformats.org/officeDocument/2006/relationships" type="round2DiagRect" r:blip="">
                    <dgm:adjLst/>
                  </dgm:shape>
                  <dgm:presOf axis="desOrSelf" ptType="node"/>
                  <dgm:constrLst>
                    <dgm:constr type="lMarg"/>
                    <dgm:constr type="tMarg"/>
                    <dgm:constr type="bMarg"/>
                  </dgm:constrLst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6" axis="ch" ptType="node" func="cnt" op="equ" val="2">
            <dgm:layoutNode name="arrowDiagram2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7">
                <dgm:if name="Name8" func="var" arg="dir" op="equ" val="norm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l" for="ch" forName="textBox2a" refType="ctrX" refFor="ch" refForName="bullet2a"/>
                    <dgm:constr type="t" for="ch" forName="textBox2a" refType="ctrY" refFor="ch" refForName="bullet2a"/>
                    <dgm:constr type="w" for="ch" forName="textBox2a" refType="w" fact="0.325"/>
                    <dgm:constr type="h" for="ch" forName="textBox2a" refType="h" fact="0.427"/>
                    <dgm:constr type="userA" refType="h" refFor="ch" refForName="bullet2a" fact="0.53"/>
                    <dgm:constr type="l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l" for="ch" forName="textBox2b" refType="ctrX" refFor="ch" refForName="bullet2b"/>
                    <dgm:constr type="t" for="ch" forName="textBox2b" refType="ctrY" refFor="ch" refForName="bullet2b"/>
                    <dgm:constr type="w" for="ch" forName="textBox2b" refType="w" fact="0.325"/>
                    <dgm:constr type="h" for="ch" forName="textBox2b" refType="h" fact="0.662"/>
                    <dgm:constr type="userB" refType="h" refFor="ch" refForName="bullet2b" fact="0.53"/>
                    <dgm:constr type="lMarg" for="ch" forName="textBox2b" refType="userB" fact="2.834"/>
                    <dgm:constr type="primFontSz" for="ch" ptType="node" op="equ" val="65"/>
                  </dgm:constrLst>
                </dgm:if>
                <dgm:else name="Name9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r" for="ch" forName="textBox2a" refType="ctrX" refFor="ch" refForName="bullet2a"/>
                    <dgm:constr type="b" for="ch" forName="textBox2a" refType="ctrY" refFor="ch" refForName="bullet2a"/>
                    <dgm:constr type="w" for="ch" forName="textBox2a" refType="w" fact="0.25"/>
                    <dgm:constr type="h" for="ch" forName="textBox2a" refType="h" fact="0.573"/>
                    <dgm:constr type="userA" refType="h" refFor="ch" refForName="bullet2a" fact="0.53"/>
                    <dgm:constr type="r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r" for="ch" forName="textBox2b" refType="ctrX" refFor="ch" refForName="bullet2b"/>
                    <dgm:constr type="b" for="ch" forName="textBox2b" refType="ctrY" refFor="ch" refForName="bullet2b"/>
                    <dgm:constr type="w" for="ch" forName="textBox2b" refType="w" fact="0.28"/>
                    <dgm:constr type="h" for="ch" forName="textBox2b" refType="h" fact="0.338"/>
                    <dgm:constr type="userB" refType="h" refFor="ch" refForName="bullet2b" fact="0.53"/>
                    <dgm:constr type="rMarg" for="ch" forName="textBox2b" refType="userB" fact="2.834"/>
                    <dgm:constr type="primFontSz" for="ch" ptType="node" op="equ" val="65"/>
                  </dgm:constrLst>
                </dgm:else>
              </dgm:choose>
              <dgm:ruleLst/>
              <dgm:forEach name="Name10" axis="ch" ptType="node" cnt="1">
                <dgm:layoutNode name="bullet2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a" styleLbl="revTx">
                  <dgm:varLst>
                    <dgm:bulletEnabled val="1"/>
                  </dgm:varLst>
                  <dgm:choose name="Name11">
                    <dgm:if name="Name12" func="var" arg="dir" op="equ" val="norm">
                      <dgm:choose name="Name13">
                        <dgm:if name="Name1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6">
                      <dgm:choose name="Name17">
                        <dgm:if name="Name1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">
                    <dgm:if name="Name2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23" axis="ch" ptType="node" st="2" cnt="1">
                <dgm:layoutNode name="bullet2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b" styleLbl="revTx">
                  <dgm:varLst>
                    <dgm:bulletEnabled val="1"/>
                  </dgm:varLst>
                  <dgm:choose name="Name24">
                    <dgm:if name="Name25" func="var" arg="dir" op="equ" val="norm">
                      <dgm:choose name="Name26">
                        <dgm:if name="Name2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2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29">
                      <dgm:choose name="Name30">
                        <dgm:if name="Name3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3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33">
                    <dgm:if name="Name3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3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36" axis="ch" ptType="node" func="cnt" op="equ" val="3">
            <dgm:layoutNode name="arrowDiagram3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37">
                <dgm:if name="Name38" func="var" arg="dir" op="equ" val="norm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l" for="ch" forName="textBox3a" refType="ctrX" refFor="ch" refForName="bullet3a"/>
                    <dgm:constr type="t" for="ch" forName="textBox3a" refType="ctrY" refFor="ch" refForName="bullet3a"/>
                    <dgm:constr type="w" for="ch" forName="textBox3a" refType="w" fact="0.233"/>
                    <dgm:constr type="h" for="ch" forName="textBox3a" refType="h" fact="0.289"/>
                    <dgm:constr type="userA" refType="h" refFor="ch" refForName="bullet3a" fact="0.53"/>
                    <dgm:constr type="l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l" for="ch" forName="textBox3b" refType="ctrX" refFor="ch" refForName="bullet3b"/>
                    <dgm:constr type="t" for="ch" forName="textBox3b" refType="ctrY" refFor="ch" refForName="bullet3b"/>
                    <dgm:constr type="w" for="ch" forName="textBox3b" refType="w" fact="0.24"/>
                    <dgm:constr type="h" for="ch" forName="textBox3b" refType="h" fact="0.544"/>
                    <dgm:constr type="userB" refType="h" refFor="ch" refForName="bullet3b" fact="0.53"/>
                    <dgm:constr type="l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l" for="ch" forName="textBox3c" refType="ctrX" refFor="ch" refForName="bullet3c"/>
                    <dgm:constr type="t" for="ch" forName="textBox3c" refType="ctrY" refFor="ch" refForName="bullet3c"/>
                    <dgm:constr type="w" for="ch" forName="textBox3c" refType="w" fact="0.24"/>
                    <dgm:constr type="h" for="ch" forName="textBox3c" refType="h" fact="0.695"/>
                    <dgm:constr type="userC" refType="h" refFor="ch" refForName="bullet3c" fact="0.53"/>
                    <dgm:constr type="lMarg" for="ch" forName="textBox3c" refType="userC" fact="2.834"/>
                    <dgm:constr type="primFontSz" for="ch" ptType="node" op="equ" val="65"/>
                  </dgm:constrLst>
                </dgm:if>
                <dgm:else name="Name39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r" for="ch" forName="textBox3a" refType="ctrX" refFor="ch" refForName="bullet3a"/>
                    <dgm:constr type="b" for="ch" forName="textBox3a" refType="ctrY" refFor="ch" refForName="bullet3a"/>
                    <dgm:constr type="w" for="ch" forName="textBox3a" refType="w" fact="0.14"/>
                    <dgm:constr type="h" for="ch" forName="textBox3a" refType="h" fact="0.711"/>
                    <dgm:constr type="userA" refType="h" refFor="ch" refForName="bullet3a" fact="0.53"/>
                    <dgm:constr type="r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r" for="ch" forName="textBox3b" refType="ctrX" refFor="ch" refForName="bullet3b"/>
                    <dgm:constr type="b" for="ch" forName="textBox3b" refType="ctrY" refFor="ch" refForName="bullet3b"/>
                    <dgm:constr type="w" for="ch" forName="textBox3b" refType="w" fact="0.24"/>
                    <dgm:constr type="h" for="ch" forName="textBox3b" refType="h" fact="0.456"/>
                    <dgm:constr type="userB" refType="h" refFor="ch" refForName="bullet3b" fact="0.53"/>
                    <dgm:constr type="r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r" for="ch" forName="textBox3c" refType="ctrX" refFor="ch" refForName="bullet3c"/>
                    <dgm:constr type="b" for="ch" forName="textBox3c" refType="ctrY" refFor="ch" refForName="bullet3c"/>
                    <dgm:constr type="w" for="ch" forName="textBox3c" refType="w" fact="0.24"/>
                    <dgm:constr type="h" for="ch" forName="textBox3c" refType="h" fact="0.305"/>
                    <dgm:constr type="userC" refType="h" refFor="ch" refForName="bullet3c" fact="0.53"/>
                    <dgm:constr type="rMarg" for="ch" forName="textBox3c" refType="userC" fact="2.834"/>
                    <dgm:constr type="primFontSz" for="ch" ptType="node" op="equ" val="65"/>
                  </dgm:constrLst>
                </dgm:else>
              </dgm:choose>
              <dgm:ruleLst/>
              <dgm:forEach name="Name40" axis="ch" ptType="node" cnt="1">
                <dgm:layoutNode name="bullet3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a" styleLbl="revTx">
                  <dgm:varLst>
                    <dgm:bulletEnabled val="1"/>
                  </dgm:varLst>
                  <dgm:choose name="Name41">
                    <dgm:if name="Name42" func="var" arg="dir" op="equ" val="norm">
                      <dgm:choose name="Name43">
                        <dgm:if name="Name4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4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46">
                      <dgm:choose name="Name47">
                        <dgm:if name="Name4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4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50">
                    <dgm:if name="Name5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5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53" axis="ch" ptType="node" st="2" cnt="1">
                <dgm:layoutNode name="bullet3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b" styleLbl="revTx">
                  <dgm:varLst>
                    <dgm:bulletEnabled val="1"/>
                  </dgm:varLst>
                  <dgm:choose name="Name54">
                    <dgm:if name="Name55" func="var" arg="dir" op="equ" val="norm">
                      <dgm:choose name="Name56">
                        <dgm:if name="Name5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5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59">
                      <dgm:choose name="Name60">
                        <dgm:if name="Name6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6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63">
                    <dgm:if name="Name6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6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66" axis="ch" ptType="node" st="3" cnt="1">
                <dgm:layoutNode name="bullet3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c" styleLbl="revTx">
                  <dgm:varLst>
                    <dgm:bulletEnabled val="1"/>
                  </dgm:varLst>
                  <dgm:choose name="Name67">
                    <dgm:if name="Name68" func="var" arg="dir" op="equ" val="norm">
                      <dgm:choose name="Name69">
                        <dgm:if name="Name7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7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72">
                      <dgm:choose name="Name73">
                        <dgm:if name="Name7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7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76">
                    <dgm:if name="Name7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7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79" axis="ch" ptType="node" func="cnt" op="equ" val="4">
            <dgm:layoutNode name="arrowDiagram4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80">
                <dgm:if name="Name81" func="var" arg="dir" op="equ" val="norm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l" for="ch" forName="textBox4a" refType="ctrX" refFor="ch" refForName="bullet4a"/>
                    <dgm:constr type="t" for="ch" forName="textBox4a" refType="ctrY" refFor="ch" refForName="bullet4a"/>
                    <dgm:constr type="w" for="ch" forName="textBox4a" refType="w" fact="0.171"/>
                    <dgm:constr type="h" for="ch" forName="textBox4a" refType="h" fact="0.238"/>
                    <dgm:constr type="userA" refType="h" refFor="ch" refForName="bullet4a" fact="0.53"/>
                    <dgm:constr type="l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l" for="ch" forName="textBox4b" refType="ctrX" refFor="ch" refForName="bullet4b"/>
                    <dgm:constr type="t" for="ch" forName="textBox4b" refType="ctrY" refFor="ch" refForName="bullet4b"/>
                    <dgm:constr type="w" for="ch" forName="textBox4b" refType="w" fact="0.21"/>
                    <dgm:constr type="h" for="ch" forName="textBox4b" refType="h" fact="0.457"/>
                    <dgm:constr type="userB" refType="h" refFor="ch" refForName="bullet4b" fact="0.53"/>
                    <dgm:constr type="l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l" for="ch" forName="textBox4c" refType="ctrX" refFor="ch" refForName="bullet4c"/>
                    <dgm:constr type="t" for="ch" forName="textBox4c" refType="ctrY" refFor="ch" refForName="bullet4c"/>
                    <dgm:constr type="w" for="ch" forName="textBox4c" refType="w" fact="0.21"/>
                    <dgm:constr type="h" for="ch" forName="textBox4c" refType="h" fact="0.618"/>
                    <dgm:constr type="userC" refType="h" refFor="ch" refForName="bullet4c" fact="0.53"/>
                    <dgm:constr type="l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l" for="ch" forName="textBox4d" refType="ctrX" refFor="ch" refForName="bullet4d"/>
                    <dgm:constr type="t" for="ch" forName="textBox4d" refType="ctrY" refFor="ch" refForName="bullet4d"/>
                    <dgm:constr type="w" for="ch" forName="textBox4d" refType="w" fact="0.21"/>
                    <dgm:constr type="h" for="ch" forName="textBox4d" refType="h" fact="0.717"/>
                    <dgm:constr type="userD" refType="h" refFor="ch" refForName="bullet4d" fact="0.53"/>
                    <dgm:constr type="lMarg" for="ch" forName="textBox4d" refType="userD" fact="2.834"/>
                    <dgm:constr type="primFontSz" for="ch" ptType="node" op="equ" val="65"/>
                  </dgm:constrLst>
                </dgm:if>
                <dgm:else name="Name82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r" for="ch" forName="textBox4a" refType="ctrX" refFor="ch" refForName="bullet4a"/>
                    <dgm:constr type="b" for="ch" forName="textBox4a" refType="ctrY" refFor="ch" refForName="bullet4a"/>
                    <dgm:constr type="w" for="ch" forName="textBox4a" refType="w" fact="0.11"/>
                    <dgm:constr type="h" for="ch" forName="textBox4a" refType="h" fact="0.762"/>
                    <dgm:constr type="userA" refType="h" refFor="ch" refForName="bullet4a" fact="0.53"/>
                    <dgm:constr type="r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r" for="ch" forName="textBox4b" refType="ctrX" refFor="ch" refForName="bullet4b"/>
                    <dgm:constr type="b" for="ch" forName="textBox4b" refType="ctrY" refFor="ch" refForName="bullet4b"/>
                    <dgm:constr type="w" for="ch" forName="textBox4b" refType="w" fact="0.171"/>
                    <dgm:constr type="h" for="ch" forName="textBox4b" refType="h" fact="0.543"/>
                    <dgm:constr type="userB" refType="h" refFor="ch" refForName="bullet4b" fact="0.53"/>
                    <dgm:constr type="r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r" for="ch" forName="textBox4c" refType="ctrX" refFor="ch" refForName="bullet4c"/>
                    <dgm:constr type="b" for="ch" forName="textBox4c" refType="ctrY" refFor="ch" refForName="bullet4c"/>
                    <dgm:constr type="w" for="ch" forName="textBox4c" refType="w" fact="0.21"/>
                    <dgm:constr type="h" for="ch" forName="textBox4c" refType="h" fact="0.382"/>
                    <dgm:constr type="userC" refType="h" refFor="ch" refForName="bullet4c" fact="0.53"/>
                    <dgm:constr type="r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r" for="ch" forName="textBox4d" refType="ctrX" refFor="ch" refForName="bullet4d"/>
                    <dgm:constr type="b" for="ch" forName="textBox4d" refType="ctrY" refFor="ch" refForName="bullet4d"/>
                    <dgm:constr type="w" for="ch" forName="textBox4d" refType="w" fact="0.21"/>
                    <dgm:constr type="h" for="ch" forName="textBox4d" refType="h" fact="0.283"/>
                    <dgm:constr type="userD" refType="h" refFor="ch" refForName="bullet4d" fact="0.53"/>
                    <dgm:constr type="rMarg" for="ch" forName="textBox4d" refType="userD" fact="2.834"/>
                    <dgm:constr type="primFontSz" for="ch" ptType="node" op="equ" val="65"/>
                  </dgm:constrLst>
                </dgm:else>
              </dgm:choose>
              <dgm:ruleLst/>
              <dgm:forEach name="Name83" axis="ch" ptType="node" cnt="1">
                <dgm:layoutNode name="bullet4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a" styleLbl="revTx">
                  <dgm:varLst>
                    <dgm:bulletEnabled val="1"/>
                  </dgm:varLst>
                  <dgm:choose name="Name84">
                    <dgm:if name="Name85" func="var" arg="dir" op="equ" val="norm">
                      <dgm:choose name="Name86">
                        <dgm:if name="Name8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8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89">
                      <dgm:choose name="Name90">
                        <dgm:if name="Name9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9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93">
                    <dgm:if name="Name9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9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96" axis="ch" ptType="node" st="2" cnt="1">
                <dgm:layoutNode name="bullet4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b" styleLbl="revTx">
                  <dgm:varLst>
                    <dgm:bulletEnabled val="1"/>
                  </dgm:varLst>
                  <dgm:choose name="Name97">
                    <dgm:if name="Name98" func="var" arg="dir" op="equ" val="norm">
                      <dgm:choose name="Name99">
                        <dgm:if name="Name10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0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0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06">
                    <dgm:if name="Name10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0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09" axis="ch" ptType="node" st="3" cnt="1">
                <dgm:layoutNode name="bullet4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c" styleLbl="revTx">
                  <dgm:varLst>
                    <dgm:bulletEnabled val="1"/>
                  </dgm:varLst>
                  <dgm:choose name="Name110">
                    <dgm:if name="Name111" func="var" arg="dir" op="equ" val="norm">
                      <dgm:choose name="Name112">
                        <dgm:if name="Name11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1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15">
                      <dgm:choose name="Name116">
                        <dgm:if name="Name11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1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19">
                    <dgm:if name="Name12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2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22" axis="ch" ptType="node" st="4" cnt="1">
                <dgm:layoutNode name="bullet4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d" styleLbl="revTx">
                  <dgm:varLst>
                    <dgm:bulletEnabled val="1"/>
                  </dgm:varLst>
                  <dgm:choose name="Name123">
                    <dgm:if name="Name124" func="var" arg="dir" op="equ" val="norm">
                      <dgm:choose name="Name125">
                        <dgm:if name="Name12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2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28">
                      <dgm:choose name="Name129">
                        <dgm:if name="Name13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3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32">
                    <dgm:if name="Name13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3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else name="Name135">
            <dgm:layoutNode name="arrowDiagram5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136">
                <dgm:if name="Name137" func="var" arg="dir" op="equ" val="norm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l" for="ch" forName="textBox5a" refType="ctrX" refFor="ch" refForName="bullet5a"/>
                    <dgm:constr type="t" for="ch" forName="textBox5a" refType="ctrY" refFor="ch" refForName="bullet5a"/>
                    <dgm:constr type="w" for="ch" forName="textBox5a" refType="w" fact="0.131"/>
                    <dgm:constr type="h" for="ch" forName="textBox5a" refType="h" fact="0.238"/>
                    <dgm:constr type="userA" refType="h" refFor="ch" refForName="bullet5a" fact="0.53"/>
                    <dgm:constr type="l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l" for="ch" forName="textBox5b" refType="ctrX" refFor="ch" refForName="bullet5b"/>
                    <dgm:constr type="t" for="ch" forName="textBox5b" refType="ctrY" refFor="ch" refForName="bullet5b"/>
                    <dgm:constr type="w" for="ch" forName="textBox5b" refType="w" fact="0.166"/>
                    <dgm:constr type="h" for="ch" forName="textBox5b" refType="h" fact="0.419"/>
                    <dgm:constr type="userB" refType="h" refFor="ch" refForName="bullet5b" fact="0.53"/>
                    <dgm:constr type="l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l" for="ch" forName="textBox5c" refType="ctrX" refFor="ch" refForName="bullet5c"/>
                    <dgm:constr type="t" for="ch" forName="textBox5c" refType="ctrY" refFor="ch" refForName="bullet5c"/>
                    <dgm:constr type="w" for="ch" forName="textBox5c" refType="w" fact="0.193"/>
                    <dgm:constr type="h" for="ch" forName="textBox5c" refType="h" fact="0.562"/>
                    <dgm:constr type="userC" refType="h" refFor="ch" refForName="bullet5c" fact="0.53"/>
                    <dgm:constr type="l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l" for="ch" forName="textBox5d" refType="ctrX" refFor="ch" refForName="bullet5d"/>
                    <dgm:constr type="t" for="ch" forName="textBox5d" refType="ctrY" refFor="ch" refForName="bullet5d"/>
                    <dgm:constr type="w" for="ch" forName="textBox5d" refType="w" fact="0.2"/>
                    <dgm:constr type="h" for="ch" forName="textBox5d" refType="h" fact="0.67"/>
                    <dgm:constr type="userD" refType="h" refFor="ch" refForName="bullet5d" fact="0.53"/>
                    <dgm:constr type="l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l" for="ch" forName="textBox5e" refType="ctrX" refFor="ch" refForName="bullet5e"/>
                    <dgm:constr type="t" for="ch" forName="textBox5e" refType="ctrY" refFor="ch" refForName="bullet5e"/>
                    <dgm:constr type="w" for="ch" forName="textBox5e" refType="w" fact="0.2"/>
                    <dgm:constr type="h" for="ch" forName="textBox5e" refType="h" fact="0.736"/>
                    <dgm:constr type="userE" refType="h" refFor="ch" refForName="bullet5e" fact="0.53"/>
                    <dgm:constr type="lMarg" for="ch" forName="textBox5e" refType="userE" fact="2.834"/>
                    <dgm:constr type="primFontSz" for="ch" ptType="node" op="equ" val="65"/>
                  </dgm:constrLst>
                </dgm:if>
                <dgm:else name="Name138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r" for="ch" forName="textBox5a" refType="ctrX" refFor="ch" refForName="bullet5a"/>
                    <dgm:constr type="b" for="ch" forName="textBox5a" refType="ctrY" refFor="ch" refForName="bullet5a"/>
                    <dgm:constr type="w" for="ch" forName="textBox5a" refType="w" fact="0.11"/>
                    <dgm:constr type="h" for="ch" forName="textBox5a" refType="h" fact="0.762"/>
                    <dgm:constr type="userA" refType="h" refFor="ch" refForName="bullet5a" fact="0.53"/>
                    <dgm:constr type="r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r" for="ch" forName="textBox5b" refType="ctrX" refFor="ch" refForName="bullet5b"/>
                    <dgm:constr type="b" for="ch" forName="textBox5b" refType="ctrY" refFor="ch" refForName="bullet5b"/>
                    <dgm:constr type="w" for="ch" forName="textBox5b" refType="w" fact="0.131"/>
                    <dgm:constr type="h" for="ch" forName="textBox5b" refType="h" fact="0.581"/>
                    <dgm:constr type="userB" refType="h" refFor="ch" refForName="bullet5b" fact="0.53"/>
                    <dgm:constr type="r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r" for="ch" forName="textBox5c" refType="ctrX" refFor="ch" refForName="bullet5c"/>
                    <dgm:constr type="b" for="ch" forName="textBox5c" refType="ctrY" refFor="ch" refForName="bullet5c"/>
                    <dgm:constr type="w" for="ch" forName="textBox5c" refType="w" fact="0.166"/>
                    <dgm:constr type="h" for="ch" forName="textBox5c" refType="h" fact="0.438"/>
                    <dgm:constr type="userC" refType="h" refFor="ch" refForName="bullet5c" fact="0.53"/>
                    <dgm:constr type="r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r" for="ch" forName="textBox5d" refType="ctrX" refFor="ch" refForName="bullet5d"/>
                    <dgm:constr type="b" for="ch" forName="textBox5d" refType="ctrY" refFor="ch" refForName="bullet5d"/>
                    <dgm:constr type="w" for="ch" forName="textBox5d" refType="w" fact="0.193"/>
                    <dgm:constr type="h" for="ch" forName="textBox5d" refType="h" fact="0.33"/>
                    <dgm:constr type="userD" refType="h" refFor="ch" refForName="bullet5d" fact="0.53"/>
                    <dgm:constr type="r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r" for="ch" forName="textBox5e" refType="ctrX" refFor="ch" refForName="bullet5e"/>
                    <dgm:constr type="b" for="ch" forName="textBox5e" refType="ctrY" refFor="ch" refForName="bullet5e"/>
                    <dgm:constr type="w" for="ch" forName="textBox5e" refType="w" fact="0.2"/>
                    <dgm:constr type="h" for="ch" forName="textBox5e" refType="h" fact="0.264"/>
                    <dgm:constr type="userE" refType="h" refFor="ch" refForName="bullet5e" fact="0.53"/>
                    <dgm:constr type="rMarg" for="ch" forName="textBox5e" refType="userE" fact="2.834"/>
                    <dgm:constr type="primFontSz" for="ch" ptType="node" op="equ" val="65"/>
                  </dgm:constrLst>
                </dgm:else>
              </dgm:choose>
              <dgm:ruleLst/>
              <dgm:forEach name="Name139" axis="ch" ptType="node" cnt="1">
                <dgm:layoutNode name="bullet5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a" styleLbl="revTx">
                  <dgm:varLst>
                    <dgm:bulletEnabled val="1"/>
                  </dgm:varLst>
                  <dgm:choose name="Name140">
                    <dgm:if name="Name141" func="var" arg="dir" op="equ" val="norm">
                      <dgm:choose name="Name142">
                        <dgm:if name="Name14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4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45">
                      <dgm:choose name="Name146">
                        <dgm:if name="Name14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4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49">
                    <dgm:if name="Name15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5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52" axis="ch" ptType="node" st="2" cnt="1">
                <dgm:layoutNode name="bullet5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b" styleLbl="revTx">
                  <dgm:varLst>
                    <dgm:bulletEnabled val="1"/>
                  </dgm:varLst>
                  <dgm:choose name="Name153">
                    <dgm:if name="Name154" func="var" arg="dir" op="equ" val="norm">
                      <dgm:choose name="Name155">
                        <dgm:if name="Name15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58">
                      <dgm:choose name="Name159">
                        <dgm:if name="Name16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6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62">
                    <dgm:if name="Name16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6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65" axis="ch" ptType="node" st="3" cnt="1">
                <dgm:layoutNode name="bullet5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c" styleLbl="revTx">
                  <dgm:varLst>
                    <dgm:bulletEnabled val="1"/>
                  </dgm:varLst>
                  <dgm:choose name="Name166">
                    <dgm:if name="Name167" func="var" arg="dir" op="equ" val="norm">
                      <dgm:choose name="Name168">
                        <dgm:if name="Name169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70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71">
                      <dgm:choose name="Name172">
                        <dgm:if name="Name173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74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75">
                    <dgm:if name="Name176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77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78" axis="ch" ptType="node" st="4" cnt="1">
                <dgm:layoutNode name="bullet5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d" styleLbl="revTx">
                  <dgm:varLst>
                    <dgm:bulletEnabled val="1"/>
                  </dgm:varLst>
                  <dgm:choose name="Name179">
                    <dgm:if name="Name180" func="var" arg="dir" op="equ" val="norm">
                      <dgm:choose name="Name181">
                        <dgm:if name="Name182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83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84">
                      <dgm:choose name="Name185">
                        <dgm:if name="Name186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87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88">
                    <dgm:if name="Name189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90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91" axis="ch" ptType="node" st="5" cnt="1">
                <dgm:layoutNode name="bullet5e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e" styleLbl="revTx">
                  <dgm:varLst>
                    <dgm:bulletEnabled val="1"/>
                  </dgm:varLst>
                  <dgm:choose name="Name192">
                    <dgm:if name="Name193" func="var" arg="dir" op="equ" val="norm">
                      <dgm:choose name="Name194">
                        <dgm:if name="Name195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96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97">
                      <dgm:choose name="Name198">
                        <dgm:if name="Name199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200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1">
                    <dgm:if name="Name202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03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else>
        </dgm:choose>
      </dgm:if>
      <dgm:else name="Name204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D05AE0-8012-4E9D-AA88-072C0FEF7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論文範本20190826-台研MA(ESC)</Template>
  <TotalTime>7</TotalTime>
  <Pages>41</Pages>
  <Words>2777</Words>
  <Characters>15830</Characters>
  <Application>Microsoft Office Word</Application>
  <DocSecurity>0</DocSecurity>
  <Lines>131</Lines>
  <Paragraphs>37</Paragraphs>
  <ScaleCrop>false</ScaleCrop>
  <Company/>
  <LinksUpToDate>false</LinksUpToDate>
  <CharactersWithSpaces>18570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fantine</dc:creator>
  <cp:lastModifiedBy>何曉芳組長</cp:lastModifiedBy>
  <cp:revision>1</cp:revision>
  <cp:lastPrinted>2019-08-27T00:48:00Z</cp:lastPrinted>
  <dcterms:created xsi:type="dcterms:W3CDTF">2025-02-12T02:03:00Z</dcterms:created>
  <dcterms:modified xsi:type="dcterms:W3CDTF">2025-02-12T02:10:00Z</dcterms:modified>
</cp:coreProperties>
</file>