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5A34" w14:textId="77777777" w:rsidR="00467414" w:rsidRPr="00DB08B8" w:rsidRDefault="001945EB" w:rsidP="00467414">
      <w:pPr>
        <w:pStyle w:val="afc"/>
      </w:pPr>
      <w:r w:rsidRPr="00516EF5">
        <w:rPr>
          <w:rFonts w:hint="eastAsia"/>
        </w:rPr>
        <w:t>台灣神學研究學院</w:t>
      </w:r>
      <w:r w:rsidR="00DD0A0B">
        <w:rPr>
          <w:rFonts w:hint="eastAsia"/>
        </w:rPr>
        <w:t>文</w:t>
      </w:r>
      <w:r w:rsidRPr="00516EF5">
        <w:rPr>
          <w:rFonts w:hint="eastAsia"/>
        </w:rPr>
        <w:t>學碩士</w:t>
      </w:r>
      <w:r w:rsidR="00467414">
        <w:rPr>
          <w:rFonts w:hint="eastAsia"/>
        </w:rPr>
        <w:t>論文</w:t>
      </w:r>
    </w:p>
    <w:p w14:paraId="1CAD5BFA" w14:textId="77777777" w:rsidR="00467414" w:rsidRPr="003F0662" w:rsidRDefault="00467414" w:rsidP="00467414"/>
    <w:p w14:paraId="41AE4C8E" w14:textId="77777777" w:rsidR="00467414" w:rsidRDefault="00467414" w:rsidP="00467414"/>
    <w:p w14:paraId="56BBA90B" w14:textId="77777777" w:rsidR="00467414" w:rsidRPr="007977B5" w:rsidRDefault="00467414" w:rsidP="00467414"/>
    <w:p w14:paraId="7850F371" w14:textId="77777777" w:rsidR="00467414" w:rsidRPr="007977B5" w:rsidRDefault="00467414" w:rsidP="00467414"/>
    <w:p w14:paraId="54983E32" w14:textId="77777777" w:rsidR="00467414" w:rsidRPr="007977B5" w:rsidRDefault="00467414" w:rsidP="00467414"/>
    <w:p w14:paraId="6F96DFA6" w14:textId="77777777" w:rsidR="00467414" w:rsidRPr="007977B5" w:rsidRDefault="00467414" w:rsidP="00467414"/>
    <w:p w14:paraId="0A0EDB32" w14:textId="77777777" w:rsidR="00467414" w:rsidRDefault="00467414" w:rsidP="00467414">
      <w:pPr>
        <w:pStyle w:val="a9"/>
      </w:pPr>
      <w:r>
        <w:rPr>
          <w:rFonts w:hint="eastAsia"/>
        </w:rPr>
        <w:t>套用中文論文題目樣式名稱</w:t>
      </w:r>
    </w:p>
    <w:p w14:paraId="76FBB240" w14:textId="77777777" w:rsidR="00467414" w:rsidRDefault="00467414" w:rsidP="00467414">
      <w:pPr>
        <w:pStyle w:val="af1"/>
      </w:pPr>
      <w:r>
        <w:rPr>
          <w:rFonts w:hint="eastAsia"/>
        </w:rPr>
        <w:t>套用中文論文子題樣式名稱</w:t>
      </w:r>
    </w:p>
    <w:p w14:paraId="30F23E15" w14:textId="77777777" w:rsidR="00D851C0" w:rsidRPr="00B20126" w:rsidRDefault="00D851C0" w:rsidP="00D851C0">
      <w:pPr>
        <w:jc w:val="center"/>
        <w:rPr>
          <w:rFonts w:eastAsia="新細明體"/>
          <w:color w:val="000000"/>
          <w:sz w:val="40"/>
          <w:szCs w:val="40"/>
        </w:rPr>
      </w:pPr>
      <w:r w:rsidRPr="00B20126">
        <w:rPr>
          <w:rFonts w:eastAsia="新細明體"/>
          <w:color w:val="000000"/>
          <w:sz w:val="40"/>
          <w:szCs w:val="40"/>
        </w:rPr>
        <w:t>English Title</w:t>
      </w:r>
    </w:p>
    <w:p w14:paraId="584476C8" w14:textId="77777777" w:rsidR="00467414" w:rsidRDefault="00467414" w:rsidP="00467414"/>
    <w:p w14:paraId="558DB79D" w14:textId="77777777" w:rsidR="00467414" w:rsidRDefault="00467414" w:rsidP="00467414"/>
    <w:p w14:paraId="38C9DD86" w14:textId="77777777" w:rsidR="00467414" w:rsidRDefault="00467414" w:rsidP="00467414"/>
    <w:p w14:paraId="33442F34" w14:textId="77777777" w:rsidR="00467414" w:rsidRDefault="00467414" w:rsidP="00467414"/>
    <w:p w14:paraId="59D3A958" w14:textId="77777777" w:rsidR="00467414" w:rsidRDefault="00467414" w:rsidP="00467414"/>
    <w:p w14:paraId="28146B70" w14:textId="77777777" w:rsidR="00467414" w:rsidRDefault="00467414" w:rsidP="00467414"/>
    <w:p w14:paraId="326A72B1" w14:textId="77777777" w:rsidR="00467414" w:rsidRDefault="00467414" w:rsidP="00467414"/>
    <w:p w14:paraId="38BEC352" w14:textId="77777777" w:rsidR="001945EB" w:rsidRDefault="001945EB" w:rsidP="00467414"/>
    <w:p w14:paraId="09580486" w14:textId="77777777" w:rsidR="001945EB" w:rsidRDefault="001945EB" w:rsidP="00467414"/>
    <w:p w14:paraId="10B23318" w14:textId="77777777" w:rsidR="00467414" w:rsidRDefault="00467414" w:rsidP="00467414"/>
    <w:p w14:paraId="1F5ECBDB" w14:textId="77777777" w:rsidR="00467414" w:rsidRDefault="00467414" w:rsidP="00467414"/>
    <w:p w14:paraId="12BF4383" w14:textId="77777777" w:rsidR="00467414" w:rsidRDefault="00467414" w:rsidP="00467414"/>
    <w:p w14:paraId="4E8DBFD9" w14:textId="77777777" w:rsidR="00467414" w:rsidRDefault="00467414" w:rsidP="00467414"/>
    <w:p w14:paraId="2F05B7B5" w14:textId="77777777" w:rsidR="00F74B9D" w:rsidRPr="00F74B9D" w:rsidRDefault="00467414" w:rsidP="00F02CBC">
      <w:pPr>
        <w:pStyle w:val="afb"/>
      </w:pPr>
      <w:r w:rsidRPr="00F74B9D">
        <w:rPr>
          <w:rFonts w:hint="eastAsia"/>
        </w:rPr>
        <w:t>指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導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14:paraId="0965665C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12149577" w14:textId="77777777" w:rsidR="00F74B9D" w:rsidRPr="00F74B9D" w:rsidRDefault="00467414" w:rsidP="00F02CBC">
      <w:pPr>
        <w:pStyle w:val="aff7"/>
      </w:pPr>
      <w:proofErr w:type="gramStart"/>
      <w:r w:rsidRPr="00F74B9D">
        <w:rPr>
          <w:rFonts w:hint="eastAsia"/>
        </w:rPr>
        <w:t>研</w:t>
      </w:r>
      <w:proofErr w:type="gramEnd"/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究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生：</w:t>
      </w:r>
      <w:r w:rsidRPr="00F74B9D">
        <w:rPr>
          <w:rFonts w:hint="eastAsia"/>
        </w:rPr>
        <w:t xml:space="preserve"> </w:t>
      </w:r>
      <w:r w:rsidR="00F74B9D">
        <w:rPr>
          <w:rFonts w:hint="eastAsia"/>
        </w:rPr>
        <w:t xml:space="preserve">        </w:t>
      </w:r>
      <w:r w:rsidR="00F74B9D" w:rsidRPr="00F74B9D">
        <w:rPr>
          <w:rFonts w:hint="eastAsia"/>
        </w:rPr>
        <w:t>（請自行調整置中並對齊）</w:t>
      </w:r>
    </w:p>
    <w:p w14:paraId="3AB6B8FE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0EE3BC0C" w14:textId="77777777" w:rsidR="00467414" w:rsidRPr="00F74B9D" w:rsidRDefault="00467414" w:rsidP="0074426D">
      <w:pPr>
        <w:pStyle w:val="af7"/>
        <w:ind w:rightChars="-80" w:right="-192"/>
      </w:pPr>
      <w:r w:rsidRPr="00F74B9D">
        <w:rPr>
          <w:rFonts w:hint="eastAsia"/>
        </w:rPr>
        <w:t>日</w:t>
      </w:r>
      <w:r w:rsidRPr="00F74B9D">
        <w:rPr>
          <w:rFonts w:hint="eastAsia"/>
        </w:rPr>
        <w:t xml:space="preserve">          </w:t>
      </w:r>
      <w:r w:rsidRPr="00F74B9D">
        <w:rPr>
          <w:rFonts w:hint="eastAsia"/>
        </w:rPr>
        <w:t>期：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年</w:t>
      </w:r>
      <w:r w:rsidRPr="00F74B9D">
        <w:rPr>
          <w:rFonts w:hint="eastAsia"/>
        </w:rPr>
        <w:t xml:space="preserve">   </w:t>
      </w:r>
      <w:r w:rsidRPr="00F74B9D">
        <w:rPr>
          <w:rFonts w:hint="eastAsia"/>
        </w:rPr>
        <w:t>月</w:t>
      </w:r>
      <w:r w:rsidR="00F74B9D" w:rsidRPr="00F74B9D">
        <w:rPr>
          <w:rFonts w:hint="eastAsia"/>
        </w:rPr>
        <w:t>（請自行調整置中並對齊）</w:t>
      </w:r>
    </w:p>
    <w:p w14:paraId="51B1CEAE" w14:textId="77777777" w:rsidR="0074426D" w:rsidRDefault="0074426D" w:rsidP="008F5E30">
      <w:pPr>
        <w:pStyle w:val="DFKai-SB181522pt"/>
        <w:sectPr w:rsidR="0074426D" w:rsidSect="003D2BD6">
          <w:headerReference w:type="even" r:id="rId7"/>
          <w:footerReference w:type="even" r:id="rId8"/>
          <w:footerReference w:type="default" r:id="rId9"/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</w:p>
    <w:p w14:paraId="2D52DD80" w14:textId="77777777" w:rsidR="001945EB" w:rsidRPr="003653AF" w:rsidRDefault="001945EB" w:rsidP="001945EB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</w:rPr>
        <w:t>院</w:t>
      </w:r>
      <w:r w:rsidR="00DD0A0B">
        <w:rPr>
          <w:rFonts w:ascii="標楷體" w:eastAsia="標楷體" w:hAnsi="標楷體" w:hint="eastAsia"/>
          <w:sz w:val="36"/>
          <w:szCs w:val="36"/>
        </w:rPr>
        <w:t>文</w:t>
      </w:r>
      <w:r w:rsidRPr="003653AF">
        <w:rPr>
          <w:rFonts w:ascii="標楷體" w:eastAsia="標楷體" w:hAnsi="標楷體" w:hint="eastAsia"/>
          <w:sz w:val="36"/>
          <w:szCs w:val="36"/>
        </w:rPr>
        <w:t>學碩士</w:t>
      </w:r>
      <w:r>
        <w:rPr>
          <w:rFonts w:ascii="標楷體" w:eastAsia="標楷體" w:hAnsi="標楷體" w:hint="eastAsia"/>
          <w:sz w:val="36"/>
          <w:szCs w:val="36"/>
        </w:rPr>
        <w:t>學位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14:paraId="5F084DBE" w14:textId="77777777" w:rsidR="0074426D" w:rsidRPr="001945EB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5C9B4E7C" w14:textId="77777777" w:rsidR="00DD0A0B" w:rsidRPr="003653AF" w:rsidRDefault="00DD0A0B" w:rsidP="00DD0A0B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  <w:u w:val="single"/>
        </w:rPr>
        <w:t>基督教研究</w:t>
      </w:r>
      <w:r w:rsidRPr="003653AF">
        <w:rPr>
          <w:rFonts w:ascii="標楷體" w:eastAsia="標楷體" w:hAnsi="標楷體" w:hint="eastAsia"/>
          <w:sz w:val="36"/>
          <w:szCs w:val="36"/>
        </w:rPr>
        <w:t>所</w:t>
      </w:r>
      <w:r>
        <w:rPr>
          <w:rFonts w:ascii="標楷體" w:eastAsia="標楷體" w:hAnsi="標楷體" w:hint="eastAsia"/>
          <w:sz w:val="36"/>
          <w:szCs w:val="36"/>
          <w:u w:val="single"/>
        </w:rPr>
        <w:t>文學碩士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14:paraId="4D1ECA6E" w14:textId="77777777" w:rsidR="001945EB" w:rsidRPr="00DD0A0B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3148C091" w14:textId="77777777" w:rsidR="001945EB" w:rsidRPr="003653AF" w:rsidRDefault="001945EB" w:rsidP="001945EB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研究生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14:paraId="4F105603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40C09B0A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14:paraId="3808A254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  <w:u w:val="single"/>
        </w:rPr>
      </w:pPr>
    </w:p>
    <w:p w14:paraId="3E48463C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  <w:u w:val="single"/>
        </w:rPr>
      </w:pPr>
    </w:p>
    <w:p w14:paraId="75BB3DD7" w14:textId="77777777" w:rsidR="001945EB" w:rsidRPr="0076388D" w:rsidRDefault="001945EB" w:rsidP="001945EB">
      <w:pPr>
        <w:ind w:rightChars="-139" w:right="-334"/>
        <w:jc w:val="center"/>
        <w:rPr>
          <w:rFonts w:ascii="標楷體" w:eastAsia="標楷體" w:hAnsi="標楷體"/>
          <w:sz w:val="36"/>
          <w:szCs w:val="36"/>
        </w:rPr>
      </w:pPr>
      <w:r w:rsidRPr="0076388D">
        <w:rPr>
          <w:rFonts w:ascii="標楷體" w:eastAsia="標楷體" w:hAnsi="標楷體" w:hint="eastAsia"/>
          <w:sz w:val="36"/>
          <w:szCs w:val="36"/>
        </w:rPr>
        <w:t>經本委員會審查並舉行口試，符合碩士學位論文標準。</w:t>
      </w:r>
    </w:p>
    <w:p w14:paraId="2B405D57" w14:textId="77777777" w:rsidR="0074426D" w:rsidRPr="001945EB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5F498C60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239B1A70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1052132E" w14:textId="77777777" w:rsidR="0074426D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37B6930B" w14:textId="77777777" w:rsidR="00275E50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7233E3D6" w14:textId="77777777" w:rsidR="00275E50" w:rsidRPr="003653AF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4BB87696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>學位考試委員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7EAA3D6B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64032569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67BF0A94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2705BD03" w14:textId="77777777" w:rsidR="001945EB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2230EF7D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</w:p>
    <w:p w14:paraId="4A604841" w14:textId="77777777" w:rsidR="001945EB" w:rsidRPr="003653AF" w:rsidRDefault="001945EB" w:rsidP="001945E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6AC0C824" w14:textId="77777777" w:rsidR="0074426D" w:rsidRPr="001945EB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00CB07D1" w14:textId="77777777" w:rsidR="00275E50" w:rsidRPr="003653AF" w:rsidRDefault="00275E50" w:rsidP="0074426D">
      <w:pPr>
        <w:rPr>
          <w:rFonts w:ascii="標楷體" w:eastAsia="標楷體" w:hAnsi="標楷體"/>
          <w:sz w:val="36"/>
          <w:szCs w:val="36"/>
        </w:rPr>
      </w:pPr>
    </w:p>
    <w:p w14:paraId="07F77E46" w14:textId="77777777" w:rsidR="0074426D" w:rsidRDefault="0074426D" w:rsidP="0074426D">
      <w:pPr>
        <w:pStyle w:val="DFKai-SB181522pt"/>
        <w:ind w:firstLineChars="0" w:firstLine="0"/>
        <w:jc w:val="center"/>
        <w:rPr>
          <w:rFonts w:hAnsi="標楷體"/>
          <w:szCs w:val="36"/>
        </w:rPr>
        <w:sectPr w:rsidR="0074426D" w:rsidSect="003D2BD6"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  <w:r w:rsidRPr="0074426D">
        <w:rPr>
          <w:rFonts w:hAnsi="標楷體" w:hint="eastAsia"/>
          <w:szCs w:val="36"/>
          <w:shd w:val="clear" w:color="auto" w:fill="auto"/>
        </w:rPr>
        <w:t>西元              年         月</w:t>
      </w:r>
    </w:p>
    <w:p w14:paraId="3CB3F063" w14:textId="77777777" w:rsidR="006D4769" w:rsidRPr="003653AF" w:rsidRDefault="001945EB" w:rsidP="006A22BC">
      <w:pPr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  <w:shd w:val="pct15" w:color="auto" w:fill="FFFFFF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院</w:t>
      </w:r>
      <w:r w:rsidR="00DD0A0B">
        <w:rPr>
          <w:rFonts w:ascii="標楷體" w:eastAsia="標楷體" w:hAnsi="標楷體" w:hint="eastAsia"/>
          <w:sz w:val="36"/>
          <w:szCs w:val="36"/>
          <w:shd w:val="pct15" w:color="auto" w:fill="FFFFFF"/>
        </w:rPr>
        <w:t>文</w:t>
      </w:r>
      <w:r w:rsidR="00E46CC7">
        <w:rPr>
          <w:rFonts w:ascii="標楷體" w:eastAsia="標楷體" w:hAnsi="標楷體" w:hint="eastAsia"/>
          <w:sz w:val="36"/>
          <w:szCs w:val="36"/>
          <w:shd w:val="pct15" w:color="auto" w:fill="FFFFFF"/>
        </w:rPr>
        <w:t>學</w:t>
      </w:r>
      <w:r w:rsidR="006D4769"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碩士論文提要</w:t>
      </w:r>
    </w:p>
    <w:p w14:paraId="5E19EAB4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234DF0BB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0018FAA6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研究所別：</w:t>
      </w:r>
    </w:p>
    <w:p w14:paraId="59545512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1350782C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論文名稱：</w:t>
      </w:r>
    </w:p>
    <w:p w14:paraId="111EEEED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6AC0C3C0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指導教授：</w:t>
      </w:r>
    </w:p>
    <w:p w14:paraId="00228BCC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4859CBEE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研究生:</w:t>
      </w:r>
    </w:p>
    <w:p w14:paraId="37F1337E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3B513C52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3683DD92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論文提要內容:  (共     冊</w:t>
      </w:r>
      <w:r w:rsidR="006A22BC" w:rsidRPr="003653AF">
        <w:rPr>
          <w:rFonts w:ascii="標楷體" w:eastAsia="標楷體" w:hAnsi="標楷體" w:hint="eastAsia"/>
          <w:sz w:val="28"/>
          <w:szCs w:val="28"/>
        </w:rPr>
        <w:t>，約</w:t>
      </w:r>
      <w:r w:rsidRPr="003653AF">
        <w:rPr>
          <w:rFonts w:ascii="標楷體" w:eastAsia="標楷體" w:hAnsi="標楷體" w:hint="eastAsia"/>
          <w:sz w:val="28"/>
          <w:szCs w:val="28"/>
        </w:rPr>
        <w:t xml:space="preserve">       字, 分     章     節)                (並扼要說明內容,約500</w:t>
      </w:r>
      <w:r w:rsidR="006A22BC" w:rsidRPr="003653AF">
        <w:rPr>
          <w:rFonts w:ascii="標楷體" w:eastAsia="標楷體" w:hAnsi="標楷體"/>
          <w:sz w:val="28"/>
          <w:szCs w:val="28"/>
        </w:rPr>
        <w:t>-1000</w:t>
      </w:r>
      <w:r w:rsidRPr="003653AF">
        <w:rPr>
          <w:rFonts w:ascii="標楷體" w:eastAsia="標楷體" w:hAnsi="標楷體" w:hint="eastAsia"/>
          <w:sz w:val="28"/>
          <w:szCs w:val="28"/>
        </w:rPr>
        <w:t>字)</w:t>
      </w:r>
    </w:p>
    <w:p w14:paraId="7BD80453" w14:textId="77777777" w:rsidR="002A5168" w:rsidRPr="003653AF" w:rsidRDefault="002A5168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292ADFA3" w14:textId="77777777" w:rsidR="006D4769" w:rsidRDefault="00D851C0" w:rsidP="006D4769">
      <w:pPr>
        <w:snapToGrid w:val="0"/>
      </w:pPr>
      <w:r>
        <w:rPr>
          <w:rFonts w:ascii="標楷體" w:eastAsia="標楷體" w:hAnsi="標楷體" w:hint="eastAsia"/>
          <w:sz w:val="28"/>
          <w:szCs w:val="28"/>
        </w:rPr>
        <w:t>關鍵字：</w:t>
      </w:r>
      <w:r w:rsidR="006D4769">
        <w:rPr>
          <w:rFonts w:hint="eastAsia"/>
        </w:rPr>
        <w:t xml:space="preserve">      </w:t>
      </w:r>
    </w:p>
    <w:p w14:paraId="6CD230E0" w14:textId="77777777" w:rsidR="006D4769" w:rsidRDefault="006D4769" w:rsidP="006D4769"/>
    <w:p w14:paraId="56A9F836" w14:textId="77777777" w:rsidR="006D4769" w:rsidRDefault="006D4769" w:rsidP="006D4769"/>
    <w:p w14:paraId="51A40CC1" w14:textId="77777777" w:rsidR="006D4769" w:rsidRDefault="006D4769" w:rsidP="006D4769"/>
    <w:p w14:paraId="1D8A197D" w14:textId="77777777" w:rsidR="006D4769" w:rsidRDefault="006D4769" w:rsidP="006D4769"/>
    <w:p w14:paraId="56008DED" w14:textId="77777777" w:rsidR="006D4769" w:rsidRDefault="006D4769" w:rsidP="006D4769"/>
    <w:p w14:paraId="6E519BCE" w14:textId="77777777" w:rsidR="006D4769" w:rsidRDefault="006D4769" w:rsidP="006D4769"/>
    <w:p w14:paraId="4BD31E74" w14:textId="77777777" w:rsidR="006D4769" w:rsidRDefault="006D4769" w:rsidP="006D4769"/>
    <w:p w14:paraId="7D442247" w14:textId="77777777" w:rsidR="006D4769" w:rsidRDefault="006D4769" w:rsidP="006D4769"/>
    <w:p w14:paraId="39E3EB57" w14:textId="77777777" w:rsidR="006D4769" w:rsidRDefault="006D4769" w:rsidP="006D4769"/>
    <w:p w14:paraId="77C831A8" w14:textId="77777777" w:rsidR="006D4769" w:rsidRDefault="006D4769" w:rsidP="006D4769"/>
    <w:p w14:paraId="5625FE0E" w14:textId="77777777" w:rsidR="006D4769" w:rsidRDefault="006D4769" w:rsidP="006D4769"/>
    <w:p w14:paraId="0A903B07" w14:textId="77777777" w:rsidR="006D4769" w:rsidRDefault="006D4769" w:rsidP="006D4769"/>
    <w:p w14:paraId="5A352A26" w14:textId="77777777" w:rsidR="006D4769" w:rsidRDefault="006D4769" w:rsidP="006D4769"/>
    <w:p w14:paraId="449ECCE5" w14:textId="77777777" w:rsidR="006D4769" w:rsidRDefault="006D4769" w:rsidP="006D4769"/>
    <w:p w14:paraId="1B2745E9" w14:textId="77777777" w:rsidR="00F74B9D" w:rsidRDefault="00F74B9D" w:rsidP="00F74B9D">
      <w:pPr>
        <w:rPr>
          <w:rFonts w:eastAsia="新細明體"/>
        </w:rPr>
      </w:pPr>
    </w:p>
    <w:p w14:paraId="4CB1B184" w14:textId="77777777" w:rsidR="00D851C0" w:rsidRDefault="00D851C0" w:rsidP="00D851C0">
      <w:pPr>
        <w:snapToGrid w:val="0"/>
        <w:rPr>
          <w:rFonts w:eastAsia="標楷體"/>
          <w:color w:val="FF00FF"/>
          <w:sz w:val="28"/>
          <w:szCs w:val="28"/>
        </w:rPr>
      </w:pPr>
      <w:r>
        <w:rPr>
          <w:rFonts w:eastAsia="標楷體"/>
          <w:color w:val="FF00FF"/>
          <w:sz w:val="28"/>
          <w:szCs w:val="28"/>
        </w:rPr>
        <w:br w:type="page"/>
      </w:r>
    </w:p>
    <w:p w14:paraId="57F405CB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  <w:r w:rsidRPr="00B20126">
        <w:rPr>
          <w:rFonts w:eastAsia="標楷體"/>
          <w:color w:val="000000"/>
          <w:sz w:val="28"/>
          <w:szCs w:val="28"/>
        </w:rPr>
        <w:lastRenderedPageBreak/>
        <w:t>Abstract:</w:t>
      </w:r>
    </w:p>
    <w:p w14:paraId="478F2BB7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</w:p>
    <w:p w14:paraId="5A8CE5B1" w14:textId="77777777" w:rsidR="00F74B9D" w:rsidRPr="00B20126" w:rsidRDefault="00D851C0" w:rsidP="00D851C0">
      <w:pPr>
        <w:snapToGrid w:val="0"/>
        <w:rPr>
          <w:color w:val="000000"/>
        </w:rPr>
      </w:pPr>
      <w:r w:rsidRPr="00B20126">
        <w:rPr>
          <w:rFonts w:eastAsia="標楷體" w:hint="eastAsia"/>
          <w:color w:val="000000"/>
          <w:sz w:val="28"/>
          <w:szCs w:val="28"/>
        </w:rPr>
        <w:t>Keywords:</w:t>
      </w:r>
    </w:p>
    <w:p w14:paraId="6A54ABD0" w14:textId="77777777" w:rsidR="00F74B9D" w:rsidRDefault="00F74B9D" w:rsidP="00F74B9D"/>
    <w:p w14:paraId="4D5035B6" w14:textId="77777777" w:rsidR="00F02CBC" w:rsidRDefault="00D851C0" w:rsidP="00F02CBC">
      <w:r>
        <w:br w:type="page"/>
      </w:r>
      <w:r w:rsidR="006D4769">
        <w:rPr>
          <w:rFonts w:hint="eastAsia"/>
        </w:rPr>
        <w:lastRenderedPageBreak/>
        <w:t xml:space="preserve"> </w:t>
      </w:r>
    </w:p>
    <w:p w14:paraId="19295738" w14:textId="77777777" w:rsidR="006A22BC" w:rsidRDefault="00234ED7" w:rsidP="00F02CBC">
      <w:pPr>
        <w:jc w:val="center"/>
        <w:rPr>
          <w:noProof/>
        </w:rPr>
      </w:pPr>
      <w:r w:rsidRPr="00F02CBC">
        <w:rPr>
          <w:rFonts w:hint="eastAsia"/>
          <w:b/>
        </w:rPr>
        <w:t>目錄</w:t>
      </w:r>
      <w:r w:rsidR="00336F0C">
        <w:rPr>
          <w:b/>
        </w:rPr>
        <w:fldChar w:fldCharType="begin"/>
      </w:r>
      <w:r w:rsidR="00237DBB" w:rsidRPr="00F02CBC">
        <w:rPr>
          <w:b/>
        </w:rPr>
        <w:instrText xml:space="preserve"> </w:instrText>
      </w:r>
      <w:r w:rsidR="00237DBB" w:rsidRPr="00F02CBC">
        <w:rPr>
          <w:rFonts w:hint="eastAsia"/>
          <w:b/>
        </w:rPr>
        <w:instrText>TOC \o "1-3" \h \z \u</w:instrText>
      </w:r>
      <w:r w:rsidR="00237DBB" w:rsidRPr="00F02CBC">
        <w:rPr>
          <w:b/>
        </w:rPr>
        <w:instrText xml:space="preserve"> </w:instrText>
      </w:r>
      <w:r w:rsidR="00336F0C">
        <w:rPr>
          <w:b/>
        </w:rPr>
        <w:fldChar w:fldCharType="separate"/>
      </w:r>
    </w:p>
    <w:p w14:paraId="6203B97D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1" w:history="1">
        <w:r w:rsidRPr="004810AB">
          <w:rPr>
            <w:rStyle w:val="aff4"/>
            <w:rFonts w:hint="eastAsia"/>
            <w:noProof/>
          </w:rPr>
          <w:t>第一章（套用「章標題」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如何使用論文範本（套用「章標題」）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43EFC873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2" w:history="1">
        <w:r w:rsidRPr="004810AB">
          <w:rPr>
            <w:rStyle w:val="aff4"/>
            <w:rFonts w:hint="eastAsia"/>
            <w:noProof/>
          </w:rPr>
          <w:t>第一節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如何套用範本格式（套用「節標題」）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0E9CE06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3" w:history="1">
        <w:r w:rsidRPr="004810AB">
          <w:rPr>
            <w:rStyle w:val="aff4"/>
            <w:rFonts w:hint="eastAsia"/>
            <w:noProof/>
          </w:rPr>
          <w:t>第二節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如何套用範本格式（套用「節標題」）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_Toc251161423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0491ABC0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4" w:history="1">
        <w:r w:rsidRPr="004810AB">
          <w:rPr>
            <w:rStyle w:val="aff4"/>
            <w:rFonts w:hint="eastAsia"/>
            <w:noProof/>
          </w:rPr>
          <w:t>第二章（套用「章標題」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如何使用子目次序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_Toc251161424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376A9FB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5" w:history="1">
        <w:r w:rsidRPr="004810AB">
          <w:rPr>
            <w:rStyle w:val="aff4"/>
            <w:rFonts w:hint="eastAsia"/>
            <w:noProof/>
          </w:rPr>
          <w:t>第三章（套用「章標題」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如何使用表格、圖形與引文（套用「章標題」）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_Toc251161425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5A63FC17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6" w:history="1">
        <w:r w:rsidRPr="004810AB">
          <w:rPr>
            <w:rStyle w:val="aff4"/>
            <w:rFonts w:hint="eastAsia"/>
            <w:noProof/>
          </w:rPr>
          <w:t>第一節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如何使用表格</w:t>
        </w:r>
        <w:r w:rsidRPr="004810AB">
          <w:rPr>
            <w:rStyle w:val="aff4"/>
            <w:noProof/>
          </w:rPr>
          <w:t xml:space="preserve"> (</w:t>
        </w:r>
        <w:r w:rsidRPr="004810AB">
          <w:rPr>
            <w:rStyle w:val="aff4"/>
            <w:rFonts w:hint="eastAsia"/>
            <w:noProof/>
          </w:rPr>
          <w:t>套用「節標題」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_Toc251161426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48CAEC80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7" w:history="1">
        <w:r w:rsidRPr="004810AB">
          <w:rPr>
            <w:rStyle w:val="aff4"/>
            <w:rFonts w:hint="eastAsia"/>
            <w:noProof/>
          </w:rPr>
          <w:t>第二節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如何使用圖形（套用「節標題」）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_Toc251161427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2BDFC4CA" w14:textId="77777777" w:rsidR="006A22BC" w:rsidRPr="006A22BC" w:rsidRDefault="006A22BC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8" w:history="1">
        <w:r w:rsidRPr="006A22BC">
          <w:rPr>
            <w:rStyle w:val="aff4"/>
            <w:rFonts w:hint="eastAsia"/>
            <w:i w:val="0"/>
            <w:noProof/>
          </w:rPr>
          <w:t>一、圖形製作與圖檔格式（套用「第三階標題」）</w:t>
        </w:r>
        <w:r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Pr="006A22BC">
          <w:rPr>
            <w:i w:val="0"/>
            <w:noProof/>
            <w:webHidden/>
          </w:rPr>
          <w:instrText xml:space="preserve"> PAGEREF _Toc251161428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4F600B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428D4E80" w14:textId="77777777" w:rsidR="006A22BC" w:rsidRPr="006A22BC" w:rsidRDefault="006A22BC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9" w:history="1">
        <w:r w:rsidRPr="006A22BC">
          <w:rPr>
            <w:rStyle w:val="aff4"/>
            <w:rFonts w:hint="eastAsia"/>
            <w:i w:val="0"/>
            <w:noProof/>
          </w:rPr>
          <w:t>二、插入圖檔方式</w:t>
        </w:r>
        <w:r w:rsidRPr="006A22BC">
          <w:rPr>
            <w:rStyle w:val="aff4"/>
            <w:i w:val="0"/>
            <w:noProof/>
          </w:rPr>
          <w:t xml:space="preserve"> (</w:t>
        </w:r>
        <w:r w:rsidRPr="006A22BC">
          <w:rPr>
            <w:rStyle w:val="aff4"/>
            <w:rFonts w:hint="eastAsia"/>
            <w:i w:val="0"/>
            <w:noProof/>
          </w:rPr>
          <w:t>套用「第三階標題」</w:t>
        </w:r>
        <w:r w:rsidRPr="006A22BC">
          <w:rPr>
            <w:rStyle w:val="aff4"/>
            <w:i w:val="0"/>
            <w:noProof/>
          </w:rPr>
          <w:t>)</w:t>
        </w:r>
        <w:r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Pr="006A22BC">
          <w:rPr>
            <w:i w:val="0"/>
            <w:noProof/>
            <w:webHidden/>
          </w:rPr>
          <w:instrText xml:space="preserve"> PAGEREF _Toc251161429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4F600B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42096B87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30" w:history="1">
        <w:r w:rsidRPr="004810AB">
          <w:rPr>
            <w:rStyle w:val="aff4"/>
            <w:rFonts w:hint="eastAsia"/>
            <w:noProof/>
          </w:rPr>
          <w:t>第三節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如何使用引文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_Toc251161430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7E6EEA83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31" w:history="1">
        <w:r w:rsidRPr="004810AB">
          <w:rPr>
            <w:rStyle w:val="aff4"/>
            <w:rFonts w:hint="eastAsia"/>
            <w:noProof/>
          </w:rPr>
          <w:t>第四章</w:t>
        </w:r>
        <w:r w:rsidR="00492A36" w:rsidRPr="00492A36">
          <w:rPr>
            <w:rStyle w:val="aff4"/>
            <w:rFonts w:hint="eastAsia"/>
            <w:noProof/>
          </w:rPr>
          <w:t>（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如何使用項目符號及編號</w:t>
        </w:r>
        <w:r w:rsidRPr="004810AB">
          <w:rPr>
            <w:rStyle w:val="aff4"/>
            <w:noProof/>
          </w:rPr>
          <w:t xml:space="preserve"> (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0027A6F2" w14:textId="77777777" w:rsidR="003D2BD6" w:rsidRDefault="006A22BC">
      <w:pPr>
        <w:pStyle w:val="11"/>
        <w:rPr>
          <w:rStyle w:val="aff4"/>
          <w:noProof/>
        </w:rPr>
        <w:sectPr w:rsidR="003D2BD6" w:rsidSect="0074426D">
          <w:pgSz w:w="11906" w:h="16838"/>
          <w:pgMar w:top="1814" w:right="1797" w:bottom="1814" w:left="1797" w:header="851" w:footer="992" w:gutter="0"/>
          <w:pgNumType w:fmt="lowerRoman" w:start="1"/>
          <w:cols w:space="425"/>
          <w:docGrid w:linePitch="360"/>
        </w:sectPr>
      </w:pPr>
      <w:hyperlink w:anchor="_Toc251161432" w:history="1">
        <w:r w:rsidRPr="004810AB">
          <w:rPr>
            <w:rStyle w:val="aff4"/>
            <w:rFonts w:hint="eastAsia"/>
            <w:noProof/>
          </w:rPr>
          <w:t>第五章（套用「章標題」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如何使用註腳</w:t>
        </w:r>
        <w:r w:rsidRPr="004810AB">
          <w:rPr>
            <w:rStyle w:val="aff4"/>
            <w:noProof/>
          </w:rPr>
          <w:t>Footnote (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4F600B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0C3C2F11" w14:textId="77777777" w:rsidR="004A228E" w:rsidRPr="004A228E" w:rsidRDefault="00336F0C" w:rsidP="003D2BD6">
      <w:pPr>
        <w:pStyle w:val="aff5"/>
      </w:pPr>
      <w:r>
        <w:lastRenderedPageBreak/>
        <w:fldChar w:fldCharType="end"/>
      </w:r>
      <w:bookmarkStart w:id="0" w:name="_Toc156292528"/>
      <w:bookmarkStart w:id="1" w:name="_Toc251161421"/>
      <w:bookmarkStart w:id="2" w:name="_Toc155720738"/>
      <w:r w:rsidR="003512F4">
        <w:rPr>
          <w:rFonts w:hint="eastAsia"/>
        </w:rPr>
        <w:t>第一章（套用「章</w:t>
      </w:r>
      <w:r w:rsidR="008C7B26">
        <w:rPr>
          <w:rFonts w:hint="eastAsia"/>
        </w:rPr>
        <w:t>標題</w:t>
      </w:r>
      <w:r w:rsidR="003512F4">
        <w:rPr>
          <w:rFonts w:hint="eastAsia"/>
        </w:rPr>
        <w:t>」</w:t>
      </w:r>
      <w:proofErr w:type="spellStart"/>
      <w:r w:rsidR="008C7B26">
        <w:rPr>
          <w:rFonts w:hint="eastAsia"/>
        </w:rPr>
        <w:t>Shift+Enter</w:t>
      </w:r>
      <w:proofErr w:type="spellEnd"/>
      <w:r w:rsidR="003512F4">
        <w:rPr>
          <w:rFonts w:hint="eastAsia"/>
        </w:rPr>
        <w:t>）</w:t>
      </w:r>
      <w:r w:rsidR="008C7B26">
        <w:br/>
      </w:r>
      <w:r w:rsidR="003512F4">
        <w:rPr>
          <w:rFonts w:hint="eastAsia"/>
        </w:rPr>
        <w:t>如何使用論文範本（套用「章標題」）</w:t>
      </w:r>
      <w:bookmarkEnd w:id="0"/>
      <w:bookmarkEnd w:id="1"/>
    </w:p>
    <w:p w14:paraId="7BE6458A" w14:textId="77777777" w:rsidR="003B2C33" w:rsidRDefault="003B2C33" w:rsidP="00FB0869">
      <w:pPr>
        <w:pStyle w:val="aff1"/>
      </w:pPr>
      <w:bookmarkStart w:id="3" w:name="_Toc156292529"/>
      <w:bookmarkStart w:id="4" w:name="_Toc251161422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Pr="003512F4">
        <w:rPr>
          <w:rFonts w:hint="eastAsia"/>
        </w:rPr>
        <w:t>如何套用範本格式（套用「節標題」）</w:t>
      </w:r>
      <w:bookmarkEnd w:id="3"/>
      <w:bookmarkEnd w:id="4"/>
    </w:p>
    <w:p w14:paraId="4C06A759" w14:textId="77777777" w:rsidR="003512F4" w:rsidRPr="00DF004A" w:rsidRDefault="003512F4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你可以將本範本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存在任何檔案夾中備用。</w:t>
      </w:r>
    </w:p>
    <w:p w14:paraId="364EE55D" w14:textId="77777777" w:rsidR="003512F4" w:rsidRPr="003B2C33" w:rsidRDefault="003512F4" w:rsidP="00FB0869">
      <w:pPr>
        <w:pStyle w:val="aff1"/>
      </w:pPr>
      <w:bookmarkStart w:id="5" w:name="_Toc156292530"/>
      <w:bookmarkStart w:id="6" w:name="_Toc251161423"/>
      <w:bookmarkStart w:id="7" w:name="_Toc155720739"/>
      <w:bookmarkEnd w:id="2"/>
      <w:r w:rsidRPr="003B2C33">
        <w:rPr>
          <w:rFonts w:hint="eastAsia"/>
        </w:rPr>
        <w:t>第二節</w:t>
      </w:r>
      <w:r w:rsidR="003B2C33">
        <w:rPr>
          <w:rFonts w:hint="eastAsia"/>
        </w:rPr>
        <w:t xml:space="preserve"> </w:t>
      </w:r>
      <w:r w:rsidR="003B2C33">
        <w:rPr>
          <w:rFonts w:hint="eastAsia"/>
        </w:rPr>
        <w:t>如何套用範本格式</w:t>
      </w:r>
      <w:r w:rsidRPr="003B2C33">
        <w:rPr>
          <w:rFonts w:hint="eastAsia"/>
        </w:rPr>
        <w:t>（</w:t>
      </w:r>
      <w:r w:rsidR="003B2C33">
        <w:rPr>
          <w:rFonts w:hint="eastAsia"/>
        </w:rPr>
        <w:t>套用「</w:t>
      </w:r>
      <w:r w:rsidR="003B2C33" w:rsidRPr="003512F4">
        <w:rPr>
          <w:rFonts w:hint="eastAsia"/>
        </w:rPr>
        <w:t>節標題</w:t>
      </w:r>
      <w:r w:rsidRPr="003B2C33">
        <w:rPr>
          <w:rFonts w:hint="eastAsia"/>
        </w:rPr>
        <w:t>」）</w:t>
      </w:r>
      <w:bookmarkEnd w:id="5"/>
      <w:bookmarkEnd w:id="6"/>
    </w:p>
    <w:p w14:paraId="0BC1E712" w14:textId="77777777" w:rsidR="003B2C33" w:rsidRPr="00DF004A" w:rsidRDefault="003B2C33" w:rsidP="003653AF">
      <w:pPr>
        <w:pStyle w:val="a1"/>
      </w:pPr>
      <w:bookmarkStart w:id="8" w:name="_Toc155720741"/>
      <w:bookmarkEnd w:id="7"/>
      <w:r w:rsidRPr="00DF004A">
        <w:rPr>
          <w:rFonts w:ascii="新細明體" w:eastAsia="新細明體" w:hAnsi="新細明體" w:cs="新細明體" w:hint="eastAsia"/>
        </w:rPr>
        <w:t>將滑鼠游標點在段落中的任何一個字，然後從格式工具列最</w:t>
      </w:r>
      <w:proofErr w:type="gramStart"/>
      <w:r w:rsidRPr="00DF004A">
        <w:rPr>
          <w:rFonts w:ascii="新細明體" w:eastAsia="新細明體" w:hAnsi="新細明體" w:cs="新細明體" w:hint="eastAsia"/>
        </w:rPr>
        <w:t>左方，</w:t>
      </w:r>
      <w:proofErr w:type="gramEnd"/>
      <w:r w:rsidRPr="00DF004A">
        <w:rPr>
          <w:rFonts w:ascii="新細明體" w:eastAsia="新細明體" w:hAnsi="新細明體" w:cs="新細明體" w:hint="eastAsia"/>
        </w:rPr>
        <w:t>樣式清單下拉方塊，點選適當的樣式名稱。例如本段落就是套用「中文內容」的樣式名稱。以下每一段落文字均套用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「中文內容」</w:t>
      </w:r>
      <w:r w:rsidRPr="00DF004A">
        <w:t xml:space="preserve"> </w:t>
      </w:r>
      <w:r w:rsidRPr="00DF004A">
        <w:rPr>
          <w:rFonts w:ascii="新細明體" w:eastAsia="新細明體" w:hAnsi="新細明體" w:cs="新細明體" w:hint="eastAsia"/>
        </w:rPr>
        <w:t>的樣式名稱，不再重複說明。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套用「中文內容」樣式名稱</w:t>
      </w:r>
      <w:r w:rsidRPr="00DF004A">
        <w:t>)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。</w:t>
      </w:r>
    </w:p>
    <w:p w14:paraId="28CA5F8D" w14:textId="77777777" w:rsidR="00D146AF" w:rsidRPr="003B2C33" w:rsidRDefault="008C7B26" w:rsidP="008C7B26">
      <w:pPr>
        <w:pStyle w:val="aff5"/>
      </w:pPr>
      <w:r>
        <w:br w:type="page"/>
      </w:r>
      <w:bookmarkStart w:id="9" w:name="_Toc156292531"/>
      <w:bookmarkStart w:id="10" w:name="_Toc251161424"/>
      <w:r w:rsidR="003B2C33">
        <w:rPr>
          <w:rFonts w:hint="eastAsia"/>
        </w:rPr>
        <w:lastRenderedPageBreak/>
        <w:t>第二章（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>
        <w:br/>
      </w:r>
      <w:r w:rsidR="00D146AF" w:rsidRPr="003B2C33">
        <w:rPr>
          <w:rFonts w:hint="eastAsia"/>
        </w:rPr>
        <w:t>如何使用子目次序</w:t>
      </w:r>
      <w:r w:rsidR="00D146AF" w:rsidRPr="003B2C33">
        <w:rPr>
          <w:rFonts w:hint="eastAsia"/>
        </w:rPr>
        <w:t xml:space="preserve"> </w:t>
      </w:r>
      <w:r w:rsidR="003B2C33">
        <w:rPr>
          <w:rFonts w:hint="eastAsia"/>
        </w:rPr>
        <w:t>（套用「章標題」）</w:t>
      </w:r>
      <w:bookmarkEnd w:id="8"/>
      <w:bookmarkEnd w:id="9"/>
      <w:bookmarkEnd w:id="10"/>
    </w:p>
    <w:p w14:paraId="76C07F08" w14:textId="77777777" w:rsidR="003B2C33" w:rsidRPr="00DF004A" w:rsidRDefault="003B2C33" w:rsidP="003653AF">
      <w:pPr>
        <w:pStyle w:val="a1"/>
      </w:pPr>
      <w:bookmarkStart w:id="11" w:name="_Toc155720742"/>
      <w:r w:rsidRPr="00DF004A">
        <w:rPr>
          <w:rFonts w:ascii="新細明體" w:eastAsia="新細明體" w:hAnsi="新細明體" w:cs="新細明體" w:hint="eastAsia"/>
        </w:rPr>
        <w:t>章內</w:t>
      </w:r>
      <w:proofErr w:type="gramStart"/>
      <w:r w:rsidRPr="00DF004A">
        <w:rPr>
          <w:rFonts w:ascii="新細明體" w:eastAsia="新細明體" w:hAnsi="新細明體" w:cs="新細明體" w:hint="eastAsia"/>
        </w:rPr>
        <w:t>各節請依</w:t>
      </w:r>
      <w:proofErr w:type="gramEnd"/>
      <w:r w:rsidRPr="00DF004A">
        <w:rPr>
          <w:rFonts w:ascii="新細明體" w:eastAsia="新細明體" w:hAnsi="新細明體" w:cs="新細明體" w:hint="eastAsia"/>
        </w:rPr>
        <w:t>各級子目次序標明，其次序為</w:t>
      </w:r>
      <w:r w:rsidRPr="00DF004A">
        <w:t xml:space="preserve">: </w:t>
      </w:r>
      <w:r w:rsidRPr="00DF004A">
        <w:rPr>
          <w:rFonts w:ascii="新細明體" w:eastAsia="新細明體" w:hAnsi="新細明體" w:cs="新細明體" w:hint="eastAsia"/>
        </w:rPr>
        <w:t>一、</w:t>
      </w:r>
      <w:r w:rsidRPr="00DF004A">
        <w:rPr>
          <w:rFonts w:hint="eastAsia"/>
        </w:rPr>
        <w:t>(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1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(1)</w:t>
      </w:r>
      <w:r w:rsidRPr="00DF004A">
        <w:rPr>
          <w:rFonts w:ascii="新細明體" w:eastAsia="新細明體" w:hAnsi="新細明體" w:cs="新細明體" w:hint="eastAsia"/>
        </w:rPr>
        <w:t>、甲、</w:t>
      </w:r>
      <w:r w:rsidRPr="00DF004A">
        <w:rPr>
          <w:rFonts w:hint="eastAsia"/>
        </w:rPr>
        <w:t>(</w:t>
      </w:r>
      <w:r w:rsidRPr="00DF004A">
        <w:rPr>
          <w:rFonts w:ascii="新細明體" w:eastAsia="新細明體" w:hAnsi="新細明體" w:cs="新細明體" w:hint="eastAsia"/>
        </w:rPr>
        <w:t>甲</w:t>
      </w:r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。如子目簡單，請依次序選擇套用</w:t>
      </w:r>
      <w:proofErr w:type="gramStart"/>
      <w:r w:rsidRPr="00DF004A">
        <w:rPr>
          <w:rFonts w:ascii="新細明體" w:eastAsia="新細明體" w:hAnsi="新細明體" w:cs="新細明體" w:hint="eastAsia"/>
        </w:rPr>
        <w:t>適當各號標題</w:t>
      </w:r>
      <w:proofErr w:type="gramEnd"/>
      <w:r w:rsidRPr="00DF004A">
        <w:rPr>
          <w:rFonts w:ascii="新細明體" w:eastAsia="新細明體" w:hAnsi="新細明體" w:cs="新細明體" w:hint="eastAsia"/>
        </w:rPr>
        <w:t>字。唯須注意</w:t>
      </w:r>
      <w:r w:rsidRPr="00DF004A">
        <w:t xml:space="preserve">Word </w:t>
      </w:r>
      <w:r w:rsidRPr="00DF004A">
        <w:rPr>
          <w:rFonts w:ascii="新細明體" w:eastAsia="新細明體" w:hAnsi="新細明體" w:cs="新細明體" w:hint="eastAsia"/>
        </w:rPr>
        <w:t>會自動接續前一編號，若新始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ascii="新細明體" w:eastAsia="新細明體" w:hAnsi="新細明體" w:cs="新細明體" w:hint="eastAsia"/>
        </w:rPr>
        <w:t>段落而要重新編號時，則須按滑鼠右鍵，自跳出的選單中選擇編號方式項目，再自彈出的對話方塊中，勾選「重新開始編號」的選項即可。</w:t>
      </w:r>
    </w:p>
    <w:p w14:paraId="51D65BCD" w14:textId="77777777" w:rsidR="003B2C33" w:rsidRPr="003B2C33" w:rsidRDefault="008C7B26" w:rsidP="00DF6E95">
      <w:pPr>
        <w:pStyle w:val="aff5"/>
      </w:pPr>
      <w:r>
        <w:br w:type="page"/>
      </w:r>
      <w:bookmarkStart w:id="12" w:name="_Toc156292532"/>
      <w:bookmarkStart w:id="13" w:name="_Toc251161425"/>
      <w:r w:rsidR="003B2C33">
        <w:rPr>
          <w:rFonts w:hint="eastAsia"/>
        </w:rPr>
        <w:lastRenderedPageBreak/>
        <w:t>第三章（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 w:rsidR="00DF6E95">
        <w:br/>
      </w:r>
      <w:r w:rsidR="003B2C33">
        <w:rPr>
          <w:rFonts w:hint="eastAsia"/>
        </w:rPr>
        <w:t>如何使用表格、圖形與引文（套用「章標題」）</w:t>
      </w:r>
      <w:bookmarkEnd w:id="12"/>
      <w:bookmarkEnd w:id="13"/>
    </w:p>
    <w:p w14:paraId="278CB817" w14:textId="77777777" w:rsidR="003B2C33" w:rsidRPr="00DF004A" w:rsidRDefault="003B2C33" w:rsidP="003653AF">
      <w:pPr>
        <w:pStyle w:val="a1"/>
      </w:pPr>
      <w:bookmarkStart w:id="14" w:name="_Toc155720743"/>
      <w:bookmarkEnd w:id="11"/>
      <w:r w:rsidRPr="00DF004A">
        <w:rPr>
          <w:rFonts w:ascii="新細明體" w:eastAsia="新細明體" w:hAnsi="新細明體" w:cs="新細明體" w:hint="eastAsia"/>
        </w:rPr>
        <w:t>在下面的文章裡，要分別說明表格、圖形與引文應如何使用。同時也介紹第二級子目的使用。</w:t>
      </w:r>
    </w:p>
    <w:p w14:paraId="5C7F246B" w14:textId="77777777" w:rsidR="00D146AF" w:rsidRPr="003B2C33" w:rsidRDefault="003B2C33" w:rsidP="00FB0869">
      <w:pPr>
        <w:pStyle w:val="aff1"/>
      </w:pPr>
      <w:bookmarkStart w:id="15" w:name="_Toc156292533"/>
      <w:bookmarkStart w:id="16" w:name="_Toc251161426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="00D146AF" w:rsidRPr="003B2C33">
        <w:rPr>
          <w:rFonts w:hint="eastAsia"/>
        </w:rPr>
        <w:t>如何使用表格</w:t>
      </w:r>
      <w:r w:rsidR="00D146AF" w:rsidRPr="003B2C33">
        <w:t xml:space="preserve"> (</w:t>
      </w:r>
      <w:r w:rsidR="00D146AF" w:rsidRPr="003B2C33">
        <w:rPr>
          <w:rFonts w:hint="eastAsia"/>
        </w:rPr>
        <w:t>套用「</w:t>
      </w:r>
      <w:r w:rsidR="00976F96" w:rsidRPr="003B2C33">
        <w:rPr>
          <w:rFonts w:hint="eastAsia"/>
        </w:rPr>
        <w:t>節</w:t>
      </w:r>
      <w:r w:rsidR="00D146AF" w:rsidRPr="003B2C33">
        <w:rPr>
          <w:rFonts w:hint="eastAsia"/>
        </w:rPr>
        <w:t>標題」</w:t>
      </w:r>
      <w:r w:rsidR="00D146AF" w:rsidRPr="003B2C33">
        <w:t>)</w:t>
      </w:r>
      <w:bookmarkEnd w:id="14"/>
      <w:bookmarkEnd w:id="15"/>
      <w:bookmarkEnd w:id="16"/>
    </w:p>
    <w:p w14:paraId="14A50373" w14:textId="77777777" w:rsidR="003B2C33" w:rsidRPr="00DF004A" w:rsidRDefault="003B2C33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若要建製表格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如表格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t>)</w:t>
      </w:r>
      <w:r w:rsidRPr="00DF004A">
        <w:rPr>
          <w:rFonts w:ascii="新細明體" w:eastAsia="新細明體" w:hAnsi="新細明體" w:cs="新細明體" w:hint="eastAsia"/>
        </w:rPr>
        <w:t>，請選取「表格」選單下的次選單「插入表格」即可。</w:t>
      </w:r>
    </w:p>
    <w:p w14:paraId="19821FCE" w14:textId="77777777" w:rsidR="00D146AF" w:rsidRDefault="00D146AF">
      <w:pPr>
        <w:pStyle w:val="ad"/>
      </w:pPr>
      <w:r>
        <w:rPr>
          <w:rFonts w:hint="eastAsia"/>
        </w:rPr>
        <w:t>表格一</w:t>
      </w:r>
      <w:r>
        <w:t xml:space="preserve">  </w:t>
      </w:r>
      <w:r>
        <w:rPr>
          <w:rFonts w:hint="eastAsia"/>
        </w:rPr>
        <w:t>兩欄三列表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套用「圖表標題」的樣式名稱</w:t>
      </w:r>
      <w:r>
        <w:rPr>
          <w:rFonts w:hint="eastAsia"/>
        </w:rPr>
        <w:t>)</w:t>
      </w:r>
    </w:p>
    <w:p w14:paraId="300AF130" w14:textId="77777777" w:rsidR="00D146AF" w:rsidRDefault="00D146AF">
      <w:pPr>
        <w:pStyle w:val="ad"/>
      </w:pP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 w14:paraId="18DE7198" w14:textId="77777777">
        <w:tc>
          <w:tcPr>
            <w:tcW w:w="1980" w:type="dxa"/>
          </w:tcPr>
          <w:p w14:paraId="2ED37FA0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14:paraId="02D3F804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D146AF" w14:paraId="1A5C8ED1" w14:textId="77777777">
        <w:tc>
          <w:tcPr>
            <w:tcW w:w="1980" w:type="dxa"/>
          </w:tcPr>
          <w:p w14:paraId="28B89A48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14:paraId="4D038044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</w:tr>
      <w:tr w:rsidR="00D146AF" w14:paraId="16C76406" w14:textId="77777777">
        <w:tc>
          <w:tcPr>
            <w:tcW w:w="1980" w:type="dxa"/>
          </w:tcPr>
          <w:p w14:paraId="6BDFA0CB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14:paraId="7D2886C6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</w:tr>
    </w:tbl>
    <w:p w14:paraId="7A550B06" w14:textId="77777777" w:rsidR="00D146AF" w:rsidRDefault="00D146AF">
      <w:pPr>
        <w:pStyle w:val="af"/>
      </w:pPr>
      <w:r>
        <w:rPr>
          <w:rFonts w:hint="eastAsia"/>
        </w:rPr>
        <w:t xml:space="preserve">        </w:t>
      </w:r>
      <w:proofErr w:type="gramStart"/>
      <w:r>
        <w:rPr>
          <w:rFonts w:hint="eastAsia"/>
        </w:rPr>
        <w:t>註</w:t>
      </w:r>
      <w:proofErr w:type="gramEnd"/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圖表說明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套用「圖表註解」的樣式名稱</w:t>
      </w:r>
      <w:r>
        <w:rPr>
          <w:rFonts w:hint="eastAsia"/>
        </w:rPr>
        <w:t>)</w:t>
      </w:r>
    </w:p>
    <w:p w14:paraId="2B94E502" w14:textId="77777777" w:rsidR="00D146AF" w:rsidRPr="00234ED7" w:rsidRDefault="00234ED7" w:rsidP="00FB0869">
      <w:pPr>
        <w:pStyle w:val="aff1"/>
      </w:pPr>
      <w:bookmarkStart w:id="17" w:name="_Toc155720744"/>
      <w:bookmarkStart w:id="18" w:name="_Toc156292534"/>
      <w:bookmarkStart w:id="19" w:name="_Toc251161427"/>
      <w:r w:rsidRPr="00234ED7">
        <w:rPr>
          <w:rFonts w:hint="eastAsia"/>
        </w:rPr>
        <w:t>第二節</w:t>
      </w:r>
      <w:r w:rsidRPr="00234ED7">
        <w:rPr>
          <w:rFonts w:hint="eastAsia"/>
        </w:rPr>
        <w:t xml:space="preserve"> </w:t>
      </w:r>
      <w:r w:rsidR="00D146AF" w:rsidRPr="00234ED7">
        <w:rPr>
          <w:rFonts w:hint="eastAsia"/>
        </w:rPr>
        <w:t>如何使用圖形</w:t>
      </w:r>
      <w:r>
        <w:rPr>
          <w:rFonts w:hint="eastAsia"/>
        </w:rPr>
        <w:t>（</w:t>
      </w:r>
      <w:r w:rsidR="00D146AF" w:rsidRPr="00234ED7">
        <w:rPr>
          <w:rFonts w:hint="eastAsia"/>
        </w:rPr>
        <w:t>套用「</w:t>
      </w:r>
      <w:r w:rsidR="00976F96" w:rsidRPr="00234ED7">
        <w:rPr>
          <w:rFonts w:hint="eastAsia"/>
        </w:rPr>
        <w:t>節</w:t>
      </w:r>
      <w:r w:rsidR="00D146AF" w:rsidRPr="00234ED7">
        <w:rPr>
          <w:rFonts w:hint="eastAsia"/>
        </w:rPr>
        <w:t>標題」</w:t>
      </w:r>
      <w:bookmarkEnd w:id="17"/>
      <w:r>
        <w:rPr>
          <w:rFonts w:hint="eastAsia"/>
        </w:rPr>
        <w:t>）</w:t>
      </w:r>
      <w:bookmarkEnd w:id="18"/>
      <w:bookmarkEnd w:id="19"/>
    </w:p>
    <w:p w14:paraId="0A225313" w14:textId="77777777" w:rsidR="00D146AF" w:rsidRDefault="00234ED7" w:rsidP="00237DBB">
      <w:pPr>
        <w:pStyle w:val="aff6"/>
      </w:pPr>
      <w:bookmarkStart w:id="20" w:name="_Toc155720745"/>
      <w:bookmarkStart w:id="21" w:name="_Toc156292535"/>
      <w:bookmarkStart w:id="22" w:name="_Toc251161428"/>
      <w:r>
        <w:rPr>
          <w:rFonts w:hint="eastAsia"/>
        </w:rPr>
        <w:t>一、</w:t>
      </w:r>
      <w:r w:rsidR="00D146AF">
        <w:rPr>
          <w:rFonts w:hint="eastAsia"/>
        </w:rPr>
        <w:t>圖形製作與圖檔格式</w:t>
      </w:r>
      <w:r>
        <w:rPr>
          <w:rFonts w:hint="eastAsia"/>
        </w:rPr>
        <w:t>（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bookmarkEnd w:id="20"/>
      <w:r>
        <w:rPr>
          <w:rFonts w:hint="eastAsia"/>
        </w:rPr>
        <w:t>）</w:t>
      </w:r>
      <w:bookmarkEnd w:id="21"/>
      <w:bookmarkEnd w:id="22"/>
    </w:p>
    <w:p w14:paraId="61D9AF1B" w14:textId="77777777" w:rsidR="00234ED7" w:rsidRPr="00DF004A" w:rsidRDefault="00234ED7" w:rsidP="003653AF">
      <w:pPr>
        <w:pStyle w:val="a1"/>
      </w:pPr>
      <w:bookmarkStart w:id="23" w:name="_Toc155720746"/>
      <w:r w:rsidRPr="00DF004A">
        <w:rPr>
          <w:rFonts w:ascii="新細明體" w:eastAsia="新細明體" w:hAnsi="新細明體" w:cs="新細明體" w:hint="eastAsia"/>
        </w:rPr>
        <w:t>製作圖形須先用任何一種製圖軟體如</w:t>
      </w:r>
      <w:r w:rsidRPr="00DF004A">
        <w:t>PowerPoint</w:t>
      </w:r>
      <w:r w:rsidRPr="00DF004A">
        <w:rPr>
          <w:rFonts w:ascii="新細明體" w:eastAsia="新細明體" w:hAnsi="新細明體" w:cs="新細明體" w:hint="eastAsia"/>
        </w:rPr>
        <w:t>畫好，或任何抓圖軟體如</w:t>
      </w:r>
      <w:proofErr w:type="spellStart"/>
      <w:r w:rsidRPr="00DF004A">
        <w:t>HyperSnap</w:t>
      </w:r>
      <w:proofErr w:type="spellEnd"/>
      <w:r w:rsidRPr="00DF004A">
        <w:rPr>
          <w:rFonts w:ascii="新細明體" w:eastAsia="新細明體" w:hAnsi="新細明體" w:cs="新細明體" w:hint="eastAsia"/>
        </w:rPr>
        <w:t>捉取螢幕圖片，存成「</w:t>
      </w:r>
      <w:r w:rsidRPr="00DF004A">
        <w:rPr>
          <w:rFonts w:hint="eastAsia"/>
        </w:rPr>
        <w:t>gif</w:t>
      </w:r>
      <w:r w:rsidRPr="00DF004A">
        <w:rPr>
          <w:rFonts w:ascii="新細明體" w:eastAsia="新細明體" w:hAnsi="新細明體" w:cs="新細明體" w:hint="eastAsia"/>
        </w:rPr>
        <w:t>」圖檔格式。</w:t>
      </w:r>
    </w:p>
    <w:p w14:paraId="771F8947" w14:textId="77777777" w:rsidR="00D146AF" w:rsidRDefault="00234ED7" w:rsidP="00237DBB">
      <w:pPr>
        <w:pStyle w:val="aff6"/>
      </w:pPr>
      <w:bookmarkStart w:id="24" w:name="_Toc156292536"/>
      <w:bookmarkStart w:id="25" w:name="_Toc251161429"/>
      <w:r>
        <w:rPr>
          <w:rFonts w:hint="eastAsia"/>
        </w:rPr>
        <w:t>二、</w:t>
      </w:r>
      <w:r w:rsidR="00D146AF">
        <w:rPr>
          <w:rFonts w:hint="eastAsia"/>
        </w:rPr>
        <w:t>插入圖檔方式</w:t>
      </w:r>
      <w:r w:rsidR="00D146AF">
        <w:t xml:space="preserve"> (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r w:rsidR="00D146AF">
        <w:t>)</w:t>
      </w:r>
      <w:bookmarkEnd w:id="23"/>
      <w:bookmarkEnd w:id="24"/>
      <w:bookmarkEnd w:id="25"/>
    </w:p>
    <w:p w14:paraId="0FE26D45" w14:textId="77777777" w:rsidR="00234ED7" w:rsidRPr="00DF004A" w:rsidRDefault="00234ED7" w:rsidP="003653AF">
      <w:pPr>
        <w:pStyle w:val="a1"/>
      </w:pPr>
      <w:bookmarkStart w:id="26" w:name="_Toc155720747"/>
      <w:r w:rsidRPr="00DF004A">
        <w:rPr>
          <w:rFonts w:ascii="新細明體" w:eastAsia="新細明體" w:hAnsi="新細明體" w:cs="新細明體" w:hint="eastAsia"/>
        </w:rPr>
        <w:t>在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文字段落的適當位置，選取「插入」選單下的次選單「圖片」之下的「從檔案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」選單，選出該圖檔即可。</w:t>
      </w:r>
    </w:p>
    <w:p w14:paraId="7C86A8EF" w14:textId="77777777" w:rsidR="00D146AF" w:rsidRPr="006F3ECE" w:rsidRDefault="00234ED7" w:rsidP="006A22BC">
      <w:pPr>
        <w:pStyle w:val="aff0"/>
        <w:spacing w:after="120"/>
      </w:pPr>
      <w:bookmarkStart w:id="27" w:name="_Toc156292537"/>
      <w:r w:rsidRPr="006F3ECE">
        <w:rPr>
          <w:rFonts w:hint="eastAsia"/>
        </w:rPr>
        <w:t>（一）</w:t>
      </w:r>
      <w:r w:rsidR="00D146AF" w:rsidRPr="006F3ECE">
        <w:rPr>
          <w:rFonts w:hint="eastAsia"/>
        </w:rPr>
        <w:t>連結到檔案方式</w:t>
      </w:r>
      <w:r w:rsidR="00D146AF" w:rsidRPr="006F3ECE">
        <w:t xml:space="preserve"> (</w:t>
      </w:r>
      <w:r w:rsidR="00D146AF" w:rsidRPr="006F3ECE">
        <w:rPr>
          <w:rFonts w:hint="eastAsia"/>
        </w:rPr>
        <w:t>套用「</w:t>
      </w:r>
      <w:r w:rsidR="006F3ECE" w:rsidRPr="006F3ECE">
        <w:rPr>
          <w:rFonts w:hint="eastAsia"/>
        </w:rPr>
        <w:t>第四階標題</w:t>
      </w:r>
      <w:r w:rsidR="00D146AF" w:rsidRPr="006F3ECE">
        <w:rPr>
          <w:rFonts w:hint="eastAsia"/>
        </w:rPr>
        <w:t>」</w:t>
      </w:r>
      <w:r w:rsidR="00D146AF" w:rsidRPr="006F3ECE">
        <w:t>)</w:t>
      </w:r>
      <w:bookmarkEnd w:id="26"/>
      <w:bookmarkEnd w:id="27"/>
    </w:p>
    <w:p w14:paraId="550BD3DB" w14:textId="77777777" w:rsidR="00234ED7" w:rsidRPr="00DF004A" w:rsidRDefault="00234ED7" w:rsidP="003653AF">
      <w:pPr>
        <w:pStyle w:val="a1"/>
      </w:pPr>
      <w:bookmarkStart w:id="28" w:name="_Toc155720748"/>
      <w:r w:rsidRPr="00DF004A">
        <w:rPr>
          <w:rFonts w:ascii="新細明體" w:eastAsia="新細明體" w:hAnsi="新細明體" w:cs="新細明體" w:hint="eastAsia"/>
        </w:rPr>
        <w:t>唯須注意插入圖檔方式要勾選「連結到檔案」的選項。請注意將圖檔和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放在同一檔案夾中。</w:t>
      </w:r>
    </w:p>
    <w:p w14:paraId="41CB5C4A" w14:textId="77777777" w:rsidR="00D146AF" w:rsidRDefault="00234ED7" w:rsidP="00FB0869">
      <w:pPr>
        <w:pStyle w:val="aff1"/>
      </w:pPr>
      <w:bookmarkStart w:id="29" w:name="_Toc156292538"/>
      <w:bookmarkStart w:id="30" w:name="_Toc251161430"/>
      <w:r>
        <w:rPr>
          <w:rFonts w:hint="eastAsia"/>
        </w:rPr>
        <w:lastRenderedPageBreak/>
        <w:t>第三節</w:t>
      </w:r>
      <w:r>
        <w:rPr>
          <w:rFonts w:hint="eastAsia"/>
        </w:rPr>
        <w:t xml:space="preserve"> </w:t>
      </w:r>
      <w:r w:rsidR="00D146AF">
        <w:rPr>
          <w:rFonts w:hint="eastAsia"/>
        </w:rPr>
        <w:t>如何使用引文</w:t>
      </w:r>
      <w:r w:rsidR="00D146AF">
        <w:rPr>
          <w:rFonts w:hint="eastAsia"/>
        </w:rPr>
        <w:t xml:space="preserve"> </w:t>
      </w:r>
      <w:r>
        <w:rPr>
          <w:rFonts w:hint="eastAsia"/>
        </w:rPr>
        <w:t>（</w:t>
      </w:r>
      <w:r w:rsidR="00D146AF" w:rsidRPr="003512F4">
        <w:rPr>
          <w:rFonts w:hint="eastAsia"/>
        </w:rPr>
        <w:t>套用「</w:t>
      </w:r>
      <w:r w:rsidR="00976F96" w:rsidRPr="003512F4">
        <w:rPr>
          <w:rFonts w:hint="eastAsia"/>
        </w:rPr>
        <w:t>節</w:t>
      </w:r>
      <w:r w:rsidR="00D146AF" w:rsidRPr="003512F4">
        <w:rPr>
          <w:rFonts w:hint="eastAsia"/>
        </w:rPr>
        <w:t>標題」</w:t>
      </w:r>
      <w:bookmarkEnd w:id="28"/>
      <w:r>
        <w:rPr>
          <w:rFonts w:hint="eastAsia"/>
        </w:rPr>
        <w:t>）</w:t>
      </w:r>
      <w:bookmarkEnd w:id="29"/>
      <w:bookmarkEnd w:id="30"/>
    </w:p>
    <w:p w14:paraId="31A053A8" w14:textId="77777777" w:rsidR="00591E4A" w:rsidRPr="00FD3791" w:rsidRDefault="00591E4A" w:rsidP="00FD3791">
      <w:pPr>
        <w:pStyle w:val="a7"/>
      </w:pPr>
      <w:r w:rsidRPr="00FD3791">
        <w:rPr>
          <w:rFonts w:hint="eastAsia"/>
        </w:rPr>
        <w:t>直接引述原文時，短文可</w:t>
      </w:r>
      <w:proofErr w:type="gramStart"/>
      <w:r w:rsidRPr="00FD3791">
        <w:rPr>
          <w:rFonts w:hint="eastAsia"/>
        </w:rPr>
        <w:t>逕</w:t>
      </w:r>
      <w:proofErr w:type="gramEnd"/>
      <w:r w:rsidRPr="00FD3791">
        <w:rPr>
          <w:rFonts w:hint="eastAsia"/>
        </w:rPr>
        <w:t>入正文，外加引號。如所引原文較長，可另行抄錄，每行之第一</w:t>
      </w:r>
      <w:proofErr w:type="gramStart"/>
      <w:r w:rsidRPr="00FD3791">
        <w:rPr>
          <w:rFonts w:hint="eastAsia"/>
        </w:rPr>
        <w:t>字均空</w:t>
      </w:r>
      <w:proofErr w:type="gramEnd"/>
      <w:r w:rsidRPr="00FD3791">
        <w:rPr>
          <w:rFonts w:hint="eastAsia"/>
        </w:rPr>
        <w:t>四格，段落</w:t>
      </w:r>
      <w:proofErr w:type="gramStart"/>
      <w:r w:rsidRPr="00FD3791">
        <w:rPr>
          <w:rFonts w:hint="eastAsia"/>
        </w:rPr>
        <w:t>前後各空一行</w:t>
      </w:r>
      <w:proofErr w:type="gramEnd"/>
      <w:r w:rsidRPr="00FD3791">
        <w:rPr>
          <w:rFonts w:hint="eastAsia"/>
        </w:rPr>
        <w:t>。直接引述</w:t>
      </w:r>
      <w:proofErr w:type="gramStart"/>
      <w:r w:rsidRPr="00FD3791">
        <w:rPr>
          <w:rFonts w:hint="eastAsia"/>
        </w:rPr>
        <w:t>或摘述</w:t>
      </w:r>
      <w:proofErr w:type="gramEnd"/>
      <w:r w:rsidRPr="00FD3791">
        <w:rPr>
          <w:rFonts w:hint="eastAsia"/>
        </w:rPr>
        <w:t>原著內容時需標出原著頁數。（套用「原文引述」樣式名稱）。</w:t>
      </w:r>
    </w:p>
    <w:p w14:paraId="6EB62686" w14:textId="77777777" w:rsidR="00591E4A" w:rsidRPr="00DF004A" w:rsidRDefault="00591E4A" w:rsidP="003653AF">
      <w:pPr>
        <w:pStyle w:val="a1"/>
      </w:pPr>
    </w:p>
    <w:p w14:paraId="5CF0E25B" w14:textId="77777777" w:rsidR="00D146AF" w:rsidRPr="00234ED7" w:rsidRDefault="008C7B26" w:rsidP="00DF6E95">
      <w:pPr>
        <w:pStyle w:val="aff5"/>
      </w:pPr>
      <w:bookmarkStart w:id="31" w:name="_Toc155720749"/>
      <w:r>
        <w:br w:type="page"/>
      </w:r>
      <w:bookmarkStart w:id="32" w:name="_Toc156292539"/>
      <w:bookmarkStart w:id="33" w:name="_Toc251161431"/>
      <w:r>
        <w:rPr>
          <w:rFonts w:hint="eastAsia"/>
        </w:rPr>
        <w:lastRenderedPageBreak/>
        <w:t>第四章</w:t>
      </w:r>
      <w:r w:rsidR="00B77935">
        <w:rPr>
          <w:rFonts w:hint="eastAsia"/>
        </w:rPr>
        <w:t>（</w:t>
      </w:r>
      <w:r w:rsidR="00DF6E95">
        <w:rPr>
          <w:rFonts w:hint="eastAsia"/>
        </w:rPr>
        <w:t>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234ED7">
        <w:rPr>
          <w:rFonts w:hint="eastAsia"/>
        </w:rPr>
        <w:t>如何使用項目符號及編號</w:t>
      </w:r>
      <w:r w:rsidR="00D146AF" w:rsidRPr="00234ED7">
        <w:rPr>
          <w:rFonts w:hint="eastAsia"/>
        </w:rPr>
        <w:t xml:space="preserve"> </w:t>
      </w:r>
      <w:r w:rsidR="00D146AF" w:rsidRPr="00234ED7">
        <w:t>(</w:t>
      </w:r>
      <w:r w:rsidR="00D146AF" w:rsidRPr="00234ED7">
        <w:rPr>
          <w:rFonts w:hint="eastAsia"/>
        </w:rPr>
        <w:t>套用「</w:t>
      </w:r>
      <w:r w:rsidR="00467414" w:rsidRPr="00234ED7">
        <w:rPr>
          <w:rFonts w:hint="eastAsia"/>
        </w:rPr>
        <w:t>章標題</w:t>
      </w:r>
      <w:r w:rsidR="00D146AF" w:rsidRPr="00234ED7">
        <w:rPr>
          <w:rFonts w:hint="eastAsia"/>
        </w:rPr>
        <w:t>」</w:t>
      </w:r>
      <w:r w:rsidR="00D146AF" w:rsidRPr="00234ED7">
        <w:rPr>
          <w:rFonts w:hint="eastAsia"/>
        </w:rPr>
        <w:t>)</w:t>
      </w:r>
      <w:bookmarkEnd w:id="31"/>
      <w:bookmarkEnd w:id="32"/>
      <w:bookmarkEnd w:id="33"/>
    </w:p>
    <w:p w14:paraId="2028AAAE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序列項目第一點</w:t>
      </w:r>
      <w:r>
        <w:rPr>
          <w:rFonts w:hint="eastAsia"/>
        </w:rPr>
        <w:t xml:space="preserve"> </w:t>
      </w:r>
      <w:r>
        <w:t>…</w:t>
      </w:r>
      <w:r w:rsidRPr="002F30B0">
        <w:t>(</w:t>
      </w:r>
      <w:r w:rsidRPr="002F30B0">
        <w:rPr>
          <w:rFonts w:hint="eastAsia"/>
        </w:rPr>
        <w:t>套用「序列項目」的樣式名稱</w:t>
      </w:r>
      <w:r w:rsidRPr="002F30B0">
        <w:rPr>
          <w:rFonts w:hint="eastAsia"/>
        </w:rPr>
        <w:t>)</w:t>
      </w:r>
    </w:p>
    <w:p w14:paraId="5328A515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t xml:space="preserve"> …</w:t>
      </w:r>
    </w:p>
    <w:p w14:paraId="59520898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rPr>
          <w:rFonts w:hint="eastAsia"/>
        </w:rPr>
        <w:t xml:space="preserve"> </w:t>
      </w:r>
      <w:r>
        <w:t>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第二級序列項目</w:t>
      </w:r>
      <w:r>
        <w:rPr>
          <w:rFonts w:ascii="標楷體" w:eastAsia="標楷體" w:hint="eastAsia"/>
        </w:rPr>
        <w:t>」的樣式名稱)</w:t>
      </w:r>
    </w:p>
    <w:p w14:paraId="3B2093A0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序列項目第二點</w:t>
      </w:r>
      <w:r>
        <w:t>…</w:t>
      </w:r>
    </w:p>
    <w:p w14:paraId="6BCC23E2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序列項目第三點</w:t>
      </w:r>
      <w:r>
        <w:t xml:space="preserve"> …</w:t>
      </w:r>
    </w:p>
    <w:p w14:paraId="11898F3D" w14:textId="77777777" w:rsidR="00D146AF" w:rsidRPr="00DF004A" w:rsidRDefault="00D146AF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有時項目段落，次序並不重要，則可選擇套用「符號項目」的樣式名稱，舉例說明如下</w:t>
      </w:r>
      <w:r w:rsidRPr="00DF004A">
        <w:t>:</w:t>
      </w:r>
    </w:p>
    <w:p w14:paraId="6548CDA2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35059BB7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3333897B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符號項目</w:t>
      </w:r>
      <w:r>
        <w:rPr>
          <w:rFonts w:ascii="標楷體" w:eastAsia="標楷體" w:hint="eastAsia"/>
        </w:rPr>
        <w:t>」的樣式名稱)</w:t>
      </w:r>
    </w:p>
    <w:p w14:paraId="5B2E10E5" w14:textId="77777777" w:rsidR="00D146AF" w:rsidRPr="008C7B26" w:rsidRDefault="008C7B26" w:rsidP="00DF6E95">
      <w:pPr>
        <w:pStyle w:val="aff5"/>
      </w:pPr>
      <w:bookmarkStart w:id="34" w:name="_Toc155720750"/>
      <w:r>
        <w:br w:type="page"/>
      </w:r>
      <w:bookmarkStart w:id="35" w:name="_Toc156292540"/>
      <w:bookmarkStart w:id="36" w:name="_Toc251161432"/>
      <w:r>
        <w:rPr>
          <w:rFonts w:hint="eastAsia"/>
        </w:rPr>
        <w:lastRenderedPageBreak/>
        <w:t>第五章</w:t>
      </w:r>
      <w:r w:rsidR="00DF6E95">
        <w:rPr>
          <w:rFonts w:hint="eastAsia"/>
        </w:rPr>
        <w:t>（套用「章標題」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8C7B26">
        <w:rPr>
          <w:rFonts w:hint="eastAsia"/>
        </w:rPr>
        <w:t>如何使用註腳</w:t>
      </w:r>
      <w:r w:rsidR="00D146AF" w:rsidRPr="008C7B26">
        <w:rPr>
          <w:rFonts w:hint="eastAsia"/>
        </w:rPr>
        <w:t xml:space="preserve">Footnote </w:t>
      </w:r>
      <w:r w:rsidR="00D146AF" w:rsidRPr="008C7B26">
        <w:t>(</w:t>
      </w:r>
      <w:r w:rsidR="00D146AF" w:rsidRPr="008C7B26">
        <w:rPr>
          <w:rFonts w:hint="eastAsia"/>
        </w:rPr>
        <w:t>套用「</w:t>
      </w:r>
      <w:r w:rsidR="00976F96" w:rsidRPr="008C7B26">
        <w:rPr>
          <w:rFonts w:hint="eastAsia"/>
        </w:rPr>
        <w:t>章標題</w:t>
      </w:r>
      <w:r w:rsidR="00D146AF" w:rsidRPr="008C7B26">
        <w:rPr>
          <w:rFonts w:hint="eastAsia"/>
        </w:rPr>
        <w:t>」</w:t>
      </w:r>
      <w:r w:rsidR="00D146AF" w:rsidRPr="008C7B26">
        <w:rPr>
          <w:rFonts w:hint="eastAsia"/>
        </w:rPr>
        <w:t>)</w:t>
      </w:r>
      <w:bookmarkEnd w:id="34"/>
      <w:bookmarkEnd w:id="35"/>
      <w:bookmarkEnd w:id="36"/>
    </w:p>
    <w:p w14:paraId="114AF989" w14:textId="77777777" w:rsidR="00D146AF" w:rsidRDefault="008C7B26" w:rsidP="003653AF">
      <w:pPr>
        <w:pStyle w:val="a1"/>
        <w:rPr>
          <w:rFonts w:ascii="新細明體" w:eastAsia="新細明體" w:hAnsi="新細明體" w:cs="新細明體"/>
        </w:rPr>
      </w:pPr>
      <w:r w:rsidRPr="00DF004A">
        <w:rPr>
          <w:rFonts w:ascii="新細明體" w:eastAsia="新細明體" w:hAnsi="新細明體" w:cs="新細明體" w:hint="eastAsia"/>
        </w:rPr>
        <w:t>若要建立註腳參照，請選取「插入」選單下的次選單「註腳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設定媒介及大眾的</w:t>
      </w:r>
      <w:r w:rsidRPr="00DF004A">
        <w:rPr>
          <w:rStyle w:val="af3"/>
          <w:rFonts w:ascii="新細明體" w:eastAsia="新細明體" w:hAnsi="新細明體" w:cs="新細明體" w:hint="eastAsia"/>
          <w:vertAlign w:val="baseline"/>
        </w:rPr>
        <w:t>議</w:t>
      </w:r>
      <w:r w:rsidRPr="00DF004A">
        <w:rPr>
          <w:rFonts w:ascii="新細明體" w:eastAsia="新細明體" w:hAnsi="新細明體" w:cs="新細明體" w:hint="eastAsia"/>
        </w:rPr>
        <w:t>程。</w:t>
      </w:r>
      <w:r w:rsidRPr="003653AF">
        <w:rPr>
          <w:rStyle w:val="af3"/>
        </w:rPr>
        <w:footnoteReference w:id="1"/>
      </w:r>
      <w:r w:rsidRPr="00DF004A">
        <w:rPr>
          <w:rFonts w:ascii="新細明體" w:eastAsia="新細明體" w:hAnsi="新細明體" w:cs="新細明體" w:hint="eastAsia"/>
        </w:rPr>
        <w:t xml:space="preserve">　請注意註腳參照與註腳文字之樣式</w:t>
      </w:r>
      <w:r w:rsidRPr="00DF004A">
        <w:rPr>
          <w:rFonts w:hint="eastAsia"/>
        </w:rPr>
        <w:t>Word</w:t>
      </w:r>
      <w:r w:rsidRPr="00DF004A">
        <w:rPr>
          <w:rFonts w:ascii="新細明體" w:eastAsia="新細明體" w:hAnsi="新細明體" w:cs="新細明體" w:hint="eastAsia"/>
        </w:rPr>
        <w:t>會自動賦予，作者不須另外套用。</w:t>
      </w:r>
    </w:p>
    <w:p w14:paraId="0453B62B" w14:textId="77777777" w:rsidR="003653AF" w:rsidRPr="003653AF" w:rsidRDefault="003653AF" w:rsidP="003653AF">
      <w:pPr>
        <w:pStyle w:val="a1"/>
      </w:pPr>
    </w:p>
    <w:p w14:paraId="1A804858" w14:textId="77777777" w:rsidR="00D146AF" w:rsidRDefault="00D146AF" w:rsidP="008C7B26">
      <w:pPr>
        <w:pStyle w:val="10"/>
        <w:numPr>
          <w:ilvl w:val="0"/>
          <w:numId w:val="0"/>
        </w:numPr>
        <w:ind w:left="482" w:hanging="482"/>
      </w:pPr>
      <w:r>
        <w:rPr>
          <w:rFonts w:hint="eastAsia"/>
        </w:rPr>
        <w:lastRenderedPageBreak/>
        <w:t>參考</w:t>
      </w:r>
      <w:r w:rsidR="00FB3917">
        <w:rPr>
          <w:rFonts w:eastAsia="新細明體" w:hint="eastAsia"/>
        </w:rPr>
        <w:t>書目</w:t>
      </w:r>
      <w:r>
        <w:rPr>
          <w:rFonts w:hint="eastAsia"/>
        </w:rPr>
        <w:t xml:space="preserve"> (</w:t>
      </w:r>
      <w:r>
        <w:rPr>
          <w:rFonts w:hint="eastAsia"/>
        </w:rPr>
        <w:t>套用「文獻標題</w:t>
      </w:r>
      <w:r>
        <w:rPr>
          <w:rFonts w:hint="eastAsia"/>
        </w:rPr>
        <w:t>1</w:t>
      </w:r>
      <w:r>
        <w:rPr>
          <w:rFonts w:hint="eastAsia"/>
        </w:rPr>
        <w:t>」</w:t>
      </w:r>
      <w:r>
        <w:rPr>
          <w:rFonts w:hint="eastAsia"/>
        </w:rPr>
        <w:t>)</w:t>
      </w:r>
    </w:p>
    <w:p w14:paraId="46641EB3" w14:textId="77777777" w:rsidR="00D146AF" w:rsidRPr="008C7B26" w:rsidRDefault="00D146AF" w:rsidP="006A22BC">
      <w:pPr>
        <w:pStyle w:val="aa"/>
        <w:spacing w:after="120"/>
      </w:pPr>
      <w:r w:rsidRPr="00D61B26">
        <w:rPr>
          <w:rFonts w:hint="eastAsia"/>
        </w:rPr>
        <w:t>林淳華</w:t>
      </w:r>
      <w:r w:rsidR="00604AB2">
        <w:rPr>
          <w:rFonts w:hint="eastAsia"/>
        </w:rPr>
        <w:t>。</w:t>
      </w:r>
      <w:r w:rsidRPr="00D61B26">
        <w:rPr>
          <w:rFonts w:hint="eastAsia"/>
        </w:rPr>
        <w:t>《新聞記者自主權之研究》。國立政治大學新聞研究所碩士論文</w:t>
      </w:r>
      <w:r w:rsidR="00604AB2">
        <w:rPr>
          <w:rFonts w:hint="eastAsia"/>
        </w:rPr>
        <w:t>，</w:t>
      </w:r>
      <w:r w:rsidR="00604AB2">
        <w:rPr>
          <w:rFonts w:hint="eastAsia"/>
        </w:rPr>
        <w:t>1991</w:t>
      </w:r>
      <w:r w:rsidRPr="00D61B26">
        <w:rPr>
          <w:rFonts w:hint="eastAsia"/>
        </w:rPr>
        <w:t>。</w:t>
      </w:r>
      <w:r w:rsidRPr="008C7B26">
        <w:t>(</w:t>
      </w:r>
      <w:r w:rsidRPr="008C7B26">
        <w:rPr>
          <w:rFonts w:hint="eastAsia"/>
        </w:rPr>
        <w:t>套用</w:t>
      </w:r>
      <w:r w:rsidRPr="008C7B26">
        <w:t>「</w:t>
      </w:r>
      <w:r w:rsidRPr="008C7B26">
        <w:rPr>
          <w:rFonts w:hint="eastAsia"/>
        </w:rPr>
        <w:t>文獻內文</w:t>
      </w:r>
      <w:r w:rsidRPr="008C7B26">
        <w:t>」</w:t>
      </w:r>
      <w:r w:rsidRPr="008C7B26">
        <w:t>)</w:t>
      </w:r>
    </w:p>
    <w:p w14:paraId="09FAA4DA" w14:textId="77777777" w:rsidR="00D146AF" w:rsidRDefault="00604AB2" w:rsidP="006A22BC">
      <w:pPr>
        <w:pStyle w:val="ab"/>
        <w:spacing w:before="120"/>
      </w:pPr>
      <w:r>
        <w:t>Bagdikian, B. H</w:t>
      </w:r>
      <w:r w:rsidR="00D146AF">
        <w:t xml:space="preserve">. </w:t>
      </w:r>
      <w:r w:rsidR="00D146AF" w:rsidRPr="00D61B26">
        <w:rPr>
          <w:i/>
        </w:rPr>
        <w:t>Media Monopoly</w:t>
      </w:r>
      <w:r w:rsidR="00D146AF">
        <w:t xml:space="preserve">. </w:t>
      </w:r>
      <w:smartTag w:uri="urn:schemas-microsoft-com:office:smarttags" w:element="place">
        <w:smartTag w:uri="urn:schemas-microsoft-com:office:smarttags" w:element="City">
          <w:r w:rsidR="00D146AF">
            <w:t>Boston</w:t>
          </w:r>
        </w:smartTag>
        <w:r w:rsidR="00D146AF">
          <w:t xml:space="preserve">, </w:t>
        </w:r>
        <w:smartTag w:uri="urn:schemas-microsoft-com:office:smarttags" w:element="State">
          <w:r w:rsidR="00D146AF">
            <w:t>Mass.</w:t>
          </w:r>
        </w:smartTag>
      </w:smartTag>
      <w:r w:rsidR="00D146AF">
        <w:t>: Beacon Press</w:t>
      </w:r>
      <w:r>
        <w:rPr>
          <w:rFonts w:hint="eastAsia"/>
        </w:rPr>
        <w:t>, 1983</w:t>
      </w:r>
      <w:r w:rsidR="00D146AF">
        <w:t>.</w:t>
      </w:r>
    </w:p>
    <w:p w14:paraId="6F930148" w14:textId="77777777" w:rsidR="00D146AF" w:rsidRDefault="00D146AF" w:rsidP="006A22BC">
      <w:pPr>
        <w:pStyle w:val="ab"/>
        <w:spacing w:before="120"/>
      </w:pPr>
      <w:r>
        <w:t xml:space="preserve">Brown, J D., Bybee, C. R., Wearden, S. T. &amp; Straughan, D. M. </w:t>
      </w:r>
      <w:r w:rsidR="00772087">
        <w:t>“</w:t>
      </w:r>
      <w:r>
        <w:t>Invisible Power: Newspaper News Sources and the Limits of Diversity.</w:t>
      </w:r>
      <w:r w:rsidR="00772087">
        <w:t>”</w:t>
      </w:r>
      <w:r>
        <w:t xml:space="preserve"> </w:t>
      </w:r>
      <w:r w:rsidRPr="00772087">
        <w:rPr>
          <w:i/>
          <w:iCs/>
        </w:rPr>
        <w:t>Journalism Quarterly</w:t>
      </w:r>
      <w:r w:rsidRPr="00D61B26">
        <w:t>, 64</w:t>
      </w:r>
      <w:r>
        <w:t xml:space="preserve">(1), 45-54. </w:t>
      </w:r>
      <w:r>
        <w:rPr>
          <w:rFonts w:hint="eastAsia"/>
        </w:rPr>
        <w:t>(</w:t>
      </w:r>
      <w:r>
        <w:rPr>
          <w:rFonts w:eastAsia="標楷體" w:hint="eastAsia"/>
        </w:rPr>
        <w:t>套用</w:t>
      </w:r>
      <w:r>
        <w:rPr>
          <w:rFonts w:eastAsia="標楷體"/>
        </w:rPr>
        <w:t>「</w:t>
      </w:r>
      <w:r>
        <w:rPr>
          <w:rFonts w:eastAsia="標楷體" w:hint="eastAsia"/>
        </w:rPr>
        <w:t>文獻內文</w:t>
      </w:r>
      <w:r>
        <w:rPr>
          <w:rFonts w:eastAsia="標楷體"/>
        </w:rPr>
        <w:t>」</w:t>
      </w:r>
      <w:r>
        <w:rPr>
          <w:rFonts w:eastAsia="標楷體" w:hint="eastAsia"/>
        </w:rPr>
        <w:t>樣式名稱</w:t>
      </w:r>
      <w:r>
        <w:rPr>
          <w:rFonts w:hint="eastAsia"/>
        </w:rPr>
        <w:t>)</w:t>
      </w:r>
    </w:p>
    <w:p w14:paraId="75A508EF" w14:textId="77777777" w:rsidR="00D146AF" w:rsidRDefault="00D146AF"/>
    <w:sectPr w:rsidR="00D146AF" w:rsidSect="003D2BD6">
      <w:pgSz w:w="11906" w:h="16838"/>
      <w:pgMar w:top="1814" w:right="1797" w:bottom="1814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8FBCC" w14:textId="77777777" w:rsidR="0041796D" w:rsidRDefault="0041796D">
      <w:r>
        <w:separator/>
      </w:r>
    </w:p>
  </w:endnote>
  <w:endnote w:type="continuationSeparator" w:id="0">
    <w:p w14:paraId="39EA2072" w14:textId="77777777" w:rsidR="0041796D" w:rsidRDefault="0041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F2834" w14:textId="77777777" w:rsidR="00F31B2F" w:rsidRDefault="00F31B2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1464C0E" w14:textId="77777777" w:rsidR="00F31B2F" w:rsidRDefault="00F31B2F">
    <w:pPr>
      <w:ind w:right="360"/>
    </w:pPr>
  </w:p>
  <w:p w14:paraId="50E05D8C" w14:textId="77777777" w:rsidR="00F31B2F" w:rsidRDefault="00F31B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A2803" w14:textId="77777777" w:rsidR="00F31B2F" w:rsidRDefault="00F31B2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126">
      <w:rPr>
        <w:noProof/>
      </w:rPr>
      <w:t>ii</w:t>
    </w:r>
    <w:r>
      <w:fldChar w:fldCharType="end"/>
    </w:r>
  </w:p>
  <w:p w14:paraId="461DB89B" w14:textId="77777777" w:rsidR="00F31B2F" w:rsidRDefault="00F31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5071" w14:textId="77777777" w:rsidR="0041796D" w:rsidRDefault="0041796D">
      <w:r>
        <w:separator/>
      </w:r>
    </w:p>
  </w:footnote>
  <w:footnote w:type="continuationSeparator" w:id="0">
    <w:p w14:paraId="46FC9F17" w14:textId="77777777" w:rsidR="0041796D" w:rsidRDefault="0041796D">
      <w:r>
        <w:continuationSeparator/>
      </w:r>
    </w:p>
  </w:footnote>
  <w:footnote w:id="1">
    <w:p w14:paraId="4C97E7AD" w14:textId="77777777" w:rsidR="00F31B2F" w:rsidRDefault="00F31B2F" w:rsidP="0041796D">
      <w:pPr>
        <w:pStyle w:val="af2"/>
        <w:ind w:firstLineChars="200" w:firstLine="400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這是註腳文字</w:t>
      </w:r>
      <w:r>
        <w:rPr>
          <w:rFonts w:ascii="細明體" w:hint="eastAsia"/>
        </w:rPr>
        <w:t>—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64D5B" w14:textId="77777777" w:rsidR="00F31B2F" w:rsidRDefault="00F31B2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79724651" w14:textId="77777777" w:rsidR="00F31B2F" w:rsidRDefault="00F31B2F">
    <w:pPr>
      <w:ind w:right="360"/>
    </w:pPr>
  </w:p>
  <w:p w14:paraId="30007C5A" w14:textId="77777777" w:rsidR="00F31B2F" w:rsidRDefault="00F31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 w16cid:durableId="1555119408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 w16cid:durableId="491725517">
    <w:abstractNumId w:val="25"/>
  </w:num>
  <w:num w:numId="3" w16cid:durableId="2146845407">
    <w:abstractNumId w:val="20"/>
  </w:num>
  <w:num w:numId="4" w16cid:durableId="737360684">
    <w:abstractNumId w:val="22"/>
  </w:num>
  <w:num w:numId="5" w16cid:durableId="180821942">
    <w:abstractNumId w:val="17"/>
  </w:num>
  <w:num w:numId="6" w16cid:durableId="1401710393">
    <w:abstractNumId w:val="24"/>
  </w:num>
  <w:num w:numId="7" w16cid:durableId="2011592701">
    <w:abstractNumId w:val="27"/>
  </w:num>
  <w:num w:numId="8" w16cid:durableId="1523277791">
    <w:abstractNumId w:val="23"/>
  </w:num>
  <w:num w:numId="9" w16cid:durableId="1149054589">
    <w:abstractNumId w:val="18"/>
  </w:num>
  <w:num w:numId="10" w16cid:durableId="1716659931">
    <w:abstractNumId w:val="18"/>
    <w:lvlOverride w:ilvl="0">
      <w:startOverride w:val="1"/>
    </w:lvlOverride>
  </w:num>
  <w:num w:numId="11" w16cid:durableId="986786378">
    <w:abstractNumId w:val="12"/>
  </w:num>
  <w:num w:numId="12" w16cid:durableId="958225886">
    <w:abstractNumId w:val="26"/>
  </w:num>
  <w:num w:numId="13" w16cid:durableId="2002852788">
    <w:abstractNumId w:val="27"/>
  </w:num>
  <w:num w:numId="14" w16cid:durableId="1573126300">
    <w:abstractNumId w:val="27"/>
  </w:num>
  <w:num w:numId="15" w16cid:durableId="206139020">
    <w:abstractNumId w:val="27"/>
  </w:num>
  <w:num w:numId="16" w16cid:durableId="972491456">
    <w:abstractNumId w:val="27"/>
  </w:num>
  <w:num w:numId="17" w16cid:durableId="831985911">
    <w:abstractNumId w:val="8"/>
  </w:num>
  <w:num w:numId="18" w16cid:durableId="2048412015">
    <w:abstractNumId w:val="3"/>
  </w:num>
  <w:num w:numId="19" w16cid:durableId="1384866604">
    <w:abstractNumId w:val="2"/>
  </w:num>
  <w:num w:numId="20" w16cid:durableId="1260211578">
    <w:abstractNumId w:val="1"/>
  </w:num>
  <w:num w:numId="21" w16cid:durableId="548078665">
    <w:abstractNumId w:val="0"/>
  </w:num>
  <w:num w:numId="22" w16cid:durableId="17196272">
    <w:abstractNumId w:val="9"/>
  </w:num>
  <w:num w:numId="23" w16cid:durableId="2026907709">
    <w:abstractNumId w:val="7"/>
  </w:num>
  <w:num w:numId="24" w16cid:durableId="576675331">
    <w:abstractNumId w:val="6"/>
  </w:num>
  <w:num w:numId="25" w16cid:durableId="1576085781">
    <w:abstractNumId w:val="5"/>
  </w:num>
  <w:num w:numId="26" w16cid:durableId="1705013773">
    <w:abstractNumId w:val="4"/>
  </w:num>
  <w:num w:numId="27" w16cid:durableId="38601352">
    <w:abstractNumId w:val="16"/>
  </w:num>
  <w:num w:numId="28" w16cid:durableId="1382368406">
    <w:abstractNumId w:val="11"/>
  </w:num>
  <w:num w:numId="29" w16cid:durableId="1808472212">
    <w:abstractNumId w:val="12"/>
  </w:num>
  <w:num w:numId="30" w16cid:durableId="38670479">
    <w:abstractNumId w:val="15"/>
  </w:num>
  <w:num w:numId="31" w16cid:durableId="2143961989">
    <w:abstractNumId w:val="21"/>
  </w:num>
  <w:num w:numId="32" w16cid:durableId="1597245200">
    <w:abstractNumId w:val="13"/>
  </w:num>
  <w:num w:numId="33" w16cid:durableId="1453475312">
    <w:abstractNumId w:val="14"/>
  </w:num>
  <w:num w:numId="34" w16cid:durableId="55863578">
    <w:abstractNumId w:val="19"/>
  </w:num>
  <w:num w:numId="35" w16cid:durableId="55784082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96D"/>
    <w:rsid w:val="000127D6"/>
    <w:rsid w:val="00076D83"/>
    <w:rsid w:val="0010507C"/>
    <w:rsid w:val="001945EB"/>
    <w:rsid w:val="001D3736"/>
    <w:rsid w:val="001D3AB3"/>
    <w:rsid w:val="001F5BBD"/>
    <w:rsid w:val="00211394"/>
    <w:rsid w:val="002139AD"/>
    <w:rsid w:val="00234ED7"/>
    <w:rsid w:val="00237DBB"/>
    <w:rsid w:val="00275E50"/>
    <w:rsid w:val="002A5168"/>
    <w:rsid w:val="002F30B0"/>
    <w:rsid w:val="00336F0C"/>
    <w:rsid w:val="003512F4"/>
    <w:rsid w:val="00360471"/>
    <w:rsid w:val="003653AF"/>
    <w:rsid w:val="003A53EE"/>
    <w:rsid w:val="003B2C33"/>
    <w:rsid w:val="003D2BD6"/>
    <w:rsid w:val="00402922"/>
    <w:rsid w:val="0040477E"/>
    <w:rsid w:val="0041796D"/>
    <w:rsid w:val="00467414"/>
    <w:rsid w:val="00487AF2"/>
    <w:rsid w:val="0049140D"/>
    <w:rsid w:val="00492A36"/>
    <w:rsid w:val="004A228E"/>
    <w:rsid w:val="004F600B"/>
    <w:rsid w:val="0051760E"/>
    <w:rsid w:val="00533F37"/>
    <w:rsid w:val="00591E4A"/>
    <w:rsid w:val="005C4D7B"/>
    <w:rsid w:val="00604AB2"/>
    <w:rsid w:val="006431FA"/>
    <w:rsid w:val="00696073"/>
    <w:rsid w:val="006A22BC"/>
    <w:rsid w:val="006D4769"/>
    <w:rsid w:val="006F3ECE"/>
    <w:rsid w:val="00720ABA"/>
    <w:rsid w:val="0074426D"/>
    <w:rsid w:val="00771214"/>
    <w:rsid w:val="00772087"/>
    <w:rsid w:val="007977B5"/>
    <w:rsid w:val="007B5ABA"/>
    <w:rsid w:val="007D21A4"/>
    <w:rsid w:val="007E546A"/>
    <w:rsid w:val="008127D9"/>
    <w:rsid w:val="00870317"/>
    <w:rsid w:val="008C73FA"/>
    <w:rsid w:val="008C7B26"/>
    <w:rsid w:val="008E0F6A"/>
    <w:rsid w:val="008F5E30"/>
    <w:rsid w:val="00927E3E"/>
    <w:rsid w:val="0094465A"/>
    <w:rsid w:val="009646DB"/>
    <w:rsid w:val="00976F96"/>
    <w:rsid w:val="009C23C9"/>
    <w:rsid w:val="009D6D9A"/>
    <w:rsid w:val="00A128A8"/>
    <w:rsid w:val="00A21C0E"/>
    <w:rsid w:val="00A25177"/>
    <w:rsid w:val="00A41F34"/>
    <w:rsid w:val="00AB0FBD"/>
    <w:rsid w:val="00AB28EF"/>
    <w:rsid w:val="00AD32EF"/>
    <w:rsid w:val="00B137C8"/>
    <w:rsid w:val="00B20126"/>
    <w:rsid w:val="00B66331"/>
    <w:rsid w:val="00B77935"/>
    <w:rsid w:val="00B91FA8"/>
    <w:rsid w:val="00BA20DE"/>
    <w:rsid w:val="00BB4D8F"/>
    <w:rsid w:val="00BC5C15"/>
    <w:rsid w:val="00C15277"/>
    <w:rsid w:val="00C83871"/>
    <w:rsid w:val="00C93133"/>
    <w:rsid w:val="00CC4514"/>
    <w:rsid w:val="00CF73C6"/>
    <w:rsid w:val="00D146AF"/>
    <w:rsid w:val="00D50E6F"/>
    <w:rsid w:val="00D61B26"/>
    <w:rsid w:val="00D70B4E"/>
    <w:rsid w:val="00D851C0"/>
    <w:rsid w:val="00DD0A0B"/>
    <w:rsid w:val="00DF004A"/>
    <w:rsid w:val="00DF6E95"/>
    <w:rsid w:val="00E15A5C"/>
    <w:rsid w:val="00E45879"/>
    <w:rsid w:val="00E46CC7"/>
    <w:rsid w:val="00E56299"/>
    <w:rsid w:val="00E65691"/>
    <w:rsid w:val="00E94D90"/>
    <w:rsid w:val="00F02CBC"/>
    <w:rsid w:val="00F27E28"/>
    <w:rsid w:val="00F31B2F"/>
    <w:rsid w:val="00F35C4C"/>
    <w:rsid w:val="00F43A29"/>
    <w:rsid w:val="00F57FE2"/>
    <w:rsid w:val="00F74B9D"/>
    <w:rsid w:val="00F943CA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500CC9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3653AF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論文範本20220829-台研MA(CM)</Template>
  <TotalTime>1</TotalTime>
  <Pages>12</Pages>
  <Words>534</Words>
  <Characters>3048</Characters>
  <Application>Microsoft Office Word</Application>
  <DocSecurity>0</DocSecurity>
  <Lines>25</Lines>
  <Paragraphs>7</Paragraphs>
  <ScaleCrop>false</ScaleCrop>
  <Company>台灣神學院</Company>
  <LinksUpToDate>false</LinksUpToDate>
  <CharactersWithSpaces>3575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fantine</dc:creator>
  <cp:keywords/>
  <cp:lastModifiedBy>何曉芳</cp:lastModifiedBy>
  <cp:revision>1</cp:revision>
  <cp:lastPrinted>2014-03-26T03:12:00Z</cp:lastPrinted>
  <dcterms:created xsi:type="dcterms:W3CDTF">2025-11-14T00:27:00Z</dcterms:created>
  <dcterms:modified xsi:type="dcterms:W3CDTF">2025-11-14T00:28:00Z</dcterms:modified>
</cp:coreProperties>
</file>